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92" w:type="dxa"/>
        <w:tblLook w:val="01E0" w:firstRow="1" w:lastRow="1" w:firstColumn="1" w:lastColumn="1" w:noHBand="0" w:noVBand="0"/>
      </w:tblPr>
      <w:tblGrid>
        <w:gridCol w:w="5245"/>
        <w:gridCol w:w="4847"/>
      </w:tblGrid>
      <w:tr w:rsidR="006D7743" w:rsidRPr="006D7743" w14:paraId="6FF7DF6E" w14:textId="77777777" w:rsidTr="006D7743">
        <w:trPr>
          <w:trHeight w:val="1354"/>
        </w:trPr>
        <w:tc>
          <w:tcPr>
            <w:tcW w:w="5245" w:type="dxa"/>
            <w:hideMark/>
          </w:tcPr>
          <w:p w14:paraId="324DD785" w14:textId="77777777" w:rsidR="006D7743" w:rsidRPr="006D7743" w:rsidRDefault="006D7743" w:rsidP="006821E9">
            <w:pPr>
              <w:pStyle w:val="afff9"/>
              <w:rPr>
                <w:b/>
                <w:sz w:val="26"/>
                <w:szCs w:val="26"/>
                <w:lang w:eastAsia="en-US"/>
              </w:rPr>
            </w:pPr>
            <w:r w:rsidRPr="006D7743">
              <w:rPr>
                <w:b/>
                <w:sz w:val="26"/>
                <w:szCs w:val="26"/>
                <w:lang w:eastAsia="en-US"/>
              </w:rPr>
              <w:t xml:space="preserve">ЗАТВЕРДЖУЮ </w:t>
            </w:r>
          </w:p>
          <w:p w14:paraId="6F51D452" w14:textId="77777777" w:rsidR="006D7743" w:rsidRPr="006D7743" w:rsidRDefault="006D7743" w:rsidP="006D7743">
            <w:pPr>
              <w:pStyle w:val="afff9"/>
              <w:jc w:val="left"/>
              <w:rPr>
                <w:sz w:val="26"/>
                <w:szCs w:val="26"/>
                <w:lang w:eastAsia="en-US"/>
              </w:rPr>
            </w:pPr>
            <w:r w:rsidRPr="006D7743">
              <w:rPr>
                <w:sz w:val="26"/>
                <w:szCs w:val="26"/>
                <w:lang w:eastAsia="en-US"/>
              </w:rPr>
              <w:t>КП «Головний інформаційно-обчислювальний центр»</w:t>
            </w:r>
          </w:p>
        </w:tc>
        <w:tc>
          <w:tcPr>
            <w:tcW w:w="4847" w:type="dxa"/>
          </w:tcPr>
          <w:p w14:paraId="314B37D0" w14:textId="77777777" w:rsidR="006D7743" w:rsidRPr="006D7743" w:rsidRDefault="006D7743" w:rsidP="006821E9">
            <w:pPr>
              <w:pStyle w:val="afff9"/>
              <w:rPr>
                <w:b/>
                <w:sz w:val="26"/>
                <w:szCs w:val="26"/>
                <w:lang w:eastAsia="en-US"/>
              </w:rPr>
            </w:pPr>
            <w:r w:rsidRPr="006D7743">
              <w:rPr>
                <w:b/>
                <w:sz w:val="26"/>
                <w:szCs w:val="26"/>
                <w:lang w:eastAsia="en-US"/>
              </w:rPr>
              <w:t>ЗАТВЕРДЖУЮ</w:t>
            </w:r>
          </w:p>
          <w:p w14:paraId="2DA9014D" w14:textId="77777777" w:rsidR="006D7743" w:rsidRPr="006D7743" w:rsidRDefault="006D7743" w:rsidP="006821E9">
            <w:pPr>
              <w:pStyle w:val="afff9"/>
              <w:rPr>
                <w:sz w:val="26"/>
                <w:szCs w:val="26"/>
                <w:lang w:eastAsia="en-US"/>
              </w:rPr>
            </w:pPr>
            <w:r w:rsidRPr="006D7743">
              <w:rPr>
                <w:sz w:val="26"/>
                <w:szCs w:val="26"/>
                <w:lang w:eastAsia="en-US"/>
              </w:rPr>
              <w:t>ТОВ «ЕФ ДІ АЙ КАМПАНІ»</w:t>
            </w:r>
          </w:p>
          <w:p w14:paraId="47A3BF8A" w14:textId="77777777" w:rsidR="006D7743" w:rsidRPr="006D7743" w:rsidRDefault="006D7743" w:rsidP="006821E9">
            <w:pPr>
              <w:pStyle w:val="afff9"/>
              <w:rPr>
                <w:sz w:val="26"/>
                <w:szCs w:val="26"/>
                <w:lang w:eastAsia="en-US"/>
              </w:rPr>
            </w:pPr>
          </w:p>
        </w:tc>
      </w:tr>
      <w:tr w:rsidR="006D7743" w:rsidRPr="006D7743" w14:paraId="10EA1B3E" w14:textId="77777777" w:rsidTr="006D7743">
        <w:tc>
          <w:tcPr>
            <w:tcW w:w="5245" w:type="dxa"/>
            <w:hideMark/>
          </w:tcPr>
          <w:p w14:paraId="1343780C" w14:textId="77777777" w:rsidR="006D7743" w:rsidRPr="006D7743" w:rsidRDefault="006D7743" w:rsidP="006821E9">
            <w:pPr>
              <w:pStyle w:val="afff9"/>
              <w:rPr>
                <w:sz w:val="26"/>
                <w:szCs w:val="26"/>
              </w:rPr>
            </w:pPr>
            <w:bookmarkStart w:id="0" w:name="_Toc468182610"/>
            <w:r w:rsidRPr="006D7743">
              <w:rPr>
                <w:sz w:val="26"/>
                <w:szCs w:val="26"/>
                <w:lang w:eastAsia="en-US"/>
              </w:rPr>
              <w:t>Директор</w:t>
            </w:r>
            <w:bookmarkEnd w:id="0"/>
          </w:p>
        </w:tc>
        <w:tc>
          <w:tcPr>
            <w:tcW w:w="4847" w:type="dxa"/>
            <w:hideMark/>
          </w:tcPr>
          <w:p w14:paraId="1E612C38" w14:textId="77777777" w:rsidR="006D7743" w:rsidRPr="006D7743" w:rsidRDefault="006D7743" w:rsidP="006821E9">
            <w:pPr>
              <w:pStyle w:val="afff9"/>
              <w:rPr>
                <w:sz w:val="26"/>
                <w:szCs w:val="26"/>
              </w:rPr>
            </w:pPr>
            <w:bookmarkStart w:id="1" w:name="_Toc468182611"/>
            <w:r w:rsidRPr="006D7743">
              <w:rPr>
                <w:sz w:val="26"/>
                <w:szCs w:val="26"/>
                <w:lang w:eastAsia="en-US"/>
              </w:rPr>
              <w:t>Директор</w:t>
            </w:r>
            <w:bookmarkEnd w:id="1"/>
          </w:p>
        </w:tc>
      </w:tr>
      <w:tr w:rsidR="006D7743" w:rsidRPr="006D7743" w14:paraId="7ED4B2C6" w14:textId="77777777" w:rsidTr="006D7743">
        <w:tc>
          <w:tcPr>
            <w:tcW w:w="5245" w:type="dxa"/>
            <w:hideMark/>
          </w:tcPr>
          <w:p w14:paraId="0023C429" w14:textId="77777777" w:rsidR="006D7743" w:rsidRPr="006D7743" w:rsidRDefault="006D7743" w:rsidP="006821E9">
            <w:pPr>
              <w:pStyle w:val="afff9"/>
              <w:rPr>
                <w:sz w:val="26"/>
                <w:szCs w:val="26"/>
              </w:rPr>
            </w:pPr>
            <w:bookmarkStart w:id="2" w:name="_Toc468182612"/>
            <w:r w:rsidRPr="006D7743">
              <w:rPr>
                <w:sz w:val="26"/>
                <w:szCs w:val="26"/>
              </w:rPr>
              <w:t xml:space="preserve">__________________ В.М. </w:t>
            </w:r>
            <w:proofErr w:type="spellStart"/>
            <w:r w:rsidRPr="006D7743">
              <w:rPr>
                <w:sz w:val="26"/>
                <w:szCs w:val="26"/>
              </w:rPr>
              <w:t>Козубський</w:t>
            </w:r>
            <w:bookmarkEnd w:id="2"/>
            <w:proofErr w:type="spellEnd"/>
          </w:p>
        </w:tc>
        <w:tc>
          <w:tcPr>
            <w:tcW w:w="4847" w:type="dxa"/>
            <w:hideMark/>
          </w:tcPr>
          <w:p w14:paraId="772919EE" w14:textId="77777777" w:rsidR="006D7743" w:rsidRPr="006D7743" w:rsidRDefault="006D7743" w:rsidP="006821E9">
            <w:pPr>
              <w:pStyle w:val="afff9"/>
              <w:rPr>
                <w:sz w:val="26"/>
                <w:szCs w:val="26"/>
              </w:rPr>
            </w:pPr>
            <w:bookmarkStart w:id="3" w:name="_Toc468182613"/>
            <w:r w:rsidRPr="006D7743">
              <w:rPr>
                <w:sz w:val="26"/>
                <w:szCs w:val="26"/>
              </w:rPr>
              <w:t xml:space="preserve">__________________ </w:t>
            </w:r>
            <w:bookmarkEnd w:id="3"/>
            <w:r w:rsidRPr="006D7743">
              <w:rPr>
                <w:sz w:val="26"/>
                <w:szCs w:val="26"/>
              </w:rPr>
              <w:t>М.В. Козлов</w:t>
            </w:r>
          </w:p>
        </w:tc>
      </w:tr>
      <w:tr w:rsidR="006D7743" w:rsidRPr="006D7743" w14:paraId="5F6E0D97" w14:textId="77777777" w:rsidTr="006D7743">
        <w:trPr>
          <w:trHeight w:val="783"/>
        </w:trPr>
        <w:tc>
          <w:tcPr>
            <w:tcW w:w="5245" w:type="dxa"/>
          </w:tcPr>
          <w:p w14:paraId="40DB5323" w14:textId="77777777" w:rsidR="006D7743" w:rsidRPr="006D7743" w:rsidRDefault="006D7743" w:rsidP="006821E9">
            <w:pPr>
              <w:pStyle w:val="afff9"/>
              <w:rPr>
                <w:sz w:val="26"/>
                <w:szCs w:val="26"/>
              </w:rPr>
            </w:pPr>
            <w:bookmarkStart w:id="4" w:name="_Toc468182614"/>
          </w:p>
          <w:p w14:paraId="39112D46" w14:textId="77777777" w:rsidR="006D7743" w:rsidRPr="006D7743" w:rsidRDefault="006D7743" w:rsidP="006821E9">
            <w:pPr>
              <w:pStyle w:val="afff9"/>
              <w:rPr>
                <w:sz w:val="26"/>
                <w:szCs w:val="26"/>
              </w:rPr>
            </w:pPr>
            <w:r w:rsidRPr="006D7743">
              <w:rPr>
                <w:sz w:val="26"/>
                <w:szCs w:val="26"/>
              </w:rPr>
              <w:t>«_____»  _______________ 2018 р.</w:t>
            </w:r>
            <w:bookmarkEnd w:id="4"/>
          </w:p>
          <w:p w14:paraId="63029BD0" w14:textId="77777777" w:rsidR="006D7743" w:rsidRPr="006D7743" w:rsidRDefault="006D7743" w:rsidP="006821E9">
            <w:pPr>
              <w:pStyle w:val="afff9"/>
              <w:rPr>
                <w:sz w:val="26"/>
                <w:szCs w:val="26"/>
              </w:rPr>
            </w:pPr>
          </w:p>
        </w:tc>
        <w:tc>
          <w:tcPr>
            <w:tcW w:w="4847" w:type="dxa"/>
          </w:tcPr>
          <w:p w14:paraId="76205C0B" w14:textId="77777777" w:rsidR="006D7743" w:rsidRPr="006D7743" w:rsidRDefault="006D7743" w:rsidP="006821E9">
            <w:pPr>
              <w:pStyle w:val="afff9"/>
              <w:rPr>
                <w:sz w:val="26"/>
                <w:szCs w:val="26"/>
              </w:rPr>
            </w:pPr>
            <w:bookmarkStart w:id="5" w:name="_Toc468182615"/>
          </w:p>
          <w:p w14:paraId="5277F7E6" w14:textId="77777777" w:rsidR="006D7743" w:rsidRPr="006D7743" w:rsidRDefault="006D7743" w:rsidP="006821E9">
            <w:pPr>
              <w:pStyle w:val="afff9"/>
              <w:rPr>
                <w:sz w:val="26"/>
                <w:szCs w:val="26"/>
              </w:rPr>
            </w:pPr>
            <w:r w:rsidRPr="006D7743">
              <w:rPr>
                <w:sz w:val="26"/>
                <w:szCs w:val="26"/>
              </w:rPr>
              <w:t>«_____»  ________________ 2018 р.</w:t>
            </w:r>
            <w:bookmarkEnd w:id="5"/>
          </w:p>
        </w:tc>
      </w:tr>
    </w:tbl>
    <w:p w14:paraId="1BF976B3" w14:textId="77777777" w:rsidR="006D7743" w:rsidRDefault="006D7743" w:rsidP="00B234DD">
      <w:pPr>
        <w:spacing w:line="288" w:lineRule="auto"/>
        <w:ind w:firstLine="0"/>
        <w:jc w:val="center"/>
        <w:rPr>
          <w:b/>
          <w:szCs w:val="26"/>
        </w:rPr>
      </w:pPr>
    </w:p>
    <w:p w14:paraId="079FC965" w14:textId="77777777" w:rsidR="006D7743" w:rsidRDefault="006D7743" w:rsidP="00B234DD">
      <w:pPr>
        <w:spacing w:line="288" w:lineRule="auto"/>
        <w:ind w:firstLine="0"/>
        <w:jc w:val="center"/>
        <w:rPr>
          <w:b/>
          <w:szCs w:val="26"/>
        </w:rPr>
      </w:pPr>
    </w:p>
    <w:p w14:paraId="4FC8059F" w14:textId="4C4B80FA" w:rsidR="00B234DD" w:rsidRPr="00A4157A" w:rsidRDefault="00B234DD" w:rsidP="00B234DD">
      <w:pPr>
        <w:spacing w:line="288" w:lineRule="auto"/>
        <w:ind w:firstLine="0"/>
        <w:jc w:val="center"/>
        <w:rPr>
          <w:b/>
          <w:szCs w:val="26"/>
        </w:rPr>
      </w:pPr>
      <w:r w:rsidRPr="00A4157A">
        <w:rPr>
          <w:b/>
          <w:szCs w:val="26"/>
        </w:rPr>
        <w:t>Впровадження автоматизованої системи «Нормативно-довідкова інформація»</w:t>
      </w:r>
    </w:p>
    <w:p w14:paraId="478C728A" w14:textId="77777777" w:rsidR="00B234DD" w:rsidRDefault="00B234DD" w:rsidP="00B234DD">
      <w:pPr>
        <w:spacing w:before="240" w:line="288" w:lineRule="auto"/>
        <w:ind w:firstLine="0"/>
        <w:jc w:val="center"/>
        <w:rPr>
          <w:b/>
          <w:szCs w:val="26"/>
        </w:rPr>
      </w:pPr>
      <w:r w:rsidRPr="00A4157A">
        <w:rPr>
          <w:b/>
          <w:szCs w:val="26"/>
        </w:rPr>
        <w:t>Модернізація автоматизованої системи</w:t>
      </w:r>
    </w:p>
    <w:p w14:paraId="7212E070" w14:textId="77777777" w:rsidR="00B234DD" w:rsidRPr="00A4157A" w:rsidRDefault="00B234DD" w:rsidP="00B234DD">
      <w:pPr>
        <w:spacing w:line="288" w:lineRule="auto"/>
        <w:ind w:firstLine="0"/>
        <w:jc w:val="center"/>
        <w:rPr>
          <w:b/>
          <w:szCs w:val="26"/>
        </w:rPr>
      </w:pPr>
      <w:r w:rsidRPr="00A4157A">
        <w:rPr>
          <w:b/>
          <w:szCs w:val="26"/>
        </w:rPr>
        <w:t>«Нормативно-довідкова інформація», 3 черга. Модернізація функціонального компоненту «Р</w:t>
      </w:r>
      <w:r w:rsidRPr="00A4157A">
        <w:rPr>
          <w:b/>
          <w:szCs w:val="26"/>
          <w:lang w:eastAsia="en-US"/>
        </w:rPr>
        <w:t>еєстри щодо новонароджених та померлих осіб»</w:t>
      </w:r>
    </w:p>
    <w:p w14:paraId="59390D64" w14:textId="77777777" w:rsidR="00B234DD" w:rsidRPr="005C56A5" w:rsidRDefault="00B234DD" w:rsidP="00B234DD">
      <w:pPr>
        <w:spacing w:before="240"/>
        <w:ind w:firstLine="0"/>
        <w:jc w:val="center"/>
        <w:rPr>
          <w:b/>
        </w:rPr>
      </w:pPr>
      <w:r w:rsidRPr="005C56A5">
        <w:rPr>
          <w:b/>
          <w:sz w:val="28"/>
          <w:szCs w:val="28"/>
        </w:rPr>
        <w:t xml:space="preserve">Шифр роботи: </w:t>
      </w:r>
      <w:r w:rsidRPr="005C56A5">
        <w:rPr>
          <w:b/>
        </w:rPr>
        <w:t>Модернізація РНП</w:t>
      </w:r>
    </w:p>
    <w:p w14:paraId="7CC393F6" w14:textId="77777777" w:rsidR="00B234DD" w:rsidRDefault="00B234DD" w:rsidP="00B234DD">
      <w:pPr>
        <w:widowControl w:val="0"/>
        <w:autoSpaceDE w:val="0"/>
        <w:autoSpaceDN w:val="0"/>
        <w:adjustRightInd w:val="0"/>
        <w:spacing w:before="240" w:line="288" w:lineRule="auto"/>
        <w:ind w:firstLine="0"/>
        <w:jc w:val="center"/>
        <w:rPr>
          <w:b/>
          <w:sz w:val="28"/>
          <w:szCs w:val="32"/>
        </w:rPr>
      </w:pPr>
      <w:r w:rsidRPr="007B54E2">
        <w:rPr>
          <w:b/>
          <w:sz w:val="28"/>
          <w:szCs w:val="32"/>
        </w:rPr>
        <w:t xml:space="preserve">Етап </w:t>
      </w:r>
      <w:r>
        <w:rPr>
          <w:b/>
          <w:sz w:val="28"/>
          <w:szCs w:val="32"/>
        </w:rPr>
        <w:t>3</w:t>
      </w:r>
      <w:r w:rsidRPr="007B54E2">
        <w:rPr>
          <w:b/>
          <w:sz w:val="28"/>
          <w:szCs w:val="32"/>
        </w:rPr>
        <w:t>.1</w:t>
      </w:r>
    </w:p>
    <w:p w14:paraId="76102E03" w14:textId="77777777" w:rsidR="00B234DD" w:rsidRPr="00BD4DE3" w:rsidRDefault="00B234DD" w:rsidP="00B234DD">
      <w:pPr>
        <w:widowControl w:val="0"/>
        <w:autoSpaceDE w:val="0"/>
        <w:autoSpaceDN w:val="0"/>
        <w:adjustRightInd w:val="0"/>
        <w:spacing w:before="240" w:line="288" w:lineRule="auto"/>
        <w:ind w:firstLine="0"/>
        <w:jc w:val="center"/>
        <w:rPr>
          <w:b/>
          <w:sz w:val="28"/>
          <w:szCs w:val="32"/>
          <w:lang w:val="ru-RU"/>
        </w:rPr>
      </w:pPr>
      <w:bookmarkStart w:id="6" w:name="_GoBack"/>
      <w:bookmarkEnd w:id="6"/>
    </w:p>
    <w:p w14:paraId="65C22DC9" w14:textId="118EC2C1" w:rsidR="00B234DD" w:rsidRPr="00E12DE7" w:rsidRDefault="00B234DD" w:rsidP="00B234DD">
      <w:pPr>
        <w:ind w:firstLine="0"/>
        <w:jc w:val="center"/>
        <w:rPr>
          <w:b/>
          <w:sz w:val="40"/>
          <w:szCs w:val="40"/>
        </w:rPr>
      </w:pPr>
      <w:r w:rsidRPr="00E12DE7">
        <w:rPr>
          <w:b/>
          <w:sz w:val="40"/>
          <w:szCs w:val="40"/>
        </w:rPr>
        <w:t>КЕРІВНИЦТВО</w:t>
      </w:r>
      <w:r w:rsidRPr="007C19AA">
        <w:rPr>
          <w:b/>
          <w:sz w:val="40"/>
          <w:szCs w:val="40"/>
        </w:rPr>
        <w:t xml:space="preserve"> </w:t>
      </w:r>
      <w:r>
        <w:rPr>
          <w:b/>
          <w:sz w:val="40"/>
          <w:szCs w:val="40"/>
        </w:rPr>
        <w:t>КОРИСТУВАЧА РНП</w:t>
      </w:r>
    </w:p>
    <w:p w14:paraId="65636C3B" w14:textId="7E527BFD" w:rsidR="00B234DD" w:rsidRPr="00893BC2" w:rsidRDefault="00B234DD" w:rsidP="00B234DD">
      <w:pPr>
        <w:ind w:firstLine="0"/>
        <w:jc w:val="center"/>
        <w:rPr>
          <w:b/>
          <w:sz w:val="28"/>
        </w:rPr>
      </w:pPr>
      <w:r w:rsidRPr="00893BC2">
        <w:rPr>
          <w:b/>
          <w:sz w:val="28"/>
        </w:rPr>
        <w:t>(розширене</w:t>
      </w:r>
      <w:r>
        <w:rPr>
          <w:b/>
          <w:sz w:val="28"/>
        </w:rPr>
        <w:t>)</w:t>
      </w:r>
    </w:p>
    <w:p w14:paraId="323C0912" w14:textId="2481C6EC" w:rsidR="00B234DD" w:rsidRPr="007C19AA" w:rsidRDefault="00B234DD" w:rsidP="00B234DD">
      <w:pPr>
        <w:widowControl w:val="0"/>
        <w:autoSpaceDE w:val="0"/>
        <w:autoSpaceDN w:val="0"/>
        <w:adjustRightInd w:val="0"/>
        <w:spacing w:before="240"/>
        <w:ind w:firstLine="0"/>
        <w:jc w:val="center"/>
        <w:rPr>
          <w:b/>
          <w:sz w:val="28"/>
          <w:szCs w:val="28"/>
        </w:rPr>
      </w:pPr>
      <w:r w:rsidRPr="007C19AA">
        <w:rPr>
          <w:b/>
          <w:sz w:val="28"/>
          <w:szCs w:val="28"/>
        </w:rPr>
        <w:t>37770359.184154.4420.</w:t>
      </w:r>
      <w:r>
        <w:rPr>
          <w:b/>
          <w:sz w:val="28"/>
          <w:szCs w:val="28"/>
        </w:rPr>
        <w:t>КК</w:t>
      </w:r>
      <w:r w:rsidRPr="007C19AA">
        <w:rPr>
          <w:b/>
          <w:sz w:val="28"/>
          <w:szCs w:val="28"/>
        </w:rPr>
        <w:t>.</w:t>
      </w:r>
      <w:r>
        <w:rPr>
          <w:b/>
          <w:sz w:val="28"/>
          <w:szCs w:val="28"/>
        </w:rPr>
        <w:t>3</w:t>
      </w:r>
    </w:p>
    <w:p w14:paraId="7D59CF01" w14:textId="4434D81F" w:rsidR="00EA76F6" w:rsidRPr="00A60863" w:rsidRDefault="00B234DD" w:rsidP="00A60863">
      <w:pPr>
        <w:widowControl w:val="0"/>
        <w:autoSpaceDE w:val="0"/>
        <w:autoSpaceDN w:val="0"/>
        <w:adjustRightInd w:val="0"/>
        <w:spacing w:before="240"/>
        <w:ind w:firstLine="0"/>
        <w:jc w:val="center"/>
        <w:rPr>
          <w:szCs w:val="26"/>
        </w:rPr>
      </w:pPr>
      <w:r w:rsidRPr="00E12DE7">
        <w:rPr>
          <w:szCs w:val="26"/>
        </w:rPr>
        <w:t xml:space="preserve">На </w:t>
      </w:r>
      <w:r w:rsidRPr="007C19AA">
        <w:rPr>
          <w:szCs w:val="26"/>
        </w:rPr>
        <w:t>____</w:t>
      </w:r>
      <w:r w:rsidRPr="00E12DE7">
        <w:rPr>
          <w:szCs w:val="26"/>
        </w:rPr>
        <w:t xml:space="preserve"> аркушах</w:t>
      </w:r>
    </w:p>
    <w:p w14:paraId="503342C4" w14:textId="765B5179" w:rsidR="00B234DD" w:rsidRDefault="00B234DD" w:rsidP="009625AE">
      <w:pPr>
        <w:pStyle w:val="afff9"/>
      </w:pPr>
    </w:p>
    <w:p w14:paraId="28518D5D" w14:textId="77777777" w:rsidR="00B234DD" w:rsidRPr="00FD7151" w:rsidRDefault="00B234DD" w:rsidP="009625AE">
      <w:pPr>
        <w:pStyle w:val="afff9"/>
      </w:pPr>
    </w:p>
    <w:tbl>
      <w:tblPr>
        <w:tblW w:w="9639" w:type="dxa"/>
        <w:tblLook w:val="04A0" w:firstRow="1" w:lastRow="0" w:firstColumn="1" w:lastColumn="0" w:noHBand="0" w:noVBand="1"/>
      </w:tblPr>
      <w:tblGrid>
        <w:gridCol w:w="4957"/>
        <w:gridCol w:w="425"/>
        <w:gridCol w:w="4257"/>
      </w:tblGrid>
      <w:tr w:rsidR="00A60863" w:rsidRPr="00E12DE7" w14:paraId="74E1F491" w14:textId="77777777" w:rsidTr="006821E9">
        <w:trPr>
          <w:trHeight w:val="522"/>
        </w:trPr>
        <w:tc>
          <w:tcPr>
            <w:tcW w:w="4957" w:type="dxa"/>
            <w:hideMark/>
          </w:tcPr>
          <w:p w14:paraId="345F63BD" w14:textId="77777777" w:rsidR="00A60863" w:rsidRPr="00E12DE7" w:rsidRDefault="00A60863" w:rsidP="006821E9">
            <w:pPr>
              <w:autoSpaceDE w:val="0"/>
              <w:autoSpaceDN w:val="0"/>
              <w:adjustRightInd w:val="0"/>
              <w:spacing w:after="120"/>
              <w:ind w:firstLine="0"/>
              <w:jc w:val="left"/>
              <w:rPr>
                <w:b/>
                <w:bCs/>
                <w:szCs w:val="26"/>
                <w:lang w:eastAsia="en-US"/>
              </w:rPr>
            </w:pPr>
            <w:r w:rsidRPr="00E12DE7">
              <w:rPr>
                <w:b/>
                <w:bCs/>
                <w:szCs w:val="26"/>
                <w:lang w:eastAsia="en-US"/>
              </w:rPr>
              <w:t>Від Замовника:</w:t>
            </w:r>
          </w:p>
        </w:tc>
        <w:tc>
          <w:tcPr>
            <w:tcW w:w="425" w:type="dxa"/>
          </w:tcPr>
          <w:p w14:paraId="4A82144A" w14:textId="77777777" w:rsidR="00A60863" w:rsidRPr="00E12DE7" w:rsidRDefault="00A60863" w:rsidP="006821E9">
            <w:pPr>
              <w:autoSpaceDE w:val="0"/>
              <w:autoSpaceDN w:val="0"/>
              <w:adjustRightInd w:val="0"/>
              <w:spacing w:after="120"/>
              <w:ind w:firstLine="40"/>
              <w:rPr>
                <w:b/>
                <w:bCs/>
                <w:szCs w:val="26"/>
                <w:lang w:eastAsia="en-US"/>
              </w:rPr>
            </w:pPr>
          </w:p>
        </w:tc>
        <w:tc>
          <w:tcPr>
            <w:tcW w:w="4257" w:type="dxa"/>
            <w:hideMark/>
          </w:tcPr>
          <w:p w14:paraId="7B51316C" w14:textId="77777777" w:rsidR="00A60863" w:rsidRPr="00E12DE7" w:rsidRDefault="00A60863" w:rsidP="006821E9">
            <w:pPr>
              <w:autoSpaceDE w:val="0"/>
              <w:autoSpaceDN w:val="0"/>
              <w:adjustRightInd w:val="0"/>
              <w:spacing w:after="120"/>
              <w:ind w:firstLine="0"/>
              <w:rPr>
                <w:b/>
                <w:bCs/>
                <w:szCs w:val="26"/>
                <w:lang w:eastAsia="en-US"/>
              </w:rPr>
            </w:pPr>
            <w:r w:rsidRPr="00E12DE7">
              <w:rPr>
                <w:b/>
                <w:bCs/>
                <w:szCs w:val="26"/>
                <w:lang w:eastAsia="en-US"/>
              </w:rPr>
              <w:t>Від Виконавця:</w:t>
            </w:r>
          </w:p>
        </w:tc>
      </w:tr>
      <w:tr w:rsidR="00A60863" w:rsidRPr="00E12DE7" w14:paraId="351D1C18" w14:textId="77777777" w:rsidTr="006821E9">
        <w:trPr>
          <w:trHeight w:val="909"/>
        </w:trPr>
        <w:tc>
          <w:tcPr>
            <w:tcW w:w="4957" w:type="dxa"/>
            <w:hideMark/>
          </w:tcPr>
          <w:p w14:paraId="1B705417" w14:textId="77777777" w:rsidR="00A60863" w:rsidRPr="00E12DE7" w:rsidRDefault="00A60863" w:rsidP="006821E9">
            <w:pPr>
              <w:autoSpaceDE w:val="0"/>
              <w:autoSpaceDN w:val="0"/>
              <w:adjustRightInd w:val="0"/>
              <w:ind w:firstLine="0"/>
              <w:jc w:val="left"/>
              <w:rPr>
                <w:szCs w:val="26"/>
                <w:lang w:eastAsia="en-US"/>
              </w:rPr>
            </w:pPr>
            <w:r w:rsidRPr="00E12DE7">
              <w:rPr>
                <w:szCs w:val="26"/>
                <w:lang w:eastAsia="en-US"/>
              </w:rPr>
              <w:t>Начальник департаменту</w:t>
            </w:r>
          </w:p>
          <w:p w14:paraId="3F56C21C" w14:textId="77777777" w:rsidR="00A60863" w:rsidRPr="00E12DE7" w:rsidRDefault="00A60863" w:rsidP="006821E9">
            <w:pPr>
              <w:ind w:firstLine="0"/>
              <w:jc w:val="left"/>
              <w:rPr>
                <w:szCs w:val="26"/>
              </w:rPr>
            </w:pPr>
            <w:r w:rsidRPr="00E12DE7">
              <w:rPr>
                <w:szCs w:val="26"/>
              </w:rPr>
              <w:t>впровадження та супроводу</w:t>
            </w:r>
          </w:p>
          <w:p w14:paraId="7E617825" w14:textId="77777777" w:rsidR="00A60863" w:rsidRPr="00E12DE7" w:rsidRDefault="00A60863" w:rsidP="006821E9">
            <w:pPr>
              <w:ind w:firstLine="0"/>
              <w:jc w:val="left"/>
              <w:rPr>
                <w:bCs/>
                <w:szCs w:val="26"/>
                <w:lang w:eastAsia="en-US"/>
              </w:rPr>
            </w:pPr>
            <w:r w:rsidRPr="00E12DE7">
              <w:rPr>
                <w:szCs w:val="26"/>
              </w:rPr>
              <w:t>інформаційно-комунікаційних систем</w:t>
            </w:r>
          </w:p>
        </w:tc>
        <w:tc>
          <w:tcPr>
            <w:tcW w:w="425" w:type="dxa"/>
          </w:tcPr>
          <w:p w14:paraId="7C4B2AAF" w14:textId="77777777" w:rsidR="00A60863" w:rsidRPr="00E12DE7" w:rsidRDefault="00A60863" w:rsidP="006821E9">
            <w:pPr>
              <w:ind w:firstLine="0"/>
              <w:rPr>
                <w:szCs w:val="26"/>
              </w:rPr>
            </w:pPr>
          </w:p>
        </w:tc>
        <w:tc>
          <w:tcPr>
            <w:tcW w:w="4257" w:type="dxa"/>
            <w:hideMark/>
          </w:tcPr>
          <w:p w14:paraId="6AB17687" w14:textId="77777777" w:rsidR="00A60863" w:rsidRPr="00E12DE7" w:rsidRDefault="00A60863" w:rsidP="006821E9">
            <w:pPr>
              <w:autoSpaceDE w:val="0"/>
              <w:autoSpaceDN w:val="0"/>
              <w:adjustRightInd w:val="0"/>
              <w:ind w:firstLine="0"/>
              <w:rPr>
                <w:bCs/>
                <w:szCs w:val="26"/>
                <w:lang w:eastAsia="en-US"/>
              </w:rPr>
            </w:pPr>
            <w:r w:rsidRPr="00E12DE7">
              <w:rPr>
                <w:bCs/>
                <w:szCs w:val="26"/>
                <w:lang w:eastAsia="en-US"/>
              </w:rPr>
              <w:t>Керівник проекту</w:t>
            </w:r>
          </w:p>
        </w:tc>
      </w:tr>
      <w:tr w:rsidR="00A60863" w:rsidRPr="00E12DE7" w14:paraId="5D7E3C4D" w14:textId="77777777" w:rsidTr="006821E9">
        <w:trPr>
          <w:trHeight w:val="406"/>
        </w:trPr>
        <w:tc>
          <w:tcPr>
            <w:tcW w:w="4957" w:type="dxa"/>
            <w:vAlign w:val="center"/>
            <w:hideMark/>
          </w:tcPr>
          <w:p w14:paraId="38CB92A5" w14:textId="77777777" w:rsidR="00A60863" w:rsidRPr="00E12DE7" w:rsidRDefault="00A60863" w:rsidP="006821E9">
            <w:pPr>
              <w:autoSpaceDE w:val="0"/>
              <w:autoSpaceDN w:val="0"/>
              <w:adjustRightInd w:val="0"/>
              <w:ind w:firstLine="0"/>
              <w:rPr>
                <w:bCs/>
                <w:szCs w:val="26"/>
                <w:lang w:eastAsia="en-US"/>
              </w:rPr>
            </w:pPr>
            <w:r w:rsidRPr="00E12DE7">
              <w:rPr>
                <w:szCs w:val="26"/>
                <w:lang w:eastAsia="en-US"/>
              </w:rPr>
              <w:t>_______________</w:t>
            </w:r>
            <w:r w:rsidRPr="00E12DE7">
              <w:rPr>
                <w:bCs/>
                <w:szCs w:val="26"/>
                <w:lang w:eastAsia="en-US"/>
              </w:rPr>
              <w:t xml:space="preserve">О. П. </w:t>
            </w:r>
            <w:proofErr w:type="spellStart"/>
            <w:r w:rsidRPr="00E12DE7">
              <w:rPr>
                <w:bCs/>
                <w:szCs w:val="26"/>
                <w:lang w:eastAsia="en-US"/>
              </w:rPr>
              <w:t>Перевозник</w:t>
            </w:r>
            <w:proofErr w:type="spellEnd"/>
          </w:p>
        </w:tc>
        <w:tc>
          <w:tcPr>
            <w:tcW w:w="425" w:type="dxa"/>
            <w:vAlign w:val="center"/>
          </w:tcPr>
          <w:p w14:paraId="74C59A2E" w14:textId="77777777" w:rsidR="00A60863" w:rsidRPr="00E12DE7" w:rsidRDefault="00A60863" w:rsidP="006821E9">
            <w:pPr>
              <w:keepNext/>
              <w:keepLines/>
              <w:autoSpaceDE w:val="0"/>
              <w:autoSpaceDN w:val="0"/>
              <w:adjustRightInd w:val="0"/>
              <w:spacing w:after="240"/>
              <w:ind w:left="720" w:firstLine="0"/>
              <w:outlineLvl w:val="2"/>
              <w:rPr>
                <w:bCs/>
                <w:szCs w:val="26"/>
                <w:lang w:eastAsia="en-US"/>
              </w:rPr>
            </w:pPr>
          </w:p>
        </w:tc>
        <w:tc>
          <w:tcPr>
            <w:tcW w:w="4257" w:type="dxa"/>
            <w:vAlign w:val="center"/>
            <w:hideMark/>
          </w:tcPr>
          <w:p w14:paraId="5BB8D989" w14:textId="77777777" w:rsidR="00A60863" w:rsidRPr="00E12DE7" w:rsidRDefault="00A60863" w:rsidP="006821E9">
            <w:pPr>
              <w:autoSpaceDE w:val="0"/>
              <w:autoSpaceDN w:val="0"/>
              <w:adjustRightInd w:val="0"/>
              <w:ind w:firstLine="0"/>
              <w:rPr>
                <w:bCs/>
                <w:szCs w:val="26"/>
                <w:lang w:eastAsia="en-US"/>
              </w:rPr>
            </w:pPr>
            <w:r w:rsidRPr="00E12DE7">
              <w:rPr>
                <w:szCs w:val="26"/>
                <w:lang w:eastAsia="en-US"/>
              </w:rPr>
              <w:t>_______________ А. М. Солодкий</w:t>
            </w:r>
          </w:p>
        </w:tc>
      </w:tr>
      <w:tr w:rsidR="00A60863" w:rsidRPr="00E12DE7" w14:paraId="53B2F051" w14:textId="77777777" w:rsidTr="006821E9">
        <w:trPr>
          <w:trHeight w:val="725"/>
        </w:trPr>
        <w:tc>
          <w:tcPr>
            <w:tcW w:w="4957" w:type="dxa"/>
            <w:hideMark/>
          </w:tcPr>
          <w:p w14:paraId="4EDC4684" w14:textId="77777777" w:rsidR="00A60863" w:rsidRPr="00E12DE7" w:rsidRDefault="00A60863" w:rsidP="006821E9">
            <w:pPr>
              <w:autoSpaceDE w:val="0"/>
              <w:autoSpaceDN w:val="0"/>
              <w:adjustRightInd w:val="0"/>
              <w:ind w:firstLine="0"/>
              <w:jc w:val="left"/>
              <w:rPr>
                <w:sz w:val="24"/>
                <w:lang w:eastAsia="en-US"/>
              </w:rPr>
            </w:pPr>
            <w:r w:rsidRPr="00E12DE7">
              <w:rPr>
                <w:sz w:val="24"/>
                <w:lang w:eastAsia="en-US"/>
              </w:rPr>
              <w:t>В.о. начальника департаменту</w:t>
            </w:r>
          </w:p>
          <w:p w14:paraId="738A090C" w14:textId="77777777" w:rsidR="00A60863" w:rsidRPr="00E12DE7" w:rsidRDefault="00A60863" w:rsidP="006821E9">
            <w:pPr>
              <w:ind w:firstLine="0"/>
              <w:jc w:val="left"/>
              <w:rPr>
                <w:sz w:val="24"/>
              </w:rPr>
            </w:pPr>
            <w:r w:rsidRPr="00E12DE7">
              <w:rPr>
                <w:sz w:val="24"/>
              </w:rPr>
              <w:t>впровадження та технологічного супроводження обліково-фінансових систем</w:t>
            </w:r>
          </w:p>
        </w:tc>
        <w:tc>
          <w:tcPr>
            <w:tcW w:w="425" w:type="dxa"/>
          </w:tcPr>
          <w:p w14:paraId="1189FC0F" w14:textId="77777777" w:rsidR="00A60863" w:rsidRPr="00E12DE7" w:rsidRDefault="00A60863" w:rsidP="006821E9">
            <w:pPr>
              <w:autoSpaceDE w:val="0"/>
              <w:autoSpaceDN w:val="0"/>
              <w:adjustRightInd w:val="0"/>
              <w:ind w:firstLine="0"/>
              <w:rPr>
                <w:szCs w:val="26"/>
                <w:lang w:eastAsia="en-US"/>
              </w:rPr>
            </w:pPr>
          </w:p>
        </w:tc>
        <w:tc>
          <w:tcPr>
            <w:tcW w:w="4257" w:type="dxa"/>
          </w:tcPr>
          <w:p w14:paraId="75979819" w14:textId="77777777" w:rsidR="00A60863" w:rsidRPr="00E12DE7" w:rsidRDefault="00A60863" w:rsidP="006821E9">
            <w:pPr>
              <w:autoSpaceDE w:val="0"/>
              <w:autoSpaceDN w:val="0"/>
              <w:adjustRightInd w:val="0"/>
              <w:ind w:firstLine="0"/>
              <w:rPr>
                <w:bCs/>
                <w:szCs w:val="26"/>
                <w:lang w:eastAsia="en-US"/>
              </w:rPr>
            </w:pPr>
          </w:p>
        </w:tc>
      </w:tr>
      <w:tr w:rsidR="00A60863" w:rsidRPr="00E12DE7" w14:paraId="7AB8F362" w14:textId="77777777" w:rsidTr="006821E9">
        <w:trPr>
          <w:trHeight w:val="597"/>
        </w:trPr>
        <w:tc>
          <w:tcPr>
            <w:tcW w:w="4957" w:type="dxa"/>
            <w:vAlign w:val="center"/>
            <w:hideMark/>
          </w:tcPr>
          <w:p w14:paraId="12BA295F" w14:textId="77777777" w:rsidR="00A60863" w:rsidRPr="00E12DE7" w:rsidRDefault="00A60863" w:rsidP="006821E9">
            <w:pPr>
              <w:autoSpaceDE w:val="0"/>
              <w:autoSpaceDN w:val="0"/>
              <w:adjustRightInd w:val="0"/>
              <w:spacing w:before="60" w:after="60"/>
              <w:ind w:firstLine="0"/>
              <w:rPr>
                <w:bCs/>
                <w:sz w:val="24"/>
                <w:lang w:eastAsia="en-US"/>
              </w:rPr>
            </w:pPr>
            <w:r w:rsidRPr="00E12DE7">
              <w:rPr>
                <w:sz w:val="24"/>
                <w:lang w:eastAsia="en-US"/>
              </w:rPr>
              <w:t>_________________А</w:t>
            </w:r>
            <w:r w:rsidRPr="00E12DE7">
              <w:rPr>
                <w:bCs/>
                <w:sz w:val="24"/>
                <w:lang w:eastAsia="en-US"/>
              </w:rPr>
              <w:t xml:space="preserve">. П. </w:t>
            </w:r>
            <w:proofErr w:type="spellStart"/>
            <w:r w:rsidRPr="00E12DE7">
              <w:rPr>
                <w:bCs/>
                <w:sz w:val="24"/>
                <w:lang w:eastAsia="en-US"/>
              </w:rPr>
              <w:t>Гусаревич</w:t>
            </w:r>
            <w:proofErr w:type="spellEnd"/>
          </w:p>
        </w:tc>
        <w:tc>
          <w:tcPr>
            <w:tcW w:w="425" w:type="dxa"/>
            <w:vAlign w:val="center"/>
          </w:tcPr>
          <w:p w14:paraId="0AD1E21A" w14:textId="77777777" w:rsidR="00A60863" w:rsidRPr="00E12DE7" w:rsidRDefault="00A60863" w:rsidP="006821E9">
            <w:pPr>
              <w:keepNext/>
              <w:keepLines/>
              <w:autoSpaceDE w:val="0"/>
              <w:autoSpaceDN w:val="0"/>
              <w:adjustRightInd w:val="0"/>
              <w:spacing w:after="240"/>
              <w:ind w:left="720" w:firstLine="0"/>
              <w:outlineLvl w:val="2"/>
              <w:rPr>
                <w:szCs w:val="26"/>
                <w:lang w:eastAsia="en-US"/>
              </w:rPr>
            </w:pPr>
          </w:p>
        </w:tc>
        <w:tc>
          <w:tcPr>
            <w:tcW w:w="4257" w:type="dxa"/>
            <w:vAlign w:val="center"/>
          </w:tcPr>
          <w:p w14:paraId="30DBC8F4" w14:textId="77777777" w:rsidR="00A60863" w:rsidRPr="00E12DE7" w:rsidRDefault="00A60863" w:rsidP="006821E9">
            <w:pPr>
              <w:keepNext/>
              <w:keepLines/>
              <w:autoSpaceDE w:val="0"/>
              <w:autoSpaceDN w:val="0"/>
              <w:adjustRightInd w:val="0"/>
              <w:spacing w:after="240"/>
              <w:ind w:left="720" w:firstLine="0"/>
              <w:outlineLvl w:val="2"/>
              <w:rPr>
                <w:bCs/>
                <w:szCs w:val="26"/>
                <w:lang w:eastAsia="en-US"/>
              </w:rPr>
            </w:pPr>
          </w:p>
        </w:tc>
      </w:tr>
      <w:tr w:rsidR="00A60863" w:rsidRPr="00E12DE7" w14:paraId="0C4529E0" w14:textId="77777777" w:rsidTr="006821E9">
        <w:trPr>
          <w:trHeight w:val="551"/>
        </w:trPr>
        <w:tc>
          <w:tcPr>
            <w:tcW w:w="4957" w:type="dxa"/>
            <w:hideMark/>
          </w:tcPr>
          <w:p w14:paraId="245DE007" w14:textId="77777777" w:rsidR="00A60863" w:rsidRPr="00E12DE7" w:rsidRDefault="00A60863" w:rsidP="006821E9">
            <w:pPr>
              <w:autoSpaceDE w:val="0"/>
              <w:autoSpaceDN w:val="0"/>
              <w:adjustRightInd w:val="0"/>
              <w:spacing w:before="60"/>
              <w:ind w:firstLine="0"/>
              <w:rPr>
                <w:sz w:val="24"/>
                <w:lang w:eastAsia="en-US"/>
              </w:rPr>
            </w:pPr>
            <w:r w:rsidRPr="00E12DE7">
              <w:rPr>
                <w:sz w:val="24"/>
                <w:lang w:eastAsia="en-US"/>
              </w:rPr>
              <w:t xml:space="preserve">Провідний інженер відділу впровадження та розвитку інформаційно-комунікаційних систем </w:t>
            </w:r>
          </w:p>
        </w:tc>
        <w:tc>
          <w:tcPr>
            <w:tcW w:w="425" w:type="dxa"/>
          </w:tcPr>
          <w:p w14:paraId="406835E6" w14:textId="77777777" w:rsidR="00A60863" w:rsidRPr="00E12DE7" w:rsidRDefault="00A60863" w:rsidP="006821E9">
            <w:pPr>
              <w:keepNext/>
              <w:keepLines/>
              <w:autoSpaceDE w:val="0"/>
              <w:autoSpaceDN w:val="0"/>
              <w:adjustRightInd w:val="0"/>
              <w:spacing w:after="240"/>
              <w:ind w:left="720" w:firstLine="0"/>
              <w:outlineLvl w:val="2"/>
              <w:rPr>
                <w:szCs w:val="26"/>
                <w:lang w:eastAsia="en-US"/>
              </w:rPr>
            </w:pPr>
          </w:p>
        </w:tc>
        <w:tc>
          <w:tcPr>
            <w:tcW w:w="4257" w:type="dxa"/>
          </w:tcPr>
          <w:p w14:paraId="78E88BB9" w14:textId="77777777" w:rsidR="00A60863" w:rsidRPr="00E12DE7" w:rsidRDefault="00A60863" w:rsidP="006821E9">
            <w:pPr>
              <w:keepNext/>
              <w:keepLines/>
              <w:autoSpaceDE w:val="0"/>
              <w:autoSpaceDN w:val="0"/>
              <w:adjustRightInd w:val="0"/>
              <w:spacing w:after="240"/>
              <w:outlineLvl w:val="2"/>
              <w:rPr>
                <w:bCs/>
                <w:szCs w:val="26"/>
                <w:lang w:eastAsia="en-US"/>
              </w:rPr>
            </w:pPr>
          </w:p>
        </w:tc>
      </w:tr>
      <w:tr w:rsidR="00A60863" w:rsidRPr="00E12DE7" w14:paraId="1592B60A" w14:textId="77777777" w:rsidTr="006821E9">
        <w:trPr>
          <w:trHeight w:val="513"/>
        </w:trPr>
        <w:tc>
          <w:tcPr>
            <w:tcW w:w="4957" w:type="dxa"/>
            <w:vAlign w:val="center"/>
          </w:tcPr>
          <w:p w14:paraId="54643EFB" w14:textId="77777777" w:rsidR="00A60863" w:rsidRPr="007C19AA" w:rsidRDefault="00A60863" w:rsidP="006821E9">
            <w:pPr>
              <w:ind w:firstLine="0"/>
              <w:rPr>
                <w:sz w:val="22"/>
                <w:szCs w:val="22"/>
                <w:lang w:eastAsia="en-US"/>
              </w:rPr>
            </w:pPr>
            <w:r w:rsidRPr="00E12DE7">
              <w:rPr>
                <w:sz w:val="22"/>
                <w:szCs w:val="22"/>
                <w:lang w:eastAsia="en-US"/>
              </w:rPr>
              <w:t>_________________Ю</w:t>
            </w:r>
            <w:r w:rsidRPr="00E12DE7">
              <w:rPr>
                <w:bCs/>
                <w:sz w:val="22"/>
                <w:szCs w:val="22"/>
                <w:lang w:eastAsia="en-US"/>
              </w:rPr>
              <w:t xml:space="preserve">. </w:t>
            </w:r>
            <w:r w:rsidRPr="007C19AA">
              <w:rPr>
                <w:bCs/>
                <w:sz w:val="22"/>
                <w:szCs w:val="22"/>
                <w:lang w:eastAsia="en-US"/>
              </w:rPr>
              <w:t>В</w:t>
            </w:r>
            <w:r w:rsidRPr="00E12DE7">
              <w:rPr>
                <w:bCs/>
                <w:sz w:val="22"/>
                <w:szCs w:val="22"/>
                <w:lang w:eastAsia="en-US"/>
              </w:rPr>
              <w:t xml:space="preserve">. </w:t>
            </w:r>
            <w:proofErr w:type="spellStart"/>
            <w:r w:rsidRPr="00E12DE7">
              <w:rPr>
                <w:sz w:val="22"/>
                <w:szCs w:val="22"/>
                <w:lang w:eastAsia="en-US"/>
              </w:rPr>
              <w:t>Гітлан</w:t>
            </w:r>
            <w:proofErr w:type="spellEnd"/>
          </w:p>
        </w:tc>
        <w:tc>
          <w:tcPr>
            <w:tcW w:w="425" w:type="dxa"/>
            <w:vAlign w:val="center"/>
          </w:tcPr>
          <w:p w14:paraId="24D0FD66" w14:textId="77777777" w:rsidR="00A60863" w:rsidRPr="00E12DE7" w:rsidRDefault="00A60863" w:rsidP="006821E9">
            <w:pPr>
              <w:keepNext/>
              <w:keepLines/>
              <w:autoSpaceDE w:val="0"/>
              <w:autoSpaceDN w:val="0"/>
              <w:adjustRightInd w:val="0"/>
              <w:spacing w:after="240"/>
              <w:ind w:left="720" w:firstLine="0"/>
              <w:outlineLvl w:val="2"/>
              <w:rPr>
                <w:szCs w:val="26"/>
                <w:lang w:eastAsia="en-US"/>
              </w:rPr>
            </w:pPr>
          </w:p>
        </w:tc>
        <w:tc>
          <w:tcPr>
            <w:tcW w:w="4257" w:type="dxa"/>
            <w:vAlign w:val="center"/>
          </w:tcPr>
          <w:p w14:paraId="00960036" w14:textId="77777777" w:rsidR="00A60863" w:rsidRPr="00E12DE7" w:rsidRDefault="00A60863" w:rsidP="006821E9">
            <w:pPr>
              <w:keepNext/>
              <w:keepLines/>
              <w:autoSpaceDE w:val="0"/>
              <w:autoSpaceDN w:val="0"/>
              <w:adjustRightInd w:val="0"/>
              <w:spacing w:after="240"/>
              <w:ind w:firstLine="0"/>
              <w:jc w:val="left"/>
              <w:outlineLvl w:val="2"/>
              <w:rPr>
                <w:bCs/>
                <w:szCs w:val="26"/>
                <w:lang w:eastAsia="en-US"/>
              </w:rPr>
            </w:pPr>
          </w:p>
        </w:tc>
      </w:tr>
    </w:tbl>
    <w:p w14:paraId="23535579" w14:textId="77777777" w:rsidR="0093747D" w:rsidRPr="00FD7151" w:rsidRDefault="0093747D" w:rsidP="009625AE">
      <w:pPr>
        <w:pStyle w:val="afff9"/>
        <w:rPr>
          <w:sz w:val="26"/>
          <w:szCs w:val="26"/>
        </w:rPr>
      </w:pPr>
    </w:p>
    <w:p w14:paraId="6EF4C1D6" w14:textId="77777777" w:rsidR="00064F67" w:rsidRDefault="00064F67" w:rsidP="00064F67">
      <w:pPr>
        <w:ind w:firstLine="0"/>
        <w:jc w:val="center"/>
      </w:pPr>
    </w:p>
    <w:p w14:paraId="7FDF6023" w14:textId="105B42AC" w:rsidR="009625AE" w:rsidRPr="00064F67" w:rsidRDefault="009625AE" w:rsidP="006F44F6">
      <w:pPr>
        <w:ind w:firstLine="0"/>
        <w:jc w:val="center"/>
      </w:pPr>
      <w:bookmarkStart w:id="7" w:name="_Toc469933841"/>
      <w:bookmarkStart w:id="8" w:name="_Toc501014260"/>
      <w:r w:rsidRPr="006F44F6">
        <w:rPr>
          <w:b/>
        </w:rPr>
        <w:lastRenderedPageBreak/>
        <w:t>А</w:t>
      </w:r>
      <w:bookmarkEnd w:id="7"/>
      <w:bookmarkEnd w:id="8"/>
      <w:r w:rsidR="00A15817" w:rsidRPr="006F44F6">
        <w:rPr>
          <w:b/>
        </w:rPr>
        <w:t>НОТАЦІЯ</w:t>
      </w:r>
    </w:p>
    <w:p w14:paraId="6AF578E3" w14:textId="77777777" w:rsidR="00C30C6F" w:rsidRPr="00FD7151" w:rsidRDefault="00C30C6F" w:rsidP="00064F67"/>
    <w:p w14:paraId="377818D9" w14:textId="6DFBABAA" w:rsidR="009625AE" w:rsidRPr="00FD7151" w:rsidRDefault="009625AE" w:rsidP="00064F67">
      <w:r w:rsidRPr="00FD7151">
        <w:t xml:space="preserve">Документ «Керівництво користувача» включається в пакет документації проекту </w:t>
      </w:r>
      <w:r w:rsidR="005C3959" w:rsidRPr="00FD7151">
        <w:t>Модернізація Реєстру щодо новонароджених та померлих (далі - РНП).</w:t>
      </w:r>
    </w:p>
    <w:p w14:paraId="6FAEC444" w14:textId="77777777" w:rsidR="00762C55" w:rsidRPr="00FD7151" w:rsidRDefault="009625AE" w:rsidP="00064F67">
      <w:r w:rsidRPr="00FD7151">
        <w:t xml:space="preserve">Документ надає інструкції користувачу щодо роботи з інтерфейсом і порядку виконання функцій </w:t>
      </w:r>
      <w:r w:rsidR="005C3959" w:rsidRPr="00FD7151">
        <w:t>РНП</w:t>
      </w:r>
      <w:r w:rsidR="00762C55" w:rsidRPr="00FD7151">
        <w:t xml:space="preserve"> незалежно від Ролі. </w:t>
      </w:r>
    </w:p>
    <w:p w14:paraId="155E19AC" w14:textId="42535304" w:rsidR="009625AE" w:rsidRPr="00FD7151" w:rsidRDefault="00762C55" w:rsidP="00064F67">
      <w:pPr>
        <w:rPr>
          <w:b/>
        </w:rPr>
      </w:pPr>
      <w:r w:rsidRPr="00FD7151">
        <w:t>Ця інструкція поширюються на АРМ Лікаря</w:t>
      </w:r>
      <w:r w:rsidR="00A66DC9" w:rsidRPr="00FD7151">
        <w:t xml:space="preserve"> будь-якої ролі</w:t>
      </w:r>
      <w:r w:rsidR="00D71A0D" w:rsidRPr="00FD7151">
        <w:t xml:space="preserve"> (</w:t>
      </w:r>
      <w:proofErr w:type="spellStart"/>
      <w:r w:rsidR="00D71A0D" w:rsidRPr="00FD7151">
        <w:rPr>
          <w:shd w:val="clear" w:color="auto" w:fill="FFFFFF"/>
        </w:rPr>
        <w:t>User</w:t>
      </w:r>
      <w:proofErr w:type="spellEnd"/>
      <w:r w:rsidR="00D71A0D" w:rsidRPr="00FD7151">
        <w:rPr>
          <w:shd w:val="clear" w:color="auto" w:fill="FFFFFF"/>
        </w:rPr>
        <w:t xml:space="preserve"> </w:t>
      </w:r>
      <w:proofErr w:type="spellStart"/>
      <w:r w:rsidR="00D71A0D" w:rsidRPr="00FD7151">
        <w:rPr>
          <w:shd w:val="clear" w:color="auto" w:fill="FFFFFF"/>
        </w:rPr>
        <w:t>DOZ,User</w:t>
      </w:r>
      <w:proofErr w:type="spellEnd"/>
      <w:r w:rsidR="00D71A0D" w:rsidRPr="00FD7151">
        <w:rPr>
          <w:shd w:val="clear" w:color="auto" w:fill="FFFFFF"/>
        </w:rPr>
        <w:t xml:space="preserve"> </w:t>
      </w:r>
      <w:proofErr w:type="spellStart"/>
      <w:r w:rsidR="00D71A0D" w:rsidRPr="00FD7151">
        <w:rPr>
          <w:shd w:val="clear" w:color="auto" w:fill="FFFFFF"/>
        </w:rPr>
        <w:t>Med</w:t>
      </w:r>
      <w:proofErr w:type="spellEnd"/>
      <w:r w:rsidR="00D71A0D" w:rsidRPr="00FD7151">
        <w:rPr>
          <w:shd w:val="clear" w:color="auto" w:fill="FFFFFF"/>
        </w:rPr>
        <w:t xml:space="preserve"> </w:t>
      </w:r>
      <w:proofErr w:type="spellStart"/>
      <w:r w:rsidR="00D71A0D" w:rsidRPr="00FD7151">
        <w:rPr>
          <w:shd w:val="clear" w:color="auto" w:fill="FFFFFF"/>
        </w:rPr>
        <w:t>Center</w:t>
      </w:r>
      <w:proofErr w:type="spellEnd"/>
      <w:r w:rsidR="00D71A0D" w:rsidRPr="00FD7151">
        <w:rPr>
          <w:shd w:val="clear" w:color="auto" w:fill="FFFFFF"/>
        </w:rPr>
        <w:t>,</w:t>
      </w:r>
      <w:r w:rsidR="006C1991" w:rsidRPr="00FD7151">
        <w:rPr>
          <w:shd w:val="clear" w:color="auto" w:fill="FFFFFF"/>
        </w:rPr>
        <w:t xml:space="preserve"> </w:t>
      </w:r>
      <w:proofErr w:type="spellStart"/>
      <w:r w:rsidR="00D71A0D" w:rsidRPr="00FD7151">
        <w:rPr>
          <w:shd w:val="clear" w:color="auto" w:fill="FFFFFF"/>
        </w:rPr>
        <w:t>User</w:t>
      </w:r>
      <w:proofErr w:type="spellEnd"/>
      <w:r w:rsidR="00D71A0D" w:rsidRPr="00FD7151">
        <w:rPr>
          <w:shd w:val="clear" w:color="auto" w:fill="FFFFFF"/>
        </w:rPr>
        <w:t xml:space="preserve"> </w:t>
      </w:r>
      <w:proofErr w:type="spellStart"/>
      <w:r w:rsidR="00D71A0D" w:rsidRPr="00FD7151">
        <w:rPr>
          <w:shd w:val="clear" w:color="auto" w:fill="FFFFFF"/>
        </w:rPr>
        <w:t>Doctor</w:t>
      </w:r>
      <w:proofErr w:type="spellEnd"/>
      <w:r w:rsidR="006C1991" w:rsidRPr="00FD7151">
        <w:rPr>
          <w:shd w:val="clear" w:color="auto" w:fill="FFFFFF"/>
        </w:rPr>
        <w:t xml:space="preserve">, </w:t>
      </w:r>
      <w:proofErr w:type="spellStart"/>
      <w:r w:rsidR="00D71A0D" w:rsidRPr="00FD7151">
        <w:rPr>
          <w:shd w:val="clear" w:color="auto" w:fill="FFFFFF"/>
        </w:rPr>
        <w:t>Power</w:t>
      </w:r>
      <w:proofErr w:type="spellEnd"/>
      <w:r w:rsidR="00D71A0D" w:rsidRPr="00FD7151">
        <w:rPr>
          <w:shd w:val="clear" w:color="auto" w:fill="FFFFFF"/>
        </w:rPr>
        <w:t xml:space="preserve"> </w:t>
      </w:r>
      <w:proofErr w:type="spellStart"/>
      <w:r w:rsidR="00D71A0D" w:rsidRPr="00FD7151">
        <w:rPr>
          <w:shd w:val="clear" w:color="auto" w:fill="FFFFFF"/>
        </w:rPr>
        <w:t>User</w:t>
      </w:r>
      <w:proofErr w:type="spellEnd"/>
      <w:r w:rsidR="006C1991" w:rsidRPr="00FD7151">
        <w:rPr>
          <w:shd w:val="clear" w:color="auto" w:fill="FFFFFF"/>
        </w:rPr>
        <w:t xml:space="preserve">, </w:t>
      </w:r>
      <w:proofErr w:type="spellStart"/>
      <w:r w:rsidR="00D71A0D" w:rsidRPr="00FD7151">
        <w:rPr>
          <w:shd w:val="clear" w:color="auto" w:fill="FFFFFF"/>
        </w:rPr>
        <w:t>Registrar</w:t>
      </w:r>
      <w:proofErr w:type="spellEnd"/>
      <w:r w:rsidR="006C1991" w:rsidRPr="00FD7151">
        <w:rPr>
          <w:shd w:val="clear" w:color="auto" w:fill="FFFFFF"/>
        </w:rPr>
        <w:t xml:space="preserve">, </w:t>
      </w:r>
      <w:proofErr w:type="spellStart"/>
      <w:r w:rsidR="00D71A0D" w:rsidRPr="00FD7151">
        <w:rPr>
          <w:shd w:val="clear" w:color="auto" w:fill="FFFFFF"/>
        </w:rPr>
        <w:t>Administrator</w:t>
      </w:r>
      <w:proofErr w:type="spellEnd"/>
      <w:r w:rsidR="00D71A0D" w:rsidRPr="00FD7151">
        <w:rPr>
          <w:shd w:val="clear" w:color="auto" w:fill="FFFFFF"/>
        </w:rPr>
        <w:t>,</w:t>
      </w:r>
      <w:r w:rsidR="006C1991" w:rsidRPr="00FD7151">
        <w:rPr>
          <w:shd w:val="clear" w:color="auto" w:fill="FFFFFF"/>
        </w:rPr>
        <w:t xml:space="preserve"> </w:t>
      </w:r>
      <w:proofErr w:type="spellStart"/>
      <w:r w:rsidR="00D71A0D" w:rsidRPr="00FD7151">
        <w:rPr>
          <w:shd w:val="clear" w:color="auto" w:fill="FFFFFF"/>
        </w:rPr>
        <w:t>Super</w:t>
      </w:r>
      <w:proofErr w:type="spellEnd"/>
      <w:r w:rsidR="00D71A0D" w:rsidRPr="00FD7151">
        <w:rPr>
          <w:shd w:val="clear" w:color="auto" w:fill="FFFFFF"/>
        </w:rPr>
        <w:t xml:space="preserve"> USER</w:t>
      </w:r>
      <w:r w:rsidR="00D71A0D" w:rsidRPr="00FD7151">
        <w:t>)</w:t>
      </w:r>
      <w:r w:rsidR="00A66DC9" w:rsidRPr="00FD7151">
        <w:t xml:space="preserve"> в системі РНП окрім Супер</w:t>
      </w:r>
      <w:r w:rsidR="0014478E" w:rsidRPr="00FD7151">
        <w:t>візора.</w:t>
      </w:r>
    </w:p>
    <w:p w14:paraId="4F4CA87D" w14:textId="77777777" w:rsidR="009625AE" w:rsidRPr="00FD7151" w:rsidRDefault="009625AE" w:rsidP="00064F67"/>
    <w:p w14:paraId="7F629BA5" w14:textId="17F5EC7D" w:rsidR="009625AE" w:rsidRPr="00FD7151" w:rsidRDefault="009625AE" w:rsidP="00064F67">
      <w:r w:rsidRPr="00FD7151">
        <w:br w:type="page"/>
      </w:r>
    </w:p>
    <w:p w14:paraId="6FD5263F" w14:textId="4506982C" w:rsidR="00150071" w:rsidRPr="00064F67" w:rsidRDefault="00150071" w:rsidP="006F44F6">
      <w:pPr>
        <w:ind w:firstLine="0"/>
        <w:jc w:val="center"/>
      </w:pPr>
      <w:r w:rsidRPr="006F44F6">
        <w:rPr>
          <w:b/>
        </w:rPr>
        <w:lastRenderedPageBreak/>
        <w:t>ЗМІСТ</w:t>
      </w:r>
    </w:p>
    <w:p w14:paraId="2908BA9C" w14:textId="77777777" w:rsidR="004C0BFA" w:rsidRPr="00FD7151" w:rsidRDefault="004C0BFA" w:rsidP="00064F67"/>
    <w:p w14:paraId="620A9666" w14:textId="1CB9DABF" w:rsidR="006F44F6" w:rsidRDefault="000D5327">
      <w:pPr>
        <w:pStyle w:val="13"/>
        <w:rPr>
          <w:rFonts w:asciiTheme="minorHAnsi" w:eastAsiaTheme="minorEastAsia" w:hAnsiTheme="minorHAnsi" w:cstheme="minorBidi"/>
          <w:caps w:val="0"/>
          <w:noProof/>
          <w:sz w:val="22"/>
          <w:szCs w:val="22"/>
          <w:lang w:val="ru-RU"/>
        </w:rPr>
      </w:pPr>
      <w:r>
        <w:rPr>
          <w:caps w:val="0"/>
          <w:szCs w:val="26"/>
        </w:rPr>
        <w:fldChar w:fldCharType="begin"/>
      </w:r>
      <w:r>
        <w:rPr>
          <w:caps w:val="0"/>
          <w:szCs w:val="26"/>
        </w:rPr>
        <w:instrText xml:space="preserve"> TOC \o "1-3" \h \z \u </w:instrText>
      </w:r>
      <w:r>
        <w:rPr>
          <w:caps w:val="0"/>
          <w:szCs w:val="26"/>
        </w:rPr>
        <w:fldChar w:fldCharType="separate"/>
      </w:r>
      <w:hyperlink w:anchor="_Toc519933" w:history="1">
        <w:r w:rsidR="006F44F6" w:rsidRPr="00521AA1">
          <w:rPr>
            <w:rStyle w:val="a7"/>
            <w:noProof/>
          </w:rPr>
          <w:t>ПЕРЕЛІК ТЕРМІНІВ ТА СКОРОЧЕНЬ</w:t>
        </w:r>
        <w:r w:rsidR="006F44F6">
          <w:rPr>
            <w:noProof/>
            <w:webHidden/>
          </w:rPr>
          <w:tab/>
        </w:r>
        <w:r w:rsidR="006F44F6">
          <w:rPr>
            <w:noProof/>
            <w:webHidden/>
          </w:rPr>
          <w:fldChar w:fldCharType="begin"/>
        </w:r>
        <w:r w:rsidR="006F44F6">
          <w:rPr>
            <w:noProof/>
            <w:webHidden/>
          </w:rPr>
          <w:instrText xml:space="preserve"> PAGEREF _Toc519933 \h </w:instrText>
        </w:r>
        <w:r w:rsidR="006F44F6">
          <w:rPr>
            <w:noProof/>
            <w:webHidden/>
          </w:rPr>
        </w:r>
        <w:r w:rsidR="006F44F6">
          <w:rPr>
            <w:noProof/>
            <w:webHidden/>
          </w:rPr>
          <w:fldChar w:fldCharType="separate"/>
        </w:r>
        <w:r w:rsidR="006F44F6">
          <w:rPr>
            <w:noProof/>
            <w:webHidden/>
          </w:rPr>
          <w:t>4</w:t>
        </w:r>
        <w:r w:rsidR="006F44F6">
          <w:rPr>
            <w:noProof/>
            <w:webHidden/>
          </w:rPr>
          <w:fldChar w:fldCharType="end"/>
        </w:r>
      </w:hyperlink>
    </w:p>
    <w:p w14:paraId="4B38B8CC" w14:textId="696A3579" w:rsidR="006F44F6" w:rsidRDefault="00A0140B">
      <w:pPr>
        <w:pStyle w:val="13"/>
        <w:tabs>
          <w:tab w:val="left" w:pos="567"/>
        </w:tabs>
        <w:rPr>
          <w:rFonts w:asciiTheme="minorHAnsi" w:eastAsiaTheme="minorEastAsia" w:hAnsiTheme="minorHAnsi" w:cstheme="minorBidi"/>
          <w:caps w:val="0"/>
          <w:noProof/>
          <w:sz w:val="22"/>
          <w:szCs w:val="22"/>
          <w:lang w:val="ru-RU"/>
        </w:rPr>
      </w:pPr>
      <w:hyperlink w:anchor="_Toc519934" w:history="1">
        <w:r w:rsidR="006F44F6" w:rsidRPr="00521AA1">
          <w:rPr>
            <w:rStyle w:val="a7"/>
            <w:noProof/>
          </w:rPr>
          <w:t>1.</w:t>
        </w:r>
        <w:r w:rsidR="006F44F6">
          <w:rPr>
            <w:rFonts w:asciiTheme="minorHAnsi" w:eastAsiaTheme="minorEastAsia" w:hAnsiTheme="minorHAnsi" w:cstheme="minorBidi"/>
            <w:caps w:val="0"/>
            <w:noProof/>
            <w:sz w:val="22"/>
            <w:szCs w:val="22"/>
            <w:lang w:val="ru-RU"/>
          </w:rPr>
          <w:tab/>
        </w:r>
        <w:r w:rsidR="006F44F6" w:rsidRPr="00521AA1">
          <w:rPr>
            <w:rStyle w:val="a7"/>
            <w:noProof/>
          </w:rPr>
          <w:t>ВВЕДЕННЯ</w:t>
        </w:r>
        <w:r w:rsidR="006F44F6">
          <w:rPr>
            <w:noProof/>
            <w:webHidden/>
          </w:rPr>
          <w:tab/>
        </w:r>
        <w:r w:rsidR="006F44F6">
          <w:rPr>
            <w:noProof/>
            <w:webHidden/>
          </w:rPr>
          <w:fldChar w:fldCharType="begin"/>
        </w:r>
        <w:r w:rsidR="006F44F6">
          <w:rPr>
            <w:noProof/>
            <w:webHidden/>
          </w:rPr>
          <w:instrText xml:space="preserve"> PAGEREF _Toc519934 \h </w:instrText>
        </w:r>
        <w:r w:rsidR="006F44F6">
          <w:rPr>
            <w:noProof/>
            <w:webHidden/>
          </w:rPr>
        </w:r>
        <w:r w:rsidR="006F44F6">
          <w:rPr>
            <w:noProof/>
            <w:webHidden/>
          </w:rPr>
          <w:fldChar w:fldCharType="separate"/>
        </w:r>
        <w:r w:rsidR="006F44F6">
          <w:rPr>
            <w:noProof/>
            <w:webHidden/>
          </w:rPr>
          <w:t>6</w:t>
        </w:r>
        <w:r w:rsidR="006F44F6">
          <w:rPr>
            <w:noProof/>
            <w:webHidden/>
          </w:rPr>
          <w:fldChar w:fldCharType="end"/>
        </w:r>
      </w:hyperlink>
    </w:p>
    <w:p w14:paraId="5A16399B" w14:textId="3B3E98CD" w:rsidR="006F44F6" w:rsidRDefault="00A0140B">
      <w:pPr>
        <w:pStyle w:val="24"/>
        <w:tabs>
          <w:tab w:val="left" w:pos="1418"/>
        </w:tabs>
        <w:rPr>
          <w:rFonts w:asciiTheme="minorHAnsi" w:eastAsiaTheme="minorEastAsia" w:hAnsiTheme="minorHAnsi" w:cstheme="minorBidi"/>
          <w:noProof/>
          <w:sz w:val="22"/>
          <w:szCs w:val="22"/>
          <w:lang w:val="ru-RU"/>
        </w:rPr>
      </w:pPr>
      <w:hyperlink w:anchor="_Toc519935" w:history="1">
        <w:r w:rsidR="006F44F6" w:rsidRPr="00521AA1">
          <w:rPr>
            <w:rStyle w:val="a7"/>
            <w:noProof/>
          </w:rPr>
          <w:t>1.1.</w:t>
        </w:r>
        <w:r w:rsidR="006F44F6">
          <w:rPr>
            <w:rFonts w:asciiTheme="minorHAnsi" w:eastAsiaTheme="minorEastAsia" w:hAnsiTheme="minorHAnsi" w:cstheme="minorBidi"/>
            <w:noProof/>
            <w:sz w:val="22"/>
            <w:szCs w:val="22"/>
            <w:lang w:val="ru-RU"/>
          </w:rPr>
          <w:tab/>
        </w:r>
        <w:r w:rsidR="006F44F6" w:rsidRPr="00521AA1">
          <w:rPr>
            <w:rStyle w:val="a7"/>
            <w:noProof/>
          </w:rPr>
          <w:t>Область застосування</w:t>
        </w:r>
        <w:r w:rsidR="006F44F6">
          <w:rPr>
            <w:noProof/>
            <w:webHidden/>
          </w:rPr>
          <w:tab/>
        </w:r>
        <w:r w:rsidR="006F44F6">
          <w:rPr>
            <w:noProof/>
            <w:webHidden/>
          </w:rPr>
          <w:fldChar w:fldCharType="begin"/>
        </w:r>
        <w:r w:rsidR="006F44F6">
          <w:rPr>
            <w:noProof/>
            <w:webHidden/>
          </w:rPr>
          <w:instrText xml:space="preserve"> PAGEREF _Toc519935 \h </w:instrText>
        </w:r>
        <w:r w:rsidR="006F44F6">
          <w:rPr>
            <w:noProof/>
            <w:webHidden/>
          </w:rPr>
        </w:r>
        <w:r w:rsidR="006F44F6">
          <w:rPr>
            <w:noProof/>
            <w:webHidden/>
          </w:rPr>
          <w:fldChar w:fldCharType="separate"/>
        </w:r>
        <w:r w:rsidR="006F44F6">
          <w:rPr>
            <w:noProof/>
            <w:webHidden/>
          </w:rPr>
          <w:t>6</w:t>
        </w:r>
        <w:r w:rsidR="006F44F6">
          <w:rPr>
            <w:noProof/>
            <w:webHidden/>
          </w:rPr>
          <w:fldChar w:fldCharType="end"/>
        </w:r>
      </w:hyperlink>
    </w:p>
    <w:p w14:paraId="21ACE4CC" w14:textId="3DD85836" w:rsidR="006F44F6" w:rsidRDefault="00A0140B">
      <w:pPr>
        <w:pStyle w:val="24"/>
        <w:tabs>
          <w:tab w:val="left" w:pos="1418"/>
        </w:tabs>
        <w:rPr>
          <w:rFonts w:asciiTheme="minorHAnsi" w:eastAsiaTheme="minorEastAsia" w:hAnsiTheme="minorHAnsi" w:cstheme="minorBidi"/>
          <w:noProof/>
          <w:sz w:val="22"/>
          <w:szCs w:val="22"/>
          <w:lang w:val="ru-RU"/>
        </w:rPr>
      </w:pPr>
      <w:hyperlink w:anchor="_Toc519936" w:history="1">
        <w:r w:rsidR="006F44F6" w:rsidRPr="00521AA1">
          <w:rPr>
            <w:rStyle w:val="a7"/>
            <w:noProof/>
          </w:rPr>
          <w:t>1.2.</w:t>
        </w:r>
        <w:r w:rsidR="006F44F6">
          <w:rPr>
            <w:rFonts w:asciiTheme="minorHAnsi" w:eastAsiaTheme="minorEastAsia" w:hAnsiTheme="minorHAnsi" w:cstheme="minorBidi"/>
            <w:noProof/>
            <w:sz w:val="22"/>
            <w:szCs w:val="22"/>
            <w:lang w:val="ru-RU"/>
          </w:rPr>
          <w:tab/>
        </w:r>
        <w:r w:rsidR="006F44F6" w:rsidRPr="00521AA1">
          <w:rPr>
            <w:rStyle w:val="a7"/>
            <w:noProof/>
          </w:rPr>
          <w:t>Опис можливостей</w:t>
        </w:r>
        <w:r w:rsidR="006F44F6">
          <w:rPr>
            <w:noProof/>
            <w:webHidden/>
          </w:rPr>
          <w:tab/>
        </w:r>
        <w:r w:rsidR="006F44F6">
          <w:rPr>
            <w:noProof/>
            <w:webHidden/>
          </w:rPr>
          <w:fldChar w:fldCharType="begin"/>
        </w:r>
        <w:r w:rsidR="006F44F6">
          <w:rPr>
            <w:noProof/>
            <w:webHidden/>
          </w:rPr>
          <w:instrText xml:space="preserve"> PAGEREF _Toc519936 \h </w:instrText>
        </w:r>
        <w:r w:rsidR="006F44F6">
          <w:rPr>
            <w:noProof/>
            <w:webHidden/>
          </w:rPr>
        </w:r>
        <w:r w:rsidR="006F44F6">
          <w:rPr>
            <w:noProof/>
            <w:webHidden/>
          </w:rPr>
          <w:fldChar w:fldCharType="separate"/>
        </w:r>
        <w:r w:rsidR="006F44F6">
          <w:rPr>
            <w:noProof/>
            <w:webHidden/>
          </w:rPr>
          <w:t>6</w:t>
        </w:r>
        <w:r w:rsidR="006F44F6">
          <w:rPr>
            <w:noProof/>
            <w:webHidden/>
          </w:rPr>
          <w:fldChar w:fldCharType="end"/>
        </w:r>
      </w:hyperlink>
    </w:p>
    <w:p w14:paraId="00D238C2" w14:textId="5093F114" w:rsidR="006F44F6" w:rsidRDefault="00A0140B">
      <w:pPr>
        <w:pStyle w:val="24"/>
        <w:tabs>
          <w:tab w:val="left" w:pos="1418"/>
        </w:tabs>
        <w:rPr>
          <w:rFonts w:asciiTheme="minorHAnsi" w:eastAsiaTheme="minorEastAsia" w:hAnsiTheme="minorHAnsi" w:cstheme="minorBidi"/>
          <w:noProof/>
          <w:sz w:val="22"/>
          <w:szCs w:val="22"/>
          <w:lang w:val="ru-RU"/>
        </w:rPr>
      </w:pPr>
      <w:hyperlink w:anchor="_Toc519937" w:history="1">
        <w:r w:rsidR="006F44F6" w:rsidRPr="00521AA1">
          <w:rPr>
            <w:rStyle w:val="a7"/>
            <w:noProof/>
          </w:rPr>
          <w:t>1.3.</w:t>
        </w:r>
        <w:r w:rsidR="006F44F6">
          <w:rPr>
            <w:rFonts w:asciiTheme="minorHAnsi" w:eastAsiaTheme="minorEastAsia" w:hAnsiTheme="minorHAnsi" w:cstheme="minorBidi"/>
            <w:noProof/>
            <w:sz w:val="22"/>
            <w:szCs w:val="22"/>
            <w:lang w:val="ru-RU"/>
          </w:rPr>
          <w:tab/>
        </w:r>
        <w:r w:rsidR="006F44F6" w:rsidRPr="00521AA1">
          <w:rPr>
            <w:rStyle w:val="a7"/>
            <w:noProof/>
          </w:rPr>
          <w:t>Вимоги до кваліфікації персоналу з експлуатації системи</w:t>
        </w:r>
        <w:r w:rsidR="006F44F6">
          <w:rPr>
            <w:noProof/>
            <w:webHidden/>
          </w:rPr>
          <w:tab/>
        </w:r>
        <w:r w:rsidR="006F44F6">
          <w:rPr>
            <w:noProof/>
            <w:webHidden/>
          </w:rPr>
          <w:fldChar w:fldCharType="begin"/>
        </w:r>
        <w:r w:rsidR="006F44F6">
          <w:rPr>
            <w:noProof/>
            <w:webHidden/>
          </w:rPr>
          <w:instrText xml:space="preserve"> PAGEREF _Toc519937 \h </w:instrText>
        </w:r>
        <w:r w:rsidR="006F44F6">
          <w:rPr>
            <w:noProof/>
            <w:webHidden/>
          </w:rPr>
        </w:r>
        <w:r w:rsidR="006F44F6">
          <w:rPr>
            <w:noProof/>
            <w:webHidden/>
          </w:rPr>
          <w:fldChar w:fldCharType="separate"/>
        </w:r>
        <w:r w:rsidR="006F44F6">
          <w:rPr>
            <w:noProof/>
            <w:webHidden/>
          </w:rPr>
          <w:t>6</w:t>
        </w:r>
        <w:r w:rsidR="006F44F6">
          <w:rPr>
            <w:noProof/>
            <w:webHidden/>
          </w:rPr>
          <w:fldChar w:fldCharType="end"/>
        </w:r>
      </w:hyperlink>
    </w:p>
    <w:p w14:paraId="1BD82B5E" w14:textId="5052CE06" w:rsidR="006F44F6" w:rsidRDefault="00A0140B">
      <w:pPr>
        <w:pStyle w:val="32"/>
        <w:tabs>
          <w:tab w:val="left" w:pos="1418"/>
        </w:tabs>
        <w:rPr>
          <w:rFonts w:asciiTheme="minorHAnsi" w:eastAsiaTheme="minorEastAsia" w:hAnsiTheme="minorHAnsi" w:cstheme="minorBidi"/>
          <w:noProof/>
          <w:sz w:val="22"/>
          <w:szCs w:val="22"/>
          <w:lang w:val="ru-RU"/>
        </w:rPr>
      </w:pPr>
      <w:hyperlink w:anchor="_Toc519938" w:history="1">
        <w:r w:rsidR="006F44F6" w:rsidRPr="00521AA1">
          <w:rPr>
            <w:rStyle w:val="a7"/>
            <w:noProof/>
          </w:rPr>
          <w:t>1.3.1</w:t>
        </w:r>
        <w:r w:rsidR="006F44F6">
          <w:rPr>
            <w:rFonts w:asciiTheme="minorHAnsi" w:eastAsiaTheme="minorEastAsia" w:hAnsiTheme="minorHAnsi" w:cstheme="minorBidi"/>
            <w:noProof/>
            <w:sz w:val="22"/>
            <w:szCs w:val="22"/>
            <w:lang w:val="ru-RU"/>
          </w:rPr>
          <w:tab/>
        </w:r>
        <w:r w:rsidR="006F44F6" w:rsidRPr="00521AA1">
          <w:rPr>
            <w:rStyle w:val="a7"/>
            <w:noProof/>
          </w:rPr>
          <w:t>Функціональні ролі користувачів</w:t>
        </w:r>
        <w:r w:rsidR="006F44F6">
          <w:rPr>
            <w:noProof/>
            <w:webHidden/>
          </w:rPr>
          <w:tab/>
        </w:r>
        <w:r w:rsidR="006F44F6">
          <w:rPr>
            <w:noProof/>
            <w:webHidden/>
          </w:rPr>
          <w:fldChar w:fldCharType="begin"/>
        </w:r>
        <w:r w:rsidR="006F44F6">
          <w:rPr>
            <w:noProof/>
            <w:webHidden/>
          </w:rPr>
          <w:instrText xml:space="preserve"> PAGEREF _Toc519938 \h </w:instrText>
        </w:r>
        <w:r w:rsidR="006F44F6">
          <w:rPr>
            <w:noProof/>
            <w:webHidden/>
          </w:rPr>
        </w:r>
        <w:r w:rsidR="006F44F6">
          <w:rPr>
            <w:noProof/>
            <w:webHidden/>
          </w:rPr>
          <w:fldChar w:fldCharType="separate"/>
        </w:r>
        <w:r w:rsidR="006F44F6">
          <w:rPr>
            <w:noProof/>
            <w:webHidden/>
          </w:rPr>
          <w:t>6</w:t>
        </w:r>
        <w:r w:rsidR="006F44F6">
          <w:rPr>
            <w:noProof/>
            <w:webHidden/>
          </w:rPr>
          <w:fldChar w:fldCharType="end"/>
        </w:r>
      </w:hyperlink>
    </w:p>
    <w:p w14:paraId="4F04742A" w14:textId="0C336DD0" w:rsidR="006F44F6" w:rsidRDefault="00A0140B">
      <w:pPr>
        <w:pStyle w:val="13"/>
        <w:tabs>
          <w:tab w:val="left" w:pos="567"/>
        </w:tabs>
        <w:rPr>
          <w:rFonts w:asciiTheme="minorHAnsi" w:eastAsiaTheme="minorEastAsia" w:hAnsiTheme="minorHAnsi" w:cstheme="minorBidi"/>
          <w:caps w:val="0"/>
          <w:noProof/>
          <w:sz w:val="22"/>
          <w:szCs w:val="22"/>
          <w:lang w:val="ru-RU"/>
        </w:rPr>
      </w:pPr>
      <w:hyperlink w:anchor="_Toc519939" w:history="1">
        <w:r w:rsidR="006F44F6" w:rsidRPr="00521AA1">
          <w:rPr>
            <w:rStyle w:val="a7"/>
            <w:noProof/>
          </w:rPr>
          <w:t>2.</w:t>
        </w:r>
        <w:r w:rsidR="006F44F6">
          <w:rPr>
            <w:rFonts w:asciiTheme="minorHAnsi" w:eastAsiaTheme="minorEastAsia" w:hAnsiTheme="minorHAnsi" w:cstheme="minorBidi"/>
            <w:caps w:val="0"/>
            <w:noProof/>
            <w:sz w:val="22"/>
            <w:szCs w:val="22"/>
            <w:lang w:val="ru-RU"/>
          </w:rPr>
          <w:tab/>
        </w:r>
        <w:r w:rsidR="006F44F6" w:rsidRPr="00521AA1">
          <w:rPr>
            <w:rStyle w:val="a7"/>
            <w:noProof/>
          </w:rPr>
          <w:t>ПРИЗНАЧЕННЯ ТА УМОВИ ЗАСТОСУВАННЯ</w:t>
        </w:r>
        <w:r w:rsidR="006F44F6">
          <w:rPr>
            <w:noProof/>
            <w:webHidden/>
          </w:rPr>
          <w:tab/>
        </w:r>
        <w:r w:rsidR="006F44F6">
          <w:rPr>
            <w:noProof/>
            <w:webHidden/>
          </w:rPr>
          <w:fldChar w:fldCharType="begin"/>
        </w:r>
        <w:r w:rsidR="006F44F6">
          <w:rPr>
            <w:noProof/>
            <w:webHidden/>
          </w:rPr>
          <w:instrText xml:space="preserve"> PAGEREF _Toc519939 \h </w:instrText>
        </w:r>
        <w:r w:rsidR="006F44F6">
          <w:rPr>
            <w:noProof/>
            <w:webHidden/>
          </w:rPr>
        </w:r>
        <w:r w:rsidR="006F44F6">
          <w:rPr>
            <w:noProof/>
            <w:webHidden/>
          </w:rPr>
          <w:fldChar w:fldCharType="separate"/>
        </w:r>
        <w:r w:rsidR="006F44F6">
          <w:rPr>
            <w:noProof/>
            <w:webHidden/>
          </w:rPr>
          <w:t>16</w:t>
        </w:r>
        <w:r w:rsidR="006F44F6">
          <w:rPr>
            <w:noProof/>
            <w:webHidden/>
          </w:rPr>
          <w:fldChar w:fldCharType="end"/>
        </w:r>
      </w:hyperlink>
    </w:p>
    <w:p w14:paraId="78E94B61" w14:textId="14B1B752" w:rsidR="006F44F6" w:rsidRDefault="00A0140B">
      <w:pPr>
        <w:pStyle w:val="24"/>
        <w:tabs>
          <w:tab w:val="left" w:pos="1418"/>
        </w:tabs>
        <w:rPr>
          <w:rFonts w:asciiTheme="minorHAnsi" w:eastAsiaTheme="minorEastAsia" w:hAnsiTheme="minorHAnsi" w:cstheme="minorBidi"/>
          <w:noProof/>
          <w:sz w:val="22"/>
          <w:szCs w:val="22"/>
          <w:lang w:val="ru-RU"/>
        </w:rPr>
      </w:pPr>
      <w:hyperlink w:anchor="_Toc519940" w:history="1">
        <w:r w:rsidR="006F44F6" w:rsidRPr="00521AA1">
          <w:rPr>
            <w:rStyle w:val="a7"/>
            <w:noProof/>
          </w:rPr>
          <w:t>2.1.</w:t>
        </w:r>
        <w:r w:rsidR="006F44F6">
          <w:rPr>
            <w:rFonts w:asciiTheme="minorHAnsi" w:eastAsiaTheme="minorEastAsia" w:hAnsiTheme="minorHAnsi" w:cstheme="minorBidi"/>
            <w:noProof/>
            <w:sz w:val="22"/>
            <w:szCs w:val="22"/>
            <w:lang w:val="ru-RU"/>
          </w:rPr>
          <w:tab/>
        </w:r>
        <w:r w:rsidR="006F44F6" w:rsidRPr="00521AA1">
          <w:rPr>
            <w:rStyle w:val="a7"/>
            <w:noProof/>
          </w:rPr>
          <w:t>Призначення системи</w:t>
        </w:r>
        <w:r w:rsidR="006F44F6">
          <w:rPr>
            <w:noProof/>
            <w:webHidden/>
          </w:rPr>
          <w:tab/>
        </w:r>
        <w:r w:rsidR="006F44F6">
          <w:rPr>
            <w:noProof/>
            <w:webHidden/>
          </w:rPr>
          <w:fldChar w:fldCharType="begin"/>
        </w:r>
        <w:r w:rsidR="006F44F6">
          <w:rPr>
            <w:noProof/>
            <w:webHidden/>
          </w:rPr>
          <w:instrText xml:space="preserve"> PAGEREF _Toc519940 \h </w:instrText>
        </w:r>
        <w:r w:rsidR="006F44F6">
          <w:rPr>
            <w:noProof/>
            <w:webHidden/>
          </w:rPr>
        </w:r>
        <w:r w:rsidR="006F44F6">
          <w:rPr>
            <w:noProof/>
            <w:webHidden/>
          </w:rPr>
          <w:fldChar w:fldCharType="separate"/>
        </w:r>
        <w:r w:rsidR="006F44F6">
          <w:rPr>
            <w:noProof/>
            <w:webHidden/>
          </w:rPr>
          <w:t>16</w:t>
        </w:r>
        <w:r w:rsidR="006F44F6">
          <w:rPr>
            <w:noProof/>
            <w:webHidden/>
          </w:rPr>
          <w:fldChar w:fldCharType="end"/>
        </w:r>
      </w:hyperlink>
    </w:p>
    <w:p w14:paraId="28FDC1C6" w14:textId="468CB0C6" w:rsidR="006F44F6" w:rsidRDefault="00A0140B">
      <w:pPr>
        <w:pStyle w:val="24"/>
        <w:tabs>
          <w:tab w:val="left" w:pos="1418"/>
        </w:tabs>
        <w:rPr>
          <w:rFonts w:asciiTheme="minorHAnsi" w:eastAsiaTheme="minorEastAsia" w:hAnsiTheme="minorHAnsi" w:cstheme="minorBidi"/>
          <w:noProof/>
          <w:sz w:val="22"/>
          <w:szCs w:val="22"/>
          <w:lang w:val="ru-RU"/>
        </w:rPr>
      </w:pPr>
      <w:hyperlink w:anchor="_Toc519941" w:history="1">
        <w:r w:rsidR="006F44F6" w:rsidRPr="00521AA1">
          <w:rPr>
            <w:rStyle w:val="a7"/>
            <w:noProof/>
          </w:rPr>
          <w:t>2.2.</w:t>
        </w:r>
        <w:r w:rsidR="006F44F6">
          <w:rPr>
            <w:rFonts w:asciiTheme="minorHAnsi" w:eastAsiaTheme="minorEastAsia" w:hAnsiTheme="minorHAnsi" w:cstheme="minorBidi"/>
            <w:noProof/>
            <w:sz w:val="22"/>
            <w:szCs w:val="22"/>
            <w:lang w:val="ru-RU"/>
          </w:rPr>
          <w:tab/>
        </w:r>
        <w:r w:rsidR="006F44F6" w:rsidRPr="00521AA1">
          <w:rPr>
            <w:rStyle w:val="a7"/>
            <w:noProof/>
          </w:rPr>
          <w:t>Програмне забезпечення системи</w:t>
        </w:r>
        <w:r w:rsidR="006F44F6">
          <w:rPr>
            <w:noProof/>
            <w:webHidden/>
          </w:rPr>
          <w:tab/>
        </w:r>
        <w:r w:rsidR="006F44F6">
          <w:rPr>
            <w:noProof/>
            <w:webHidden/>
          </w:rPr>
          <w:fldChar w:fldCharType="begin"/>
        </w:r>
        <w:r w:rsidR="006F44F6">
          <w:rPr>
            <w:noProof/>
            <w:webHidden/>
          </w:rPr>
          <w:instrText xml:space="preserve"> PAGEREF _Toc519941 \h </w:instrText>
        </w:r>
        <w:r w:rsidR="006F44F6">
          <w:rPr>
            <w:noProof/>
            <w:webHidden/>
          </w:rPr>
        </w:r>
        <w:r w:rsidR="006F44F6">
          <w:rPr>
            <w:noProof/>
            <w:webHidden/>
          </w:rPr>
          <w:fldChar w:fldCharType="separate"/>
        </w:r>
        <w:r w:rsidR="006F44F6">
          <w:rPr>
            <w:noProof/>
            <w:webHidden/>
          </w:rPr>
          <w:t>16</w:t>
        </w:r>
        <w:r w:rsidR="006F44F6">
          <w:rPr>
            <w:noProof/>
            <w:webHidden/>
          </w:rPr>
          <w:fldChar w:fldCharType="end"/>
        </w:r>
      </w:hyperlink>
    </w:p>
    <w:p w14:paraId="29FF9462" w14:textId="37DBE029" w:rsidR="006F44F6" w:rsidRDefault="00A0140B">
      <w:pPr>
        <w:pStyle w:val="13"/>
        <w:tabs>
          <w:tab w:val="left" w:pos="567"/>
        </w:tabs>
        <w:rPr>
          <w:rFonts w:asciiTheme="minorHAnsi" w:eastAsiaTheme="minorEastAsia" w:hAnsiTheme="minorHAnsi" w:cstheme="minorBidi"/>
          <w:caps w:val="0"/>
          <w:noProof/>
          <w:sz w:val="22"/>
          <w:szCs w:val="22"/>
          <w:lang w:val="ru-RU"/>
        </w:rPr>
      </w:pPr>
      <w:hyperlink w:anchor="_Toc519942" w:history="1">
        <w:r w:rsidR="006F44F6" w:rsidRPr="00521AA1">
          <w:rPr>
            <w:rStyle w:val="a7"/>
            <w:noProof/>
          </w:rPr>
          <w:t>3.</w:t>
        </w:r>
        <w:r w:rsidR="006F44F6">
          <w:rPr>
            <w:rFonts w:asciiTheme="minorHAnsi" w:eastAsiaTheme="minorEastAsia" w:hAnsiTheme="minorHAnsi" w:cstheme="minorBidi"/>
            <w:caps w:val="0"/>
            <w:noProof/>
            <w:sz w:val="22"/>
            <w:szCs w:val="22"/>
            <w:lang w:val="ru-RU"/>
          </w:rPr>
          <w:tab/>
        </w:r>
        <w:r w:rsidR="006F44F6" w:rsidRPr="00521AA1">
          <w:rPr>
            <w:rStyle w:val="a7"/>
            <w:noProof/>
          </w:rPr>
          <w:t>Авторизація та автентифікація</w:t>
        </w:r>
        <w:r w:rsidR="006F44F6">
          <w:rPr>
            <w:noProof/>
            <w:webHidden/>
          </w:rPr>
          <w:tab/>
        </w:r>
        <w:r w:rsidR="006F44F6">
          <w:rPr>
            <w:noProof/>
            <w:webHidden/>
          </w:rPr>
          <w:fldChar w:fldCharType="begin"/>
        </w:r>
        <w:r w:rsidR="006F44F6">
          <w:rPr>
            <w:noProof/>
            <w:webHidden/>
          </w:rPr>
          <w:instrText xml:space="preserve"> PAGEREF _Toc519942 \h </w:instrText>
        </w:r>
        <w:r w:rsidR="006F44F6">
          <w:rPr>
            <w:noProof/>
            <w:webHidden/>
          </w:rPr>
        </w:r>
        <w:r w:rsidR="006F44F6">
          <w:rPr>
            <w:noProof/>
            <w:webHidden/>
          </w:rPr>
          <w:fldChar w:fldCharType="separate"/>
        </w:r>
        <w:r w:rsidR="006F44F6">
          <w:rPr>
            <w:noProof/>
            <w:webHidden/>
          </w:rPr>
          <w:t>17</w:t>
        </w:r>
        <w:r w:rsidR="006F44F6">
          <w:rPr>
            <w:noProof/>
            <w:webHidden/>
          </w:rPr>
          <w:fldChar w:fldCharType="end"/>
        </w:r>
      </w:hyperlink>
    </w:p>
    <w:p w14:paraId="4CEC4A11" w14:textId="786E0164" w:rsidR="006F44F6" w:rsidRDefault="00A0140B">
      <w:pPr>
        <w:pStyle w:val="24"/>
        <w:tabs>
          <w:tab w:val="left" w:pos="1418"/>
        </w:tabs>
        <w:rPr>
          <w:rFonts w:asciiTheme="minorHAnsi" w:eastAsiaTheme="minorEastAsia" w:hAnsiTheme="minorHAnsi" w:cstheme="minorBidi"/>
          <w:noProof/>
          <w:sz w:val="22"/>
          <w:szCs w:val="22"/>
          <w:lang w:val="ru-RU"/>
        </w:rPr>
      </w:pPr>
      <w:hyperlink w:anchor="_Toc519943" w:history="1">
        <w:r w:rsidR="006F44F6" w:rsidRPr="00521AA1">
          <w:rPr>
            <w:rStyle w:val="a7"/>
            <w:noProof/>
          </w:rPr>
          <w:t>3.1.</w:t>
        </w:r>
        <w:r w:rsidR="006F44F6">
          <w:rPr>
            <w:rFonts w:asciiTheme="minorHAnsi" w:eastAsiaTheme="minorEastAsia" w:hAnsiTheme="minorHAnsi" w:cstheme="minorBidi"/>
            <w:noProof/>
            <w:sz w:val="22"/>
            <w:szCs w:val="22"/>
            <w:lang w:val="ru-RU"/>
          </w:rPr>
          <w:tab/>
        </w:r>
        <w:r w:rsidR="006F44F6" w:rsidRPr="00521AA1">
          <w:rPr>
            <w:rStyle w:val="a7"/>
            <w:noProof/>
          </w:rPr>
          <w:t>Вхід у систему</w:t>
        </w:r>
        <w:r w:rsidR="006F44F6">
          <w:rPr>
            <w:noProof/>
            <w:webHidden/>
          </w:rPr>
          <w:tab/>
        </w:r>
        <w:r w:rsidR="006F44F6">
          <w:rPr>
            <w:noProof/>
            <w:webHidden/>
          </w:rPr>
          <w:fldChar w:fldCharType="begin"/>
        </w:r>
        <w:r w:rsidR="006F44F6">
          <w:rPr>
            <w:noProof/>
            <w:webHidden/>
          </w:rPr>
          <w:instrText xml:space="preserve"> PAGEREF _Toc519943 \h </w:instrText>
        </w:r>
        <w:r w:rsidR="006F44F6">
          <w:rPr>
            <w:noProof/>
            <w:webHidden/>
          </w:rPr>
        </w:r>
        <w:r w:rsidR="006F44F6">
          <w:rPr>
            <w:noProof/>
            <w:webHidden/>
          </w:rPr>
          <w:fldChar w:fldCharType="separate"/>
        </w:r>
        <w:r w:rsidR="006F44F6">
          <w:rPr>
            <w:noProof/>
            <w:webHidden/>
          </w:rPr>
          <w:t>17</w:t>
        </w:r>
        <w:r w:rsidR="006F44F6">
          <w:rPr>
            <w:noProof/>
            <w:webHidden/>
          </w:rPr>
          <w:fldChar w:fldCharType="end"/>
        </w:r>
      </w:hyperlink>
    </w:p>
    <w:p w14:paraId="1FE25F8B" w14:textId="42CD1943" w:rsidR="006F44F6" w:rsidRDefault="00A0140B">
      <w:pPr>
        <w:pStyle w:val="24"/>
        <w:tabs>
          <w:tab w:val="left" w:pos="1418"/>
        </w:tabs>
        <w:rPr>
          <w:rFonts w:asciiTheme="minorHAnsi" w:eastAsiaTheme="minorEastAsia" w:hAnsiTheme="minorHAnsi" w:cstheme="minorBidi"/>
          <w:noProof/>
          <w:sz w:val="22"/>
          <w:szCs w:val="22"/>
          <w:lang w:val="ru-RU"/>
        </w:rPr>
      </w:pPr>
      <w:hyperlink w:anchor="_Toc519944" w:history="1">
        <w:r w:rsidR="006F44F6" w:rsidRPr="00521AA1">
          <w:rPr>
            <w:rStyle w:val="a7"/>
            <w:rFonts w:eastAsiaTheme="majorEastAsia"/>
            <w:noProof/>
          </w:rPr>
          <w:t>3.2.</w:t>
        </w:r>
        <w:r w:rsidR="006F44F6">
          <w:rPr>
            <w:rFonts w:asciiTheme="minorHAnsi" w:eastAsiaTheme="minorEastAsia" w:hAnsiTheme="minorHAnsi" w:cstheme="minorBidi"/>
            <w:noProof/>
            <w:sz w:val="22"/>
            <w:szCs w:val="22"/>
            <w:lang w:val="ru-RU"/>
          </w:rPr>
          <w:tab/>
        </w:r>
        <w:r w:rsidR="006F44F6" w:rsidRPr="00521AA1">
          <w:rPr>
            <w:rStyle w:val="a7"/>
            <w:rFonts w:eastAsiaTheme="majorEastAsia"/>
            <w:noProof/>
          </w:rPr>
          <w:t>Підключення особистого ключа електронного цифрового підпису</w:t>
        </w:r>
        <w:r w:rsidR="006F44F6">
          <w:rPr>
            <w:noProof/>
            <w:webHidden/>
          </w:rPr>
          <w:tab/>
        </w:r>
        <w:r w:rsidR="006F44F6">
          <w:rPr>
            <w:noProof/>
            <w:webHidden/>
          </w:rPr>
          <w:fldChar w:fldCharType="begin"/>
        </w:r>
        <w:r w:rsidR="006F44F6">
          <w:rPr>
            <w:noProof/>
            <w:webHidden/>
          </w:rPr>
          <w:instrText xml:space="preserve"> PAGEREF _Toc519944 \h </w:instrText>
        </w:r>
        <w:r w:rsidR="006F44F6">
          <w:rPr>
            <w:noProof/>
            <w:webHidden/>
          </w:rPr>
        </w:r>
        <w:r w:rsidR="006F44F6">
          <w:rPr>
            <w:noProof/>
            <w:webHidden/>
          </w:rPr>
          <w:fldChar w:fldCharType="separate"/>
        </w:r>
        <w:r w:rsidR="006F44F6">
          <w:rPr>
            <w:noProof/>
            <w:webHidden/>
          </w:rPr>
          <w:t>17</w:t>
        </w:r>
        <w:r w:rsidR="006F44F6">
          <w:rPr>
            <w:noProof/>
            <w:webHidden/>
          </w:rPr>
          <w:fldChar w:fldCharType="end"/>
        </w:r>
      </w:hyperlink>
    </w:p>
    <w:p w14:paraId="4A782A84" w14:textId="2F670D69" w:rsidR="006F44F6" w:rsidRDefault="00A0140B">
      <w:pPr>
        <w:pStyle w:val="13"/>
        <w:tabs>
          <w:tab w:val="left" w:pos="567"/>
        </w:tabs>
        <w:rPr>
          <w:rFonts w:asciiTheme="minorHAnsi" w:eastAsiaTheme="minorEastAsia" w:hAnsiTheme="minorHAnsi" w:cstheme="minorBidi"/>
          <w:caps w:val="0"/>
          <w:noProof/>
          <w:sz w:val="22"/>
          <w:szCs w:val="22"/>
          <w:lang w:val="ru-RU"/>
        </w:rPr>
      </w:pPr>
      <w:hyperlink w:anchor="_Toc519945" w:history="1">
        <w:r w:rsidR="006F44F6" w:rsidRPr="00521AA1">
          <w:rPr>
            <w:rStyle w:val="a7"/>
            <w:noProof/>
          </w:rPr>
          <w:t>4.</w:t>
        </w:r>
        <w:r w:rsidR="006F44F6">
          <w:rPr>
            <w:rFonts w:asciiTheme="minorHAnsi" w:eastAsiaTheme="minorEastAsia" w:hAnsiTheme="minorHAnsi" w:cstheme="minorBidi"/>
            <w:caps w:val="0"/>
            <w:noProof/>
            <w:sz w:val="22"/>
            <w:szCs w:val="22"/>
            <w:lang w:val="ru-RU"/>
          </w:rPr>
          <w:tab/>
        </w:r>
        <w:r w:rsidR="006F44F6" w:rsidRPr="00521AA1">
          <w:rPr>
            <w:rStyle w:val="a7"/>
            <w:noProof/>
          </w:rPr>
          <w:t>Основні функціональні частини РНП</w:t>
        </w:r>
        <w:r w:rsidR="006F44F6">
          <w:rPr>
            <w:noProof/>
            <w:webHidden/>
          </w:rPr>
          <w:tab/>
        </w:r>
        <w:r w:rsidR="006F44F6">
          <w:rPr>
            <w:noProof/>
            <w:webHidden/>
          </w:rPr>
          <w:fldChar w:fldCharType="begin"/>
        </w:r>
        <w:r w:rsidR="006F44F6">
          <w:rPr>
            <w:noProof/>
            <w:webHidden/>
          </w:rPr>
          <w:instrText xml:space="preserve"> PAGEREF _Toc519945 \h </w:instrText>
        </w:r>
        <w:r w:rsidR="006F44F6">
          <w:rPr>
            <w:noProof/>
            <w:webHidden/>
          </w:rPr>
        </w:r>
        <w:r w:rsidR="006F44F6">
          <w:rPr>
            <w:noProof/>
            <w:webHidden/>
          </w:rPr>
          <w:fldChar w:fldCharType="separate"/>
        </w:r>
        <w:r w:rsidR="006F44F6">
          <w:rPr>
            <w:noProof/>
            <w:webHidden/>
          </w:rPr>
          <w:t>19</w:t>
        </w:r>
        <w:r w:rsidR="006F44F6">
          <w:rPr>
            <w:noProof/>
            <w:webHidden/>
          </w:rPr>
          <w:fldChar w:fldCharType="end"/>
        </w:r>
      </w:hyperlink>
    </w:p>
    <w:p w14:paraId="7F03EDAE" w14:textId="7222DCFF" w:rsidR="006F44F6" w:rsidRDefault="00A0140B">
      <w:pPr>
        <w:pStyle w:val="24"/>
        <w:tabs>
          <w:tab w:val="left" w:pos="1418"/>
        </w:tabs>
        <w:rPr>
          <w:rFonts w:asciiTheme="minorHAnsi" w:eastAsiaTheme="minorEastAsia" w:hAnsiTheme="minorHAnsi" w:cstheme="minorBidi"/>
          <w:noProof/>
          <w:sz w:val="22"/>
          <w:szCs w:val="22"/>
          <w:lang w:val="ru-RU"/>
        </w:rPr>
      </w:pPr>
      <w:hyperlink w:anchor="_Toc519946" w:history="1">
        <w:r w:rsidR="006F44F6" w:rsidRPr="00521AA1">
          <w:rPr>
            <w:rStyle w:val="a7"/>
            <w:noProof/>
          </w:rPr>
          <w:t>4.1.</w:t>
        </w:r>
        <w:r w:rsidR="006F44F6">
          <w:rPr>
            <w:rFonts w:asciiTheme="minorHAnsi" w:eastAsiaTheme="minorEastAsia" w:hAnsiTheme="minorHAnsi" w:cstheme="minorBidi"/>
            <w:noProof/>
            <w:sz w:val="22"/>
            <w:szCs w:val="22"/>
            <w:lang w:val="ru-RU"/>
          </w:rPr>
          <w:tab/>
        </w:r>
        <w:r w:rsidR="006F44F6" w:rsidRPr="00521AA1">
          <w:rPr>
            <w:rStyle w:val="a7"/>
            <w:noProof/>
          </w:rPr>
          <w:t>Реєстр документів</w:t>
        </w:r>
        <w:r w:rsidR="006F44F6">
          <w:rPr>
            <w:noProof/>
            <w:webHidden/>
          </w:rPr>
          <w:tab/>
        </w:r>
        <w:r w:rsidR="006F44F6">
          <w:rPr>
            <w:noProof/>
            <w:webHidden/>
          </w:rPr>
          <w:fldChar w:fldCharType="begin"/>
        </w:r>
        <w:r w:rsidR="006F44F6">
          <w:rPr>
            <w:noProof/>
            <w:webHidden/>
          </w:rPr>
          <w:instrText xml:space="preserve"> PAGEREF _Toc519946 \h </w:instrText>
        </w:r>
        <w:r w:rsidR="006F44F6">
          <w:rPr>
            <w:noProof/>
            <w:webHidden/>
          </w:rPr>
        </w:r>
        <w:r w:rsidR="006F44F6">
          <w:rPr>
            <w:noProof/>
            <w:webHidden/>
          </w:rPr>
          <w:fldChar w:fldCharType="separate"/>
        </w:r>
        <w:r w:rsidR="006F44F6">
          <w:rPr>
            <w:noProof/>
            <w:webHidden/>
          </w:rPr>
          <w:t>19</w:t>
        </w:r>
        <w:r w:rsidR="006F44F6">
          <w:rPr>
            <w:noProof/>
            <w:webHidden/>
          </w:rPr>
          <w:fldChar w:fldCharType="end"/>
        </w:r>
      </w:hyperlink>
    </w:p>
    <w:p w14:paraId="54C22359" w14:textId="2D2FB009" w:rsidR="006F44F6" w:rsidRDefault="00A0140B">
      <w:pPr>
        <w:pStyle w:val="32"/>
        <w:tabs>
          <w:tab w:val="left" w:pos="1418"/>
        </w:tabs>
        <w:rPr>
          <w:rFonts w:asciiTheme="minorHAnsi" w:eastAsiaTheme="minorEastAsia" w:hAnsiTheme="minorHAnsi" w:cstheme="minorBidi"/>
          <w:noProof/>
          <w:sz w:val="22"/>
          <w:szCs w:val="22"/>
          <w:lang w:val="ru-RU"/>
        </w:rPr>
      </w:pPr>
      <w:hyperlink w:anchor="_Toc519947" w:history="1">
        <w:r w:rsidR="006F44F6" w:rsidRPr="00521AA1">
          <w:rPr>
            <w:rStyle w:val="a7"/>
            <w:noProof/>
          </w:rPr>
          <w:t>4.1.1</w:t>
        </w:r>
        <w:r w:rsidR="006F44F6">
          <w:rPr>
            <w:rFonts w:asciiTheme="minorHAnsi" w:eastAsiaTheme="minorEastAsia" w:hAnsiTheme="minorHAnsi" w:cstheme="minorBidi"/>
            <w:noProof/>
            <w:sz w:val="22"/>
            <w:szCs w:val="22"/>
            <w:lang w:val="ru-RU"/>
          </w:rPr>
          <w:tab/>
        </w:r>
        <w:r w:rsidR="006F44F6" w:rsidRPr="00521AA1">
          <w:rPr>
            <w:rStyle w:val="a7"/>
            <w:noProof/>
          </w:rPr>
          <w:t>Журнали «Про народження», «Про перебування дитини під наглядом лікувального закладу»</w:t>
        </w:r>
        <w:r w:rsidR="006F44F6">
          <w:rPr>
            <w:noProof/>
            <w:webHidden/>
          </w:rPr>
          <w:tab/>
        </w:r>
        <w:r w:rsidR="006F44F6">
          <w:rPr>
            <w:noProof/>
            <w:webHidden/>
          </w:rPr>
          <w:fldChar w:fldCharType="begin"/>
        </w:r>
        <w:r w:rsidR="006F44F6">
          <w:rPr>
            <w:noProof/>
            <w:webHidden/>
          </w:rPr>
          <w:instrText xml:space="preserve"> PAGEREF _Toc519947 \h </w:instrText>
        </w:r>
        <w:r w:rsidR="006F44F6">
          <w:rPr>
            <w:noProof/>
            <w:webHidden/>
          </w:rPr>
        </w:r>
        <w:r w:rsidR="006F44F6">
          <w:rPr>
            <w:noProof/>
            <w:webHidden/>
          </w:rPr>
          <w:fldChar w:fldCharType="separate"/>
        </w:r>
        <w:r w:rsidR="006F44F6">
          <w:rPr>
            <w:noProof/>
            <w:webHidden/>
          </w:rPr>
          <w:t>19</w:t>
        </w:r>
        <w:r w:rsidR="006F44F6">
          <w:rPr>
            <w:noProof/>
            <w:webHidden/>
          </w:rPr>
          <w:fldChar w:fldCharType="end"/>
        </w:r>
      </w:hyperlink>
    </w:p>
    <w:p w14:paraId="36D2DFFB" w14:textId="1C25A9FE" w:rsidR="006F44F6" w:rsidRDefault="00A0140B">
      <w:pPr>
        <w:pStyle w:val="32"/>
        <w:tabs>
          <w:tab w:val="left" w:pos="1418"/>
        </w:tabs>
        <w:rPr>
          <w:rFonts w:asciiTheme="minorHAnsi" w:eastAsiaTheme="minorEastAsia" w:hAnsiTheme="minorHAnsi" w:cstheme="minorBidi"/>
          <w:noProof/>
          <w:sz w:val="22"/>
          <w:szCs w:val="22"/>
          <w:lang w:val="ru-RU"/>
        </w:rPr>
      </w:pPr>
      <w:hyperlink w:anchor="_Toc519948" w:history="1">
        <w:r w:rsidR="006F44F6" w:rsidRPr="00521AA1">
          <w:rPr>
            <w:rStyle w:val="a7"/>
            <w:noProof/>
          </w:rPr>
          <w:t>4.1.2</w:t>
        </w:r>
        <w:r w:rsidR="006F44F6">
          <w:rPr>
            <w:rFonts w:asciiTheme="minorHAnsi" w:eastAsiaTheme="minorEastAsia" w:hAnsiTheme="minorHAnsi" w:cstheme="minorBidi"/>
            <w:noProof/>
            <w:sz w:val="22"/>
            <w:szCs w:val="22"/>
            <w:lang w:val="ru-RU"/>
          </w:rPr>
          <w:tab/>
        </w:r>
        <w:r w:rsidR="006F44F6" w:rsidRPr="00521AA1">
          <w:rPr>
            <w:rStyle w:val="a7"/>
            <w:noProof/>
          </w:rPr>
          <w:t>Журнали «Про смерть», «Про перинатальну смерть», «Про фельдшерську смерть»</w:t>
        </w:r>
        <w:r w:rsidR="006F44F6">
          <w:rPr>
            <w:noProof/>
            <w:webHidden/>
          </w:rPr>
          <w:tab/>
        </w:r>
        <w:r w:rsidR="006F44F6">
          <w:rPr>
            <w:noProof/>
            <w:webHidden/>
          </w:rPr>
          <w:fldChar w:fldCharType="begin"/>
        </w:r>
        <w:r w:rsidR="006F44F6">
          <w:rPr>
            <w:noProof/>
            <w:webHidden/>
          </w:rPr>
          <w:instrText xml:space="preserve"> PAGEREF _Toc519948 \h </w:instrText>
        </w:r>
        <w:r w:rsidR="006F44F6">
          <w:rPr>
            <w:noProof/>
            <w:webHidden/>
          </w:rPr>
        </w:r>
        <w:r w:rsidR="006F44F6">
          <w:rPr>
            <w:noProof/>
            <w:webHidden/>
          </w:rPr>
          <w:fldChar w:fldCharType="separate"/>
        </w:r>
        <w:r w:rsidR="006F44F6">
          <w:rPr>
            <w:noProof/>
            <w:webHidden/>
          </w:rPr>
          <w:t>21</w:t>
        </w:r>
        <w:r w:rsidR="006F44F6">
          <w:rPr>
            <w:noProof/>
            <w:webHidden/>
          </w:rPr>
          <w:fldChar w:fldCharType="end"/>
        </w:r>
      </w:hyperlink>
    </w:p>
    <w:p w14:paraId="52E76112" w14:textId="3AAE0102" w:rsidR="006F44F6" w:rsidRDefault="00A0140B">
      <w:pPr>
        <w:pStyle w:val="32"/>
        <w:tabs>
          <w:tab w:val="left" w:pos="1418"/>
        </w:tabs>
        <w:rPr>
          <w:rFonts w:asciiTheme="minorHAnsi" w:eastAsiaTheme="minorEastAsia" w:hAnsiTheme="minorHAnsi" w:cstheme="minorBidi"/>
          <w:noProof/>
          <w:sz w:val="22"/>
          <w:szCs w:val="22"/>
          <w:lang w:val="ru-RU"/>
        </w:rPr>
      </w:pPr>
      <w:hyperlink w:anchor="_Toc519949" w:history="1">
        <w:r w:rsidR="006F44F6" w:rsidRPr="00521AA1">
          <w:rPr>
            <w:rStyle w:val="a7"/>
            <w:noProof/>
          </w:rPr>
          <w:t>4.1.3</w:t>
        </w:r>
        <w:r w:rsidR="006F44F6">
          <w:rPr>
            <w:rFonts w:asciiTheme="minorHAnsi" w:eastAsiaTheme="minorEastAsia" w:hAnsiTheme="minorHAnsi" w:cstheme="minorBidi"/>
            <w:noProof/>
            <w:sz w:val="22"/>
            <w:szCs w:val="22"/>
            <w:lang w:val="ru-RU"/>
          </w:rPr>
          <w:tab/>
        </w:r>
        <w:r w:rsidR="006F44F6" w:rsidRPr="00521AA1">
          <w:rPr>
            <w:rStyle w:val="a7"/>
            <w:noProof/>
          </w:rPr>
          <w:t>Встановлення статусу знищено для медичних довідок</w:t>
        </w:r>
        <w:r w:rsidR="006F44F6">
          <w:rPr>
            <w:noProof/>
            <w:webHidden/>
          </w:rPr>
          <w:tab/>
        </w:r>
        <w:r w:rsidR="006F44F6">
          <w:rPr>
            <w:noProof/>
            <w:webHidden/>
          </w:rPr>
          <w:fldChar w:fldCharType="begin"/>
        </w:r>
        <w:r w:rsidR="006F44F6">
          <w:rPr>
            <w:noProof/>
            <w:webHidden/>
          </w:rPr>
          <w:instrText xml:space="preserve"> PAGEREF _Toc519949 \h </w:instrText>
        </w:r>
        <w:r w:rsidR="006F44F6">
          <w:rPr>
            <w:noProof/>
            <w:webHidden/>
          </w:rPr>
        </w:r>
        <w:r w:rsidR="006F44F6">
          <w:rPr>
            <w:noProof/>
            <w:webHidden/>
          </w:rPr>
          <w:fldChar w:fldCharType="separate"/>
        </w:r>
        <w:r w:rsidR="006F44F6">
          <w:rPr>
            <w:noProof/>
            <w:webHidden/>
          </w:rPr>
          <w:t>22</w:t>
        </w:r>
        <w:r w:rsidR="006F44F6">
          <w:rPr>
            <w:noProof/>
            <w:webHidden/>
          </w:rPr>
          <w:fldChar w:fldCharType="end"/>
        </w:r>
      </w:hyperlink>
    </w:p>
    <w:p w14:paraId="1183D4EC" w14:textId="46D2E6F1" w:rsidR="006F44F6" w:rsidRDefault="00A0140B">
      <w:pPr>
        <w:pStyle w:val="32"/>
        <w:tabs>
          <w:tab w:val="left" w:pos="1418"/>
        </w:tabs>
        <w:rPr>
          <w:rFonts w:asciiTheme="minorHAnsi" w:eastAsiaTheme="minorEastAsia" w:hAnsiTheme="minorHAnsi" w:cstheme="minorBidi"/>
          <w:noProof/>
          <w:sz w:val="22"/>
          <w:szCs w:val="22"/>
          <w:lang w:val="ru-RU"/>
        </w:rPr>
      </w:pPr>
      <w:hyperlink w:anchor="_Toc519950" w:history="1">
        <w:r w:rsidR="006F44F6" w:rsidRPr="00521AA1">
          <w:rPr>
            <w:rStyle w:val="a7"/>
            <w:noProof/>
          </w:rPr>
          <w:t>4.1.4</w:t>
        </w:r>
        <w:r w:rsidR="006F44F6">
          <w:rPr>
            <w:rFonts w:asciiTheme="minorHAnsi" w:eastAsiaTheme="minorEastAsia" w:hAnsiTheme="minorHAnsi" w:cstheme="minorBidi"/>
            <w:noProof/>
            <w:sz w:val="22"/>
            <w:szCs w:val="22"/>
            <w:lang w:val="ru-RU"/>
          </w:rPr>
          <w:tab/>
        </w:r>
        <w:r w:rsidR="006F44F6" w:rsidRPr="00521AA1">
          <w:rPr>
            <w:rStyle w:val="a7"/>
            <w:noProof/>
          </w:rPr>
          <w:t>Передача медичних довідок до архіву</w:t>
        </w:r>
        <w:r w:rsidR="006F44F6">
          <w:rPr>
            <w:noProof/>
            <w:webHidden/>
          </w:rPr>
          <w:tab/>
        </w:r>
        <w:r w:rsidR="006F44F6">
          <w:rPr>
            <w:noProof/>
            <w:webHidden/>
          </w:rPr>
          <w:fldChar w:fldCharType="begin"/>
        </w:r>
        <w:r w:rsidR="006F44F6">
          <w:rPr>
            <w:noProof/>
            <w:webHidden/>
          </w:rPr>
          <w:instrText xml:space="preserve"> PAGEREF _Toc519950 \h </w:instrText>
        </w:r>
        <w:r w:rsidR="006F44F6">
          <w:rPr>
            <w:noProof/>
            <w:webHidden/>
          </w:rPr>
        </w:r>
        <w:r w:rsidR="006F44F6">
          <w:rPr>
            <w:noProof/>
            <w:webHidden/>
          </w:rPr>
          <w:fldChar w:fldCharType="separate"/>
        </w:r>
        <w:r w:rsidR="006F44F6">
          <w:rPr>
            <w:noProof/>
            <w:webHidden/>
          </w:rPr>
          <w:t>24</w:t>
        </w:r>
        <w:r w:rsidR="006F44F6">
          <w:rPr>
            <w:noProof/>
            <w:webHidden/>
          </w:rPr>
          <w:fldChar w:fldCharType="end"/>
        </w:r>
      </w:hyperlink>
    </w:p>
    <w:p w14:paraId="098C0BFF" w14:textId="21A96123" w:rsidR="006F44F6" w:rsidRDefault="00A0140B">
      <w:pPr>
        <w:pStyle w:val="24"/>
        <w:tabs>
          <w:tab w:val="left" w:pos="1418"/>
        </w:tabs>
        <w:rPr>
          <w:rFonts w:asciiTheme="minorHAnsi" w:eastAsiaTheme="minorEastAsia" w:hAnsiTheme="minorHAnsi" w:cstheme="minorBidi"/>
          <w:noProof/>
          <w:sz w:val="22"/>
          <w:szCs w:val="22"/>
          <w:lang w:val="ru-RU"/>
        </w:rPr>
      </w:pPr>
      <w:hyperlink w:anchor="_Toc519951" w:history="1">
        <w:r w:rsidR="006F44F6" w:rsidRPr="00521AA1">
          <w:rPr>
            <w:rStyle w:val="a7"/>
            <w:noProof/>
          </w:rPr>
          <w:t>4.2.</w:t>
        </w:r>
        <w:r w:rsidR="006F44F6">
          <w:rPr>
            <w:rFonts w:asciiTheme="minorHAnsi" w:eastAsiaTheme="minorEastAsia" w:hAnsiTheme="minorHAnsi" w:cstheme="minorBidi"/>
            <w:noProof/>
            <w:sz w:val="22"/>
            <w:szCs w:val="22"/>
            <w:lang w:val="ru-RU"/>
          </w:rPr>
          <w:tab/>
        </w:r>
        <w:r w:rsidR="006F44F6" w:rsidRPr="00521AA1">
          <w:rPr>
            <w:rStyle w:val="a7"/>
            <w:noProof/>
          </w:rPr>
          <w:t>Форми електронних медичних документів</w:t>
        </w:r>
        <w:r w:rsidR="006F44F6">
          <w:rPr>
            <w:noProof/>
            <w:webHidden/>
          </w:rPr>
          <w:tab/>
        </w:r>
        <w:r w:rsidR="006F44F6">
          <w:rPr>
            <w:noProof/>
            <w:webHidden/>
          </w:rPr>
          <w:fldChar w:fldCharType="begin"/>
        </w:r>
        <w:r w:rsidR="006F44F6">
          <w:rPr>
            <w:noProof/>
            <w:webHidden/>
          </w:rPr>
          <w:instrText xml:space="preserve"> PAGEREF _Toc519951 \h </w:instrText>
        </w:r>
        <w:r w:rsidR="006F44F6">
          <w:rPr>
            <w:noProof/>
            <w:webHidden/>
          </w:rPr>
        </w:r>
        <w:r w:rsidR="006F44F6">
          <w:rPr>
            <w:noProof/>
            <w:webHidden/>
          </w:rPr>
          <w:fldChar w:fldCharType="separate"/>
        </w:r>
        <w:r w:rsidR="006F44F6">
          <w:rPr>
            <w:noProof/>
            <w:webHidden/>
          </w:rPr>
          <w:t>25</w:t>
        </w:r>
        <w:r w:rsidR="006F44F6">
          <w:rPr>
            <w:noProof/>
            <w:webHidden/>
          </w:rPr>
          <w:fldChar w:fldCharType="end"/>
        </w:r>
      </w:hyperlink>
    </w:p>
    <w:p w14:paraId="5CB4FA32" w14:textId="73C1EC55" w:rsidR="006F44F6" w:rsidRDefault="00A0140B">
      <w:pPr>
        <w:pStyle w:val="32"/>
        <w:tabs>
          <w:tab w:val="left" w:pos="1418"/>
        </w:tabs>
        <w:rPr>
          <w:rFonts w:asciiTheme="minorHAnsi" w:eastAsiaTheme="minorEastAsia" w:hAnsiTheme="minorHAnsi" w:cstheme="minorBidi"/>
          <w:noProof/>
          <w:sz w:val="22"/>
          <w:szCs w:val="22"/>
          <w:lang w:val="ru-RU"/>
        </w:rPr>
      </w:pPr>
      <w:hyperlink w:anchor="_Toc519952" w:history="1">
        <w:r w:rsidR="006F44F6" w:rsidRPr="00521AA1">
          <w:rPr>
            <w:rStyle w:val="a7"/>
            <w:noProof/>
          </w:rPr>
          <w:t>4.2.1</w:t>
        </w:r>
        <w:r w:rsidR="006F44F6">
          <w:rPr>
            <w:rFonts w:asciiTheme="minorHAnsi" w:eastAsiaTheme="minorEastAsia" w:hAnsiTheme="minorHAnsi" w:cstheme="minorBidi"/>
            <w:noProof/>
            <w:sz w:val="22"/>
            <w:szCs w:val="22"/>
            <w:lang w:val="ru-RU"/>
          </w:rPr>
          <w:tab/>
        </w:r>
        <w:r w:rsidR="006F44F6" w:rsidRPr="00521AA1">
          <w:rPr>
            <w:rStyle w:val="a7"/>
            <w:noProof/>
          </w:rPr>
          <w:t>Картка особи</w:t>
        </w:r>
        <w:r w:rsidR="006F44F6">
          <w:rPr>
            <w:noProof/>
            <w:webHidden/>
          </w:rPr>
          <w:tab/>
        </w:r>
        <w:r w:rsidR="006F44F6">
          <w:rPr>
            <w:noProof/>
            <w:webHidden/>
          </w:rPr>
          <w:fldChar w:fldCharType="begin"/>
        </w:r>
        <w:r w:rsidR="006F44F6">
          <w:rPr>
            <w:noProof/>
            <w:webHidden/>
          </w:rPr>
          <w:instrText xml:space="preserve"> PAGEREF _Toc519952 \h </w:instrText>
        </w:r>
        <w:r w:rsidR="006F44F6">
          <w:rPr>
            <w:noProof/>
            <w:webHidden/>
          </w:rPr>
        </w:r>
        <w:r w:rsidR="006F44F6">
          <w:rPr>
            <w:noProof/>
            <w:webHidden/>
          </w:rPr>
          <w:fldChar w:fldCharType="separate"/>
        </w:r>
        <w:r w:rsidR="006F44F6">
          <w:rPr>
            <w:noProof/>
            <w:webHidden/>
          </w:rPr>
          <w:t>25</w:t>
        </w:r>
        <w:r w:rsidR="006F44F6">
          <w:rPr>
            <w:noProof/>
            <w:webHidden/>
          </w:rPr>
          <w:fldChar w:fldCharType="end"/>
        </w:r>
      </w:hyperlink>
    </w:p>
    <w:p w14:paraId="25EF31B9" w14:textId="4458AB6F" w:rsidR="006F44F6" w:rsidRDefault="00A0140B">
      <w:pPr>
        <w:pStyle w:val="32"/>
        <w:tabs>
          <w:tab w:val="left" w:pos="1418"/>
        </w:tabs>
        <w:rPr>
          <w:rFonts w:asciiTheme="minorHAnsi" w:eastAsiaTheme="minorEastAsia" w:hAnsiTheme="minorHAnsi" w:cstheme="minorBidi"/>
          <w:noProof/>
          <w:sz w:val="22"/>
          <w:szCs w:val="22"/>
          <w:lang w:val="ru-RU"/>
        </w:rPr>
      </w:pPr>
      <w:hyperlink w:anchor="_Toc519953" w:history="1">
        <w:r w:rsidR="006F44F6" w:rsidRPr="00521AA1">
          <w:rPr>
            <w:rStyle w:val="a7"/>
            <w:noProof/>
          </w:rPr>
          <w:t>4.2.2</w:t>
        </w:r>
        <w:r w:rsidR="006F44F6">
          <w:rPr>
            <w:rFonts w:asciiTheme="minorHAnsi" w:eastAsiaTheme="minorEastAsia" w:hAnsiTheme="minorHAnsi" w:cstheme="minorBidi"/>
            <w:noProof/>
            <w:sz w:val="22"/>
            <w:szCs w:val="22"/>
            <w:lang w:val="ru-RU"/>
          </w:rPr>
          <w:tab/>
        </w:r>
        <w:r w:rsidR="006F44F6" w:rsidRPr="00521AA1">
          <w:rPr>
            <w:rStyle w:val="a7"/>
            <w:noProof/>
          </w:rPr>
          <w:t>Реєстр громадян</w:t>
        </w:r>
        <w:r w:rsidR="006F44F6">
          <w:rPr>
            <w:noProof/>
            <w:webHidden/>
          </w:rPr>
          <w:tab/>
        </w:r>
        <w:r w:rsidR="006F44F6">
          <w:rPr>
            <w:noProof/>
            <w:webHidden/>
          </w:rPr>
          <w:fldChar w:fldCharType="begin"/>
        </w:r>
        <w:r w:rsidR="006F44F6">
          <w:rPr>
            <w:noProof/>
            <w:webHidden/>
          </w:rPr>
          <w:instrText xml:space="preserve"> PAGEREF _Toc519953 \h </w:instrText>
        </w:r>
        <w:r w:rsidR="006F44F6">
          <w:rPr>
            <w:noProof/>
            <w:webHidden/>
          </w:rPr>
        </w:r>
        <w:r w:rsidR="006F44F6">
          <w:rPr>
            <w:noProof/>
            <w:webHidden/>
          </w:rPr>
          <w:fldChar w:fldCharType="separate"/>
        </w:r>
        <w:r w:rsidR="006F44F6">
          <w:rPr>
            <w:noProof/>
            <w:webHidden/>
          </w:rPr>
          <w:t>30</w:t>
        </w:r>
        <w:r w:rsidR="006F44F6">
          <w:rPr>
            <w:noProof/>
            <w:webHidden/>
          </w:rPr>
          <w:fldChar w:fldCharType="end"/>
        </w:r>
      </w:hyperlink>
    </w:p>
    <w:p w14:paraId="64534CB6" w14:textId="41A50AB1" w:rsidR="006F44F6" w:rsidRDefault="00A0140B">
      <w:pPr>
        <w:pStyle w:val="32"/>
        <w:tabs>
          <w:tab w:val="left" w:pos="1418"/>
        </w:tabs>
        <w:rPr>
          <w:rFonts w:asciiTheme="minorHAnsi" w:eastAsiaTheme="minorEastAsia" w:hAnsiTheme="minorHAnsi" w:cstheme="minorBidi"/>
          <w:noProof/>
          <w:sz w:val="22"/>
          <w:szCs w:val="22"/>
          <w:lang w:val="ru-RU"/>
        </w:rPr>
      </w:pPr>
      <w:hyperlink w:anchor="_Toc519954" w:history="1">
        <w:r w:rsidR="006F44F6" w:rsidRPr="00521AA1">
          <w:rPr>
            <w:rStyle w:val="a7"/>
            <w:noProof/>
          </w:rPr>
          <w:t>4.2.3</w:t>
        </w:r>
        <w:r w:rsidR="006F44F6">
          <w:rPr>
            <w:rFonts w:asciiTheme="minorHAnsi" w:eastAsiaTheme="minorEastAsia" w:hAnsiTheme="minorHAnsi" w:cstheme="minorBidi"/>
            <w:noProof/>
            <w:sz w:val="22"/>
            <w:szCs w:val="22"/>
            <w:lang w:val="ru-RU"/>
          </w:rPr>
          <w:tab/>
        </w:r>
        <w:r w:rsidR="006F44F6" w:rsidRPr="00521AA1">
          <w:rPr>
            <w:rStyle w:val="a7"/>
            <w:noProof/>
          </w:rPr>
          <w:t>Електронна форма «Додавання інформації про народження»</w:t>
        </w:r>
        <w:r w:rsidR="006F44F6">
          <w:rPr>
            <w:noProof/>
            <w:webHidden/>
          </w:rPr>
          <w:tab/>
        </w:r>
        <w:r w:rsidR="006F44F6">
          <w:rPr>
            <w:noProof/>
            <w:webHidden/>
          </w:rPr>
          <w:fldChar w:fldCharType="begin"/>
        </w:r>
        <w:r w:rsidR="006F44F6">
          <w:rPr>
            <w:noProof/>
            <w:webHidden/>
          </w:rPr>
          <w:instrText xml:space="preserve"> PAGEREF _Toc519954 \h </w:instrText>
        </w:r>
        <w:r w:rsidR="006F44F6">
          <w:rPr>
            <w:noProof/>
            <w:webHidden/>
          </w:rPr>
        </w:r>
        <w:r w:rsidR="006F44F6">
          <w:rPr>
            <w:noProof/>
            <w:webHidden/>
          </w:rPr>
          <w:fldChar w:fldCharType="separate"/>
        </w:r>
        <w:r w:rsidR="006F44F6">
          <w:rPr>
            <w:noProof/>
            <w:webHidden/>
          </w:rPr>
          <w:t>31</w:t>
        </w:r>
        <w:r w:rsidR="006F44F6">
          <w:rPr>
            <w:noProof/>
            <w:webHidden/>
          </w:rPr>
          <w:fldChar w:fldCharType="end"/>
        </w:r>
      </w:hyperlink>
    </w:p>
    <w:p w14:paraId="6AB2DF65" w14:textId="0A0AE882" w:rsidR="006F44F6" w:rsidRDefault="00A0140B">
      <w:pPr>
        <w:pStyle w:val="32"/>
        <w:tabs>
          <w:tab w:val="left" w:pos="1418"/>
        </w:tabs>
        <w:rPr>
          <w:rFonts w:asciiTheme="minorHAnsi" w:eastAsiaTheme="minorEastAsia" w:hAnsiTheme="minorHAnsi" w:cstheme="minorBidi"/>
          <w:noProof/>
          <w:sz w:val="22"/>
          <w:szCs w:val="22"/>
          <w:lang w:val="ru-RU"/>
        </w:rPr>
      </w:pPr>
      <w:hyperlink w:anchor="_Toc519955" w:history="1">
        <w:r w:rsidR="006F44F6" w:rsidRPr="00521AA1">
          <w:rPr>
            <w:rStyle w:val="a7"/>
            <w:noProof/>
          </w:rPr>
          <w:t>4.2.4</w:t>
        </w:r>
        <w:r w:rsidR="006F44F6">
          <w:rPr>
            <w:rFonts w:asciiTheme="minorHAnsi" w:eastAsiaTheme="minorEastAsia" w:hAnsiTheme="minorHAnsi" w:cstheme="minorBidi"/>
            <w:noProof/>
            <w:sz w:val="22"/>
            <w:szCs w:val="22"/>
            <w:lang w:val="ru-RU"/>
          </w:rPr>
          <w:tab/>
        </w:r>
        <w:r w:rsidR="006F44F6" w:rsidRPr="00521AA1">
          <w:rPr>
            <w:rStyle w:val="a7"/>
            <w:noProof/>
          </w:rPr>
          <w:t>Реєстр документів</w:t>
        </w:r>
        <w:r w:rsidR="006F44F6">
          <w:rPr>
            <w:noProof/>
            <w:webHidden/>
          </w:rPr>
          <w:tab/>
        </w:r>
        <w:r w:rsidR="006F44F6">
          <w:rPr>
            <w:noProof/>
            <w:webHidden/>
          </w:rPr>
          <w:fldChar w:fldCharType="begin"/>
        </w:r>
        <w:r w:rsidR="006F44F6">
          <w:rPr>
            <w:noProof/>
            <w:webHidden/>
          </w:rPr>
          <w:instrText xml:space="preserve"> PAGEREF _Toc519955 \h </w:instrText>
        </w:r>
        <w:r w:rsidR="006F44F6">
          <w:rPr>
            <w:noProof/>
            <w:webHidden/>
          </w:rPr>
        </w:r>
        <w:r w:rsidR="006F44F6">
          <w:rPr>
            <w:noProof/>
            <w:webHidden/>
          </w:rPr>
          <w:fldChar w:fldCharType="separate"/>
        </w:r>
        <w:r w:rsidR="006F44F6">
          <w:rPr>
            <w:noProof/>
            <w:webHidden/>
          </w:rPr>
          <w:t>37</w:t>
        </w:r>
        <w:r w:rsidR="006F44F6">
          <w:rPr>
            <w:noProof/>
            <w:webHidden/>
          </w:rPr>
          <w:fldChar w:fldCharType="end"/>
        </w:r>
      </w:hyperlink>
    </w:p>
    <w:p w14:paraId="6B311A81" w14:textId="0457982E" w:rsidR="006F44F6" w:rsidRDefault="00A0140B">
      <w:pPr>
        <w:pStyle w:val="32"/>
        <w:tabs>
          <w:tab w:val="left" w:pos="1418"/>
        </w:tabs>
        <w:rPr>
          <w:rFonts w:asciiTheme="minorHAnsi" w:eastAsiaTheme="minorEastAsia" w:hAnsiTheme="minorHAnsi" w:cstheme="minorBidi"/>
          <w:noProof/>
          <w:sz w:val="22"/>
          <w:szCs w:val="22"/>
          <w:lang w:val="ru-RU"/>
        </w:rPr>
      </w:pPr>
      <w:hyperlink w:anchor="_Toc519956" w:history="1">
        <w:r w:rsidR="006F44F6" w:rsidRPr="00521AA1">
          <w:rPr>
            <w:rStyle w:val="a7"/>
            <w:noProof/>
          </w:rPr>
          <w:t>4.2.5</w:t>
        </w:r>
        <w:r w:rsidR="006F44F6">
          <w:rPr>
            <w:rFonts w:asciiTheme="minorHAnsi" w:eastAsiaTheme="minorEastAsia" w:hAnsiTheme="minorHAnsi" w:cstheme="minorBidi"/>
            <w:noProof/>
            <w:sz w:val="22"/>
            <w:szCs w:val="22"/>
            <w:lang w:val="ru-RU"/>
          </w:rPr>
          <w:tab/>
        </w:r>
        <w:r w:rsidR="006F44F6" w:rsidRPr="00521AA1">
          <w:rPr>
            <w:rStyle w:val="a7"/>
            <w:noProof/>
          </w:rPr>
          <w:t>Електронна форма «Інформація з довідки про народження»</w:t>
        </w:r>
        <w:r w:rsidR="006F44F6">
          <w:rPr>
            <w:noProof/>
            <w:webHidden/>
          </w:rPr>
          <w:tab/>
        </w:r>
        <w:r w:rsidR="006F44F6">
          <w:rPr>
            <w:noProof/>
            <w:webHidden/>
          </w:rPr>
          <w:fldChar w:fldCharType="begin"/>
        </w:r>
        <w:r w:rsidR="006F44F6">
          <w:rPr>
            <w:noProof/>
            <w:webHidden/>
          </w:rPr>
          <w:instrText xml:space="preserve"> PAGEREF _Toc519956 \h </w:instrText>
        </w:r>
        <w:r w:rsidR="006F44F6">
          <w:rPr>
            <w:noProof/>
            <w:webHidden/>
          </w:rPr>
        </w:r>
        <w:r w:rsidR="006F44F6">
          <w:rPr>
            <w:noProof/>
            <w:webHidden/>
          </w:rPr>
          <w:fldChar w:fldCharType="separate"/>
        </w:r>
        <w:r w:rsidR="006F44F6">
          <w:rPr>
            <w:noProof/>
            <w:webHidden/>
          </w:rPr>
          <w:t>38</w:t>
        </w:r>
        <w:r w:rsidR="006F44F6">
          <w:rPr>
            <w:noProof/>
            <w:webHidden/>
          </w:rPr>
          <w:fldChar w:fldCharType="end"/>
        </w:r>
      </w:hyperlink>
    </w:p>
    <w:p w14:paraId="55D2A785" w14:textId="001C5592" w:rsidR="006F44F6" w:rsidRDefault="00A0140B">
      <w:pPr>
        <w:pStyle w:val="24"/>
        <w:tabs>
          <w:tab w:val="left" w:pos="1418"/>
        </w:tabs>
        <w:rPr>
          <w:rFonts w:asciiTheme="minorHAnsi" w:eastAsiaTheme="minorEastAsia" w:hAnsiTheme="minorHAnsi" w:cstheme="minorBidi"/>
          <w:noProof/>
          <w:sz w:val="22"/>
          <w:szCs w:val="22"/>
          <w:lang w:val="ru-RU"/>
        </w:rPr>
      </w:pPr>
      <w:hyperlink w:anchor="_Toc519957" w:history="1">
        <w:r w:rsidR="006F44F6" w:rsidRPr="00521AA1">
          <w:rPr>
            <w:rStyle w:val="a7"/>
            <w:noProof/>
          </w:rPr>
          <w:t>4.3.</w:t>
        </w:r>
        <w:r w:rsidR="006F44F6">
          <w:rPr>
            <w:rFonts w:asciiTheme="minorHAnsi" w:eastAsiaTheme="minorEastAsia" w:hAnsiTheme="minorHAnsi" w:cstheme="minorBidi"/>
            <w:noProof/>
            <w:sz w:val="22"/>
            <w:szCs w:val="22"/>
            <w:lang w:val="ru-RU"/>
          </w:rPr>
          <w:tab/>
        </w:r>
        <w:r w:rsidR="006F44F6" w:rsidRPr="00521AA1">
          <w:rPr>
            <w:rStyle w:val="a7"/>
            <w:noProof/>
          </w:rPr>
          <w:t>Процес видачі медичних довідок</w:t>
        </w:r>
        <w:r w:rsidR="006F44F6">
          <w:rPr>
            <w:noProof/>
            <w:webHidden/>
          </w:rPr>
          <w:tab/>
        </w:r>
        <w:r w:rsidR="006F44F6">
          <w:rPr>
            <w:noProof/>
            <w:webHidden/>
          </w:rPr>
          <w:fldChar w:fldCharType="begin"/>
        </w:r>
        <w:r w:rsidR="006F44F6">
          <w:rPr>
            <w:noProof/>
            <w:webHidden/>
          </w:rPr>
          <w:instrText xml:space="preserve"> PAGEREF _Toc519957 \h </w:instrText>
        </w:r>
        <w:r w:rsidR="006F44F6">
          <w:rPr>
            <w:noProof/>
            <w:webHidden/>
          </w:rPr>
        </w:r>
        <w:r w:rsidR="006F44F6">
          <w:rPr>
            <w:noProof/>
            <w:webHidden/>
          </w:rPr>
          <w:fldChar w:fldCharType="separate"/>
        </w:r>
        <w:r w:rsidR="006F44F6">
          <w:rPr>
            <w:noProof/>
            <w:webHidden/>
          </w:rPr>
          <w:t>40</w:t>
        </w:r>
        <w:r w:rsidR="006F44F6">
          <w:rPr>
            <w:noProof/>
            <w:webHidden/>
          </w:rPr>
          <w:fldChar w:fldCharType="end"/>
        </w:r>
      </w:hyperlink>
    </w:p>
    <w:p w14:paraId="0D717F72" w14:textId="3E95EB1D" w:rsidR="006F44F6" w:rsidRDefault="00A0140B">
      <w:pPr>
        <w:pStyle w:val="32"/>
        <w:tabs>
          <w:tab w:val="left" w:pos="1418"/>
        </w:tabs>
        <w:rPr>
          <w:rFonts w:asciiTheme="minorHAnsi" w:eastAsiaTheme="minorEastAsia" w:hAnsiTheme="minorHAnsi" w:cstheme="minorBidi"/>
          <w:noProof/>
          <w:sz w:val="22"/>
          <w:szCs w:val="22"/>
          <w:lang w:val="ru-RU"/>
        </w:rPr>
      </w:pPr>
      <w:hyperlink w:anchor="_Toc519958" w:history="1">
        <w:r w:rsidR="006F44F6" w:rsidRPr="00521AA1">
          <w:rPr>
            <w:rStyle w:val="a7"/>
            <w:noProof/>
          </w:rPr>
          <w:t>4.3.1</w:t>
        </w:r>
        <w:r w:rsidR="006F44F6">
          <w:rPr>
            <w:rFonts w:asciiTheme="minorHAnsi" w:eastAsiaTheme="minorEastAsia" w:hAnsiTheme="minorHAnsi" w:cstheme="minorBidi"/>
            <w:noProof/>
            <w:sz w:val="22"/>
            <w:szCs w:val="22"/>
            <w:lang w:val="ru-RU"/>
          </w:rPr>
          <w:tab/>
        </w:r>
        <w:r w:rsidR="006F44F6" w:rsidRPr="00521AA1">
          <w:rPr>
            <w:rStyle w:val="a7"/>
            <w:noProof/>
          </w:rPr>
          <w:t>Налаштування друку медичних довідок</w:t>
        </w:r>
        <w:r w:rsidR="006F44F6">
          <w:rPr>
            <w:noProof/>
            <w:webHidden/>
          </w:rPr>
          <w:tab/>
        </w:r>
        <w:r w:rsidR="006F44F6">
          <w:rPr>
            <w:noProof/>
            <w:webHidden/>
          </w:rPr>
          <w:fldChar w:fldCharType="begin"/>
        </w:r>
        <w:r w:rsidR="006F44F6">
          <w:rPr>
            <w:noProof/>
            <w:webHidden/>
          </w:rPr>
          <w:instrText xml:space="preserve"> PAGEREF _Toc519958 \h </w:instrText>
        </w:r>
        <w:r w:rsidR="006F44F6">
          <w:rPr>
            <w:noProof/>
            <w:webHidden/>
          </w:rPr>
        </w:r>
        <w:r w:rsidR="006F44F6">
          <w:rPr>
            <w:noProof/>
            <w:webHidden/>
          </w:rPr>
          <w:fldChar w:fldCharType="separate"/>
        </w:r>
        <w:r w:rsidR="006F44F6">
          <w:rPr>
            <w:noProof/>
            <w:webHidden/>
          </w:rPr>
          <w:t>40</w:t>
        </w:r>
        <w:r w:rsidR="006F44F6">
          <w:rPr>
            <w:noProof/>
            <w:webHidden/>
          </w:rPr>
          <w:fldChar w:fldCharType="end"/>
        </w:r>
      </w:hyperlink>
    </w:p>
    <w:p w14:paraId="563301FE" w14:textId="4E7FDF61" w:rsidR="006F44F6" w:rsidRDefault="00A0140B">
      <w:pPr>
        <w:pStyle w:val="24"/>
        <w:tabs>
          <w:tab w:val="left" w:pos="1418"/>
        </w:tabs>
        <w:rPr>
          <w:rFonts w:asciiTheme="minorHAnsi" w:eastAsiaTheme="minorEastAsia" w:hAnsiTheme="minorHAnsi" w:cstheme="minorBidi"/>
          <w:noProof/>
          <w:sz w:val="22"/>
          <w:szCs w:val="22"/>
          <w:lang w:val="ru-RU"/>
        </w:rPr>
      </w:pPr>
      <w:hyperlink w:anchor="_Toc519959" w:history="1">
        <w:r w:rsidR="006F44F6" w:rsidRPr="00521AA1">
          <w:rPr>
            <w:rStyle w:val="a7"/>
            <w:noProof/>
          </w:rPr>
          <w:t>4.4.</w:t>
        </w:r>
        <w:r w:rsidR="006F44F6">
          <w:rPr>
            <w:rFonts w:asciiTheme="minorHAnsi" w:eastAsiaTheme="minorEastAsia" w:hAnsiTheme="minorHAnsi" w:cstheme="minorBidi"/>
            <w:noProof/>
            <w:sz w:val="22"/>
            <w:szCs w:val="22"/>
            <w:lang w:val="ru-RU"/>
          </w:rPr>
          <w:tab/>
        </w:r>
        <w:r w:rsidR="006F44F6" w:rsidRPr="00521AA1">
          <w:rPr>
            <w:rStyle w:val="a7"/>
            <w:noProof/>
            <w:shd w:val="clear" w:color="auto" w:fill="FFFFFF"/>
          </w:rPr>
          <w:t>Модернізація елементів графічного та інформаційного дизайну інтерфейсів користувачів</w:t>
        </w:r>
        <w:r w:rsidR="006F44F6">
          <w:rPr>
            <w:noProof/>
            <w:webHidden/>
          </w:rPr>
          <w:tab/>
        </w:r>
        <w:r w:rsidR="006F44F6">
          <w:rPr>
            <w:noProof/>
            <w:webHidden/>
          </w:rPr>
          <w:fldChar w:fldCharType="begin"/>
        </w:r>
        <w:r w:rsidR="006F44F6">
          <w:rPr>
            <w:noProof/>
            <w:webHidden/>
          </w:rPr>
          <w:instrText xml:space="preserve"> PAGEREF _Toc519959 \h </w:instrText>
        </w:r>
        <w:r w:rsidR="006F44F6">
          <w:rPr>
            <w:noProof/>
            <w:webHidden/>
          </w:rPr>
        </w:r>
        <w:r w:rsidR="006F44F6">
          <w:rPr>
            <w:noProof/>
            <w:webHidden/>
          </w:rPr>
          <w:fldChar w:fldCharType="separate"/>
        </w:r>
        <w:r w:rsidR="006F44F6">
          <w:rPr>
            <w:noProof/>
            <w:webHidden/>
          </w:rPr>
          <w:t>45</w:t>
        </w:r>
        <w:r w:rsidR="006F44F6">
          <w:rPr>
            <w:noProof/>
            <w:webHidden/>
          </w:rPr>
          <w:fldChar w:fldCharType="end"/>
        </w:r>
      </w:hyperlink>
    </w:p>
    <w:p w14:paraId="7DE05558" w14:textId="4CAA2B79" w:rsidR="006F44F6" w:rsidRDefault="00A0140B">
      <w:pPr>
        <w:pStyle w:val="24"/>
        <w:tabs>
          <w:tab w:val="left" w:pos="1418"/>
        </w:tabs>
        <w:rPr>
          <w:rFonts w:asciiTheme="minorHAnsi" w:eastAsiaTheme="minorEastAsia" w:hAnsiTheme="minorHAnsi" w:cstheme="minorBidi"/>
          <w:noProof/>
          <w:sz w:val="22"/>
          <w:szCs w:val="22"/>
          <w:lang w:val="ru-RU"/>
        </w:rPr>
      </w:pPr>
      <w:hyperlink w:anchor="_Toc519960" w:history="1">
        <w:r w:rsidR="006F44F6" w:rsidRPr="00521AA1">
          <w:rPr>
            <w:rStyle w:val="a7"/>
            <w:noProof/>
          </w:rPr>
          <w:t>4.5.</w:t>
        </w:r>
        <w:r w:rsidR="006F44F6">
          <w:rPr>
            <w:rFonts w:asciiTheme="minorHAnsi" w:eastAsiaTheme="minorEastAsia" w:hAnsiTheme="minorHAnsi" w:cstheme="minorBidi"/>
            <w:noProof/>
            <w:sz w:val="22"/>
            <w:szCs w:val="22"/>
            <w:lang w:val="ru-RU"/>
          </w:rPr>
          <w:tab/>
        </w:r>
        <w:r w:rsidR="006F44F6" w:rsidRPr="00521AA1">
          <w:rPr>
            <w:rStyle w:val="a7"/>
            <w:noProof/>
          </w:rPr>
          <w:t>Статистика</w:t>
        </w:r>
        <w:r w:rsidR="006F44F6">
          <w:rPr>
            <w:noProof/>
            <w:webHidden/>
          </w:rPr>
          <w:tab/>
        </w:r>
        <w:r w:rsidR="006F44F6">
          <w:rPr>
            <w:noProof/>
            <w:webHidden/>
          </w:rPr>
          <w:fldChar w:fldCharType="begin"/>
        </w:r>
        <w:r w:rsidR="006F44F6">
          <w:rPr>
            <w:noProof/>
            <w:webHidden/>
          </w:rPr>
          <w:instrText xml:space="preserve"> PAGEREF _Toc519960 \h </w:instrText>
        </w:r>
        <w:r w:rsidR="006F44F6">
          <w:rPr>
            <w:noProof/>
            <w:webHidden/>
          </w:rPr>
        </w:r>
        <w:r w:rsidR="006F44F6">
          <w:rPr>
            <w:noProof/>
            <w:webHidden/>
          </w:rPr>
          <w:fldChar w:fldCharType="separate"/>
        </w:r>
        <w:r w:rsidR="006F44F6">
          <w:rPr>
            <w:noProof/>
            <w:webHidden/>
          </w:rPr>
          <w:t>46</w:t>
        </w:r>
        <w:r w:rsidR="006F44F6">
          <w:rPr>
            <w:noProof/>
            <w:webHidden/>
          </w:rPr>
          <w:fldChar w:fldCharType="end"/>
        </w:r>
      </w:hyperlink>
    </w:p>
    <w:p w14:paraId="22371CA3" w14:textId="6F407E8C" w:rsidR="006F44F6" w:rsidRDefault="00A0140B">
      <w:pPr>
        <w:pStyle w:val="13"/>
        <w:rPr>
          <w:rFonts w:asciiTheme="minorHAnsi" w:eastAsiaTheme="minorEastAsia" w:hAnsiTheme="minorHAnsi" w:cstheme="minorBidi"/>
          <w:caps w:val="0"/>
          <w:noProof/>
          <w:sz w:val="22"/>
          <w:szCs w:val="22"/>
          <w:lang w:val="ru-RU"/>
        </w:rPr>
      </w:pPr>
      <w:hyperlink w:anchor="_Toc519961" w:history="1">
        <w:r w:rsidR="006F44F6" w:rsidRPr="00521AA1">
          <w:rPr>
            <w:rStyle w:val="a7"/>
            <w:noProof/>
          </w:rPr>
          <w:t>СПИСОК РИСУНКІВ</w:t>
        </w:r>
        <w:r w:rsidR="006F44F6">
          <w:rPr>
            <w:noProof/>
            <w:webHidden/>
          </w:rPr>
          <w:tab/>
        </w:r>
        <w:r w:rsidR="006F44F6">
          <w:rPr>
            <w:noProof/>
            <w:webHidden/>
          </w:rPr>
          <w:fldChar w:fldCharType="begin"/>
        </w:r>
        <w:r w:rsidR="006F44F6">
          <w:rPr>
            <w:noProof/>
            <w:webHidden/>
          </w:rPr>
          <w:instrText xml:space="preserve"> PAGEREF _Toc519961 \h </w:instrText>
        </w:r>
        <w:r w:rsidR="006F44F6">
          <w:rPr>
            <w:noProof/>
            <w:webHidden/>
          </w:rPr>
        </w:r>
        <w:r w:rsidR="006F44F6">
          <w:rPr>
            <w:noProof/>
            <w:webHidden/>
          </w:rPr>
          <w:fldChar w:fldCharType="separate"/>
        </w:r>
        <w:r w:rsidR="006F44F6">
          <w:rPr>
            <w:noProof/>
            <w:webHidden/>
          </w:rPr>
          <w:t>49</w:t>
        </w:r>
        <w:r w:rsidR="006F44F6">
          <w:rPr>
            <w:noProof/>
            <w:webHidden/>
          </w:rPr>
          <w:fldChar w:fldCharType="end"/>
        </w:r>
      </w:hyperlink>
    </w:p>
    <w:p w14:paraId="375262DF" w14:textId="2DC60CF0" w:rsidR="006F44F6" w:rsidRDefault="00A0140B">
      <w:pPr>
        <w:pStyle w:val="13"/>
        <w:rPr>
          <w:rFonts w:asciiTheme="minorHAnsi" w:eastAsiaTheme="minorEastAsia" w:hAnsiTheme="minorHAnsi" w:cstheme="minorBidi"/>
          <w:caps w:val="0"/>
          <w:noProof/>
          <w:sz w:val="22"/>
          <w:szCs w:val="22"/>
          <w:lang w:val="ru-RU"/>
        </w:rPr>
      </w:pPr>
      <w:hyperlink w:anchor="_Toc519962" w:history="1">
        <w:r w:rsidR="006F44F6" w:rsidRPr="00521AA1">
          <w:rPr>
            <w:rStyle w:val="a7"/>
            <w:noProof/>
          </w:rPr>
          <w:t>СПИСОК ТАБЛИЦЬ</w:t>
        </w:r>
        <w:r w:rsidR="006F44F6">
          <w:rPr>
            <w:noProof/>
            <w:webHidden/>
          </w:rPr>
          <w:tab/>
        </w:r>
        <w:r w:rsidR="006F44F6">
          <w:rPr>
            <w:noProof/>
            <w:webHidden/>
          </w:rPr>
          <w:fldChar w:fldCharType="begin"/>
        </w:r>
        <w:r w:rsidR="006F44F6">
          <w:rPr>
            <w:noProof/>
            <w:webHidden/>
          </w:rPr>
          <w:instrText xml:space="preserve"> PAGEREF _Toc519962 \h </w:instrText>
        </w:r>
        <w:r w:rsidR="006F44F6">
          <w:rPr>
            <w:noProof/>
            <w:webHidden/>
          </w:rPr>
        </w:r>
        <w:r w:rsidR="006F44F6">
          <w:rPr>
            <w:noProof/>
            <w:webHidden/>
          </w:rPr>
          <w:fldChar w:fldCharType="separate"/>
        </w:r>
        <w:r w:rsidR="006F44F6">
          <w:rPr>
            <w:noProof/>
            <w:webHidden/>
          </w:rPr>
          <w:t>50</w:t>
        </w:r>
        <w:r w:rsidR="006F44F6">
          <w:rPr>
            <w:noProof/>
            <w:webHidden/>
          </w:rPr>
          <w:fldChar w:fldCharType="end"/>
        </w:r>
      </w:hyperlink>
    </w:p>
    <w:p w14:paraId="6EA7CDB1" w14:textId="293C32B1" w:rsidR="006F44F6" w:rsidRDefault="00A0140B">
      <w:pPr>
        <w:pStyle w:val="13"/>
        <w:rPr>
          <w:rFonts w:asciiTheme="minorHAnsi" w:eastAsiaTheme="minorEastAsia" w:hAnsiTheme="minorHAnsi" w:cstheme="minorBidi"/>
          <w:caps w:val="0"/>
          <w:noProof/>
          <w:sz w:val="22"/>
          <w:szCs w:val="22"/>
          <w:lang w:val="ru-RU"/>
        </w:rPr>
      </w:pPr>
      <w:hyperlink w:anchor="_Toc519963" w:history="1">
        <w:r w:rsidR="006F44F6" w:rsidRPr="00521AA1">
          <w:rPr>
            <w:rStyle w:val="a7"/>
            <w:noProof/>
          </w:rPr>
          <w:t>ЛИСТ  РЕЄСТРАЦІЇ  ЗМІН</w:t>
        </w:r>
        <w:r w:rsidR="006F44F6">
          <w:rPr>
            <w:noProof/>
            <w:webHidden/>
          </w:rPr>
          <w:tab/>
        </w:r>
        <w:r w:rsidR="006F44F6">
          <w:rPr>
            <w:noProof/>
            <w:webHidden/>
          </w:rPr>
          <w:fldChar w:fldCharType="begin"/>
        </w:r>
        <w:r w:rsidR="006F44F6">
          <w:rPr>
            <w:noProof/>
            <w:webHidden/>
          </w:rPr>
          <w:instrText xml:space="preserve"> PAGEREF _Toc519963 \h </w:instrText>
        </w:r>
        <w:r w:rsidR="006F44F6">
          <w:rPr>
            <w:noProof/>
            <w:webHidden/>
          </w:rPr>
        </w:r>
        <w:r w:rsidR="006F44F6">
          <w:rPr>
            <w:noProof/>
            <w:webHidden/>
          </w:rPr>
          <w:fldChar w:fldCharType="separate"/>
        </w:r>
        <w:r w:rsidR="006F44F6">
          <w:rPr>
            <w:noProof/>
            <w:webHidden/>
          </w:rPr>
          <w:t>51</w:t>
        </w:r>
        <w:r w:rsidR="006F44F6">
          <w:rPr>
            <w:noProof/>
            <w:webHidden/>
          </w:rPr>
          <w:fldChar w:fldCharType="end"/>
        </w:r>
      </w:hyperlink>
    </w:p>
    <w:p w14:paraId="13E742A7" w14:textId="5D6AB765" w:rsidR="0093747D" w:rsidRPr="00FD7151" w:rsidRDefault="000D5327" w:rsidP="00064F67">
      <w:pPr>
        <w:ind w:right="-1"/>
        <w:rPr>
          <w:szCs w:val="26"/>
        </w:rPr>
      </w:pPr>
      <w:r>
        <w:rPr>
          <w:caps/>
          <w:sz w:val="24"/>
          <w:szCs w:val="26"/>
        </w:rPr>
        <w:fldChar w:fldCharType="end"/>
      </w:r>
    </w:p>
    <w:p w14:paraId="5F77EB42" w14:textId="705F7F4A" w:rsidR="009625AE" w:rsidRPr="00FD7151" w:rsidRDefault="009625AE" w:rsidP="006821E9">
      <w:pPr>
        <w:pStyle w:val="11"/>
        <w:numPr>
          <w:ilvl w:val="0"/>
          <w:numId w:val="0"/>
        </w:numPr>
      </w:pPr>
      <w:bookmarkStart w:id="9" w:name="_Toc524592381"/>
      <w:bookmarkStart w:id="10" w:name="_Toc519933"/>
      <w:r w:rsidRPr="00FD7151">
        <w:lastRenderedPageBreak/>
        <w:t>ПЕРЕЛІК ТЕРМІНІВ ТА СКОРОЧЕНЬ</w:t>
      </w:r>
      <w:bookmarkEnd w:id="9"/>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4"/>
        <w:gridCol w:w="7244"/>
      </w:tblGrid>
      <w:tr w:rsidR="008A197A" w:rsidRPr="00FD7151" w14:paraId="244E50AB" w14:textId="77777777" w:rsidTr="0079280E">
        <w:trPr>
          <w:trHeight w:val="395"/>
          <w:tblHeader/>
          <w:jc w:val="center"/>
        </w:trPr>
        <w:tc>
          <w:tcPr>
            <w:tcW w:w="2384" w:type="dxa"/>
            <w:shd w:val="clear" w:color="auto" w:fill="D9D9D9" w:themeFill="background1" w:themeFillShade="D9"/>
            <w:vAlign w:val="center"/>
          </w:tcPr>
          <w:p w14:paraId="67E40F33" w14:textId="77777777" w:rsidR="00E05F60" w:rsidRPr="00FD7151" w:rsidRDefault="00E05F60" w:rsidP="00E05F60">
            <w:pPr>
              <w:pStyle w:val="afff9"/>
              <w:jc w:val="center"/>
              <w:rPr>
                <w:b/>
                <w:sz w:val="26"/>
                <w:szCs w:val="26"/>
              </w:rPr>
            </w:pPr>
            <w:r w:rsidRPr="00FD7151">
              <w:rPr>
                <w:b/>
                <w:sz w:val="26"/>
                <w:szCs w:val="26"/>
              </w:rPr>
              <w:t>Термін</w:t>
            </w:r>
          </w:p>
        </w:tc>
        <w:tc>
          <w:tcPr>
            <w:tcW w:w="7244" w:type="dxa"/>
            <w:shd w:val="clear" w:color="auto" w:fill="D9D9D9" w:themeFill="background1" w:themeFillShade="D9"/>
            <w:vAlign w:val="center"/>
          </w:tcPr>
          <w:p w14:paraId="332818DB" w14:textId="77777777" w:rsidR="00E05F60" w:rsidRPr="00FD7151" w:rsidRDefault="00E05F60" w:rsidP="00E05F60">
            <w:pPr>
              <w:pStyle w:val="afff9"/>
              <w:jc w:val="center"/>
              <w:rPr>
                <w:b/>
                <w:sz w:val="26"/>
                <w:szCs w:val="26"/>
              </w:rPr>
            </w:pPr>
            <w:r w:rsidRPr="00FD7151">
              <w:rPr>
                <w:b/>
                <w:sz w:val="26"/>
                <w:szCs w:val="26"/>
              </w:rPr>
              <w:t>Значення</w:t>
            </w:r>
          </w:p>
        </w:tc>
      </w:tr>
      <w:tr w:rsidR="008A197A" w:rsidRPr="00FD7151" w14:paraId="254446CC" w14:textId="77777777" w:rsidTr="0079280E">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05020C99" w14:textId="77777777" w:rsidR="00E05F60" w:rsidRPr="00FD7151" w:rsidRDefault="00E05F60" w:rsidP="00E05F60">
            <w:pPr>
              <w:pStyle w:val="afff9"/>
              <w:rPr>
                <w:sz w:val="26"/>
                <w:szCs w:val="26"/>
              </w:rPr>
            </w:pPr>
            <w:r w:rsidRPr="00FD7151">
              <w:rPr>
                <w:sz w:val="26"/>
                <w:szCs w:val="26"/>
              </w:rPr>
              <w:t>ID карта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3AA9F5B7" w14:textId="77777777" w:rsidR="00E05F60" w:rsidRPr="00FD7151" w:rsidRDefault="00E05F60" w:rsidP="00E05F60">
            <w:pPr>
              <w:pStyle w:val="afff9"/>
              <w:rPr>
                <w:sz w:val="26"/>
                <w:szCs w:val="26"/>
              </w:rPr>
            </w:pPr>
            <w:r w:rsidRPr="00FD7151">
              <w:rPr>
                <w:sz w:val="26"/>
                <w:szCs w:val="26"/>
                <w:shd w:val="clear" w:color="auto" w:fill="FFFFFF"/>
              </w:rPr>
              <w:t>Біометричний документ (громадянський паспорт), що засвідчує особу людини. Відрізняється він від звичайного паспорта тим, що в нього вбудований електронний носій інформації – чіп, на який записується інформація про власника, вірніше його біометричні дані.</w:t>
            </w:r>
          </w:p>
        </w:tc>
      </w:tr>
      <w:tr w:rsidR="008A197A" w:rsidRPr="00FD7151" w14:paraId="51795E2C" w14:textId="77777777" w:rsidTr="0079280E">
        <w:trPr>
          <w:trHeight w:val="315"/>
          <w:jc w:val="center"/>
        </w:trPr>
        <w:tc>
          <w:tcPr>
            <w:tcW w:w="2384" w:type="dxa"/>
            <w:vAlign w:val="center"/>
          </w:tcPr>
          <w:p w14:paraId="1A9EA310" w14:textId="77777777" w:rsidR="00E05F60" w:rsidRPr="00FD7151" w:rsidRDefault="00E05F60" w:rsidP="00E05F60">
            <w:pPr>
              <w:pStyle w:val="afff9"/>
              <w:rPr>
                <w:sz w:val="26"/>
                <w:szCs w:val="26"/>
              </w:rPr>
            </w:pPr>
            <w:r w:rsidRPr="00FD7151">
              <w:rPr>
                <w:sz w:val="26"/>
                <w:szCs w:val="26"/>
              </w:rPr>
              <w:t>XLSX (XLS)</w:t>
            </w:r>
          </w:p>
        </w:tc>
        <w:tc>
          <w:tcPr>
            <w:tcW w:w="7244" w:type="dxa"/>
            <w:vAlign w:val="center"/>
          </w:tcPr>
          <w:p w14:paraId="52E25F93" w14:textId="77777777" w:rsidR="00E05F60" w:rsidRPr="00FD7151" w:rsidRDefault="00E05F60" w:rsidP="00E05F60">
            <w:pPr>
              <w:pStyle w:val="afff9"/>
              <w:rPr>
                <w:sz w:val="26"/>
                <w:szCs w:val="26"/>
              </w:rPr>
            </w:pPr>
            <w:r w:rsidRPr="00FD7151">
              <w:rPr>
                <w:sz w:val="26"/>
                <w:szCs w:val="26"/>
              </w:rPr>
              <w:t>Формат файлу, який дозволяє створювати і форматувати електронні таблиці, графіки, а також виконувати математичні та інші операції.</w:t>
            </w:r>
          </w:p>
        </w:tc>
      </w:tr>
      <w:tr w:rsidR="008A197A" w:rsidRPr="00FD7151" w14:paraId="4CC565CA" w14:textId="77777777" w:rsidTr="0079280E">
        <w:trPr>
          <w:trHeight w:val="315"/>
          <w:jc w:val="center"/>
        </w:trPr>
        <w:tc>
          <w:tcPr>
            <w:tcW w:w="2384" w:type="dxa"/>
            <w:vAlign w:val="center"/>
          </w:tcPr>
          <w:p w14:paraId="599FF26D" w14:textId="77777777" w:rsidR="00E05F60" w:rsidRPr="00FD7151" w:rsidRDefault="00E05F60" w:rsidP="00E05F60">
            <w:pPr>
              <w:pStyle w:val="afff9"/>
              <w:rPr>
                <w:sz w:val="26"/>
                <w:szCs w:val="26"/>
                <w:shd w:val="clear" w:color="auto" w:fill="FFFFFF"/>
              </w:rPr>
            </w:pPr>
            <w:r w:rsidRPr="00FD7151">
              <w:rPr>
                <w:sz w:val="26"/>
                <w:szCs w:val="26"/>
                <w:shd w:val="clear" w:color="auto" w:fill="FFFFFF"/>
              </w:rPr>
              <w:t>Адаптивне верстання макетів веб-рішення</w:t>
            </w:r>
          </w:p>
        </w:tc>
        <w:tc>
          <w:tcPr>
            <w:tcW w:w="7244" w:type="dxa"/>
            <w:vAlign w:val="center"/>
          </w:tcPr>
          <w:p w14:paraId="68241EFB" w14:textId="77777777" w:rsidR="00E05F60" w:rsidRPr="00FD7151" w:rsidRDefault="00E05F60" w:rsidP="00E05F60">
            <w:pPr>
              <w:pStyle w:val="afff9"/>
              <w:rPr>
                <w:sz w:val="26"/>
                <w:szCs w:val="26"/>
                <w:shd w:val="clear" w:color="auto" w:fill="FFFFFF"/>
              </w:rPr>
            </w:pPr>
            <w:r w:rsidRPr="00FD7151">
              <w:rPr>
                <w:sz w:val="26"/>
                <w:szCs w:val="26"/>
                <w:shd w:val="clear" w:color="auto" w:fill="FFFFFF"/>
              </w:rPr>
              <w:t>Підхід, що припускає зміну елементів дизайну та структури залежно від поведінки користувача, розміру екрана, платформи і орієнтації пристрою. Іншими словами, сторінка сайту повинна автоматично підлаштовуватися під розміри та розподільчу здатність екрану, змінювати кількість та розмір картинок і так далі)</w:t>
            </w:r>
          </w:p>
        </w:tc>
      </w:tr>
      <w:tr w:rsidR="008A197A" w:rsidRPr="00FD7151" w14:paraId="7C876470" w14:textId="77777777" w:rsidTr="0079280E">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4BDED1B8" w14:textId="77777777" w:rsidR="00E05F60" w:rsidRPr="00FD7151" w:rsidRDefault="00E05F60" w:rsidP="00E05F60">
            <w:pPr>
              <w:pStyle w:val="afff9"/>
              <w:rPr>
                <w:sz w:val="26"/>
                <w:szCs w:val="26"/>
              </w:rPr>
            </w:pPr>
            <w:r w:rsidRPr="00FD7151">
              <w:rPr>
                <w:sz w:val="26"/>
                <w:szCs w:val="26"/>
              </w:rPr>
              <w:t>АРМ</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3E2069CB" w14:textId="77777777" w:rsidR="00E05F60" w:rsidRPr="00FD7151" w:rsidRDefault="00E05F60" w:rsidP="00E05F60">
            <w:pPr>
              <w:pStyle w:val="afff9"/>
              <w:rPr>
                <w:sz w:val="26"/>
                <w:szCs w:val="26"/>
              </w:rPr>
            </w:pPr>
            <w:r w:rsidRPr="00FD7151">
              <w:rPr>
                <w:sz w:val="26"/>
                <w:szCs w:val="26"/>
              </w:rPr>
              <w:t>Автоматизоване робоче місце.</w:t>
            </w:r>
          </w:p>
        </w:tc>
      </w:tr>
      <w:tr w:rsidR="008A197A" w:rsidRPr="00FD7151" w14:paraId="6347CFFA" w14:textId="77777777" w:rsidTr="0079280E">
        <w:trPr>
          <w:trHeight w:val="315"/>
          <w:jc w:val="center"/>
        </w:trPr>
        <w:tc>
          <w:tcPr>
            <w:tcW w:w="2384" w:type="dxa"/>
            <w:vAlign w:val="center"/>
          </w:tcPr>
          <w:p w14:paraId="712518C4" w14:textId="77777777" w:rsidR="00E05F60" w:rsidRPr="00FD7151" w:rsidRDefault="00E05F60" w:rsidP="00E05F60">
            <w:pPr>
              <w:pStyle w:val="afff9"/>
              <w:rPr>
                <w:sz w:val="26"/>
                <w:szCs w:val="26"/>
              </w:rPr>
            </w:pPr>
            <w:proofErr w:type="spellStart"/>
            <w:r w:rsidRPr="00FD7151">
              <w:rPr>
                <w:sz w:val="26"/>
                <w:szCs w:val="26"/>
              </w:rPr>
              <w:t>Валідація</w:t>
            </w:r>
            <w:proofErr w:type="spellEnd"/>
          </w:p>
        </w:tc>
        <w:tc>
          <w:tcPr>
            <w:tcW w:w="7244" w:type="dxa"/>
            <w:vAlign w:val="center"/>
          </w:tcPr>
          <w:p w14:paraId="37340F9D" w14:textId="77777777" w:rsidR="00E05F60" w:rsidRPr="00FD7151" w:rsidRDefault="00E05F60" w:rsidP="00E05F60">
            <w:pPr>
              <w:pStyle w:val="afff9"/>
              <w:rPr>
                <w:sz w:val="26"/>
                <w:szCs w:val="26"/>
              </w:rPr>
            </w:pPr>
            <w:r w:rsidRPr="00FD7151">
              <w:rPr>
                <w:sz w:val="26"/>
                <w:szCs w:val="26"/>
                <w:shd w:val="clear" w:color="auto" w:fill="FFFFFF"/>
              </w:rPr>
              <w:t>Процес визначення достовірності прийнятої моделі з точки зору потенційного користувача.</w:t>
            </w:r>
          </w:p>
        </w:tc>
      </w:tr>
      <w:tr w:rsidR="008A197A" w:rsidRPr="00FD7151" w14:paraId="5A3B146E" w14:textId="77777777" w:rsidTr="0079280E">
        <w:trPr>
          <w:trHeight w:val="315"/>
          <w:jc w:val="center"/>
        </w:trPr>
        <w:tc>
          <w:tcPr>
            <w:tcW w:w="2384" w:type="dxa"/>
            <w:vAlign w:val="center"/>
          </w:tcPr>
          <w:p w14:paraId="550290C5" w14:textId="77777777" w:rsidR="00E05F60" w:rsidRPr="00FD7151" w:rsidRDefault="00E05F60" w:rsidP="00E05F60">
            <w:pPr>
              <w:pStyle w:val="afff9"/>
              <w:rPr>
                <w:sz w:val="26"/>
                <w:szCs w:val="26"/>
              </w:rPr>
            </w:pPr>
            <w:r w:rsidRPr="00FD7151">
              <w:rPr>
                <w:sz w:val="26"/>
                <w:szCs w:val="26"/>
              </w:rPr>
              <w:t>ДОЗ</w:t>
            </w:r>
          </w:p>
        </w:tc>
        <w:tc>
          <w:tcPr>
            <w:tcW w:w="7244" w:type="dxa"/>
            <w:vAlign w:val="center"/>
          </w:tcPr>
          <w:p w14:paraId="5E78C56F" w14:textId="77777777" w:rsidR="00E05F60" w:rsidRPr="00FD7151" w:rsidRDefault="00E05F60" w:rsidP="00E05F60">
            <w:pPr>
              <w:pStyle w:val="afff9"/>
              <w:rPr>
                <w:sz w:val="26"/>
                <w:szCs w:val="26"/>
                <w:shd w:val="clear" w:color="auto" w:fill="FFFFFF"/>
              </w:rPr>
            </w:pPr>
            <w:r w:rsidRPr="00FD7151">
              <w:rPr>
                <w:sz w:val="26"/>
                <w:szCs w:val="26"/>
                <w:shd w:val="clear" w:color="auto" w:fill="FFFFFF"/>
              </w:rPr>
              <w:t>Департамент охорони здоров’я.</w:t>
            </w:r>
          </w:p>
        </w:tc>
      </w:tr>
      <w:tr w:rsidR="008A197A" w:rsidRPr="00FD7151" w14:paraId="3A078EC8" w14:textId="77777777" w:rsidTr="0079280E">
        <w:trPr>
          <w:trHeight w:val="315"/>
          <w:jc w:val="center"/>
        </w:trPr>
        <w:tc>
          <w:tcPr>
            <w:tcW w:w="2384" w:type="dxa"/>
            <w:vAlign w:val="center"/>
          </w:tcPr>
          <w:p w14:paraId="278BA963" w14:textId="77777777" w:rsidR="00E05F60" w:rsidRPr="00FD7151" w:rsidRDefault="00E05F60" w:rsidP="00E05F60">
            <w:pPr>
              <w:pStyle w:val="afff9"/>
              <w:rPr>
                <w:sz w:val="26"/>
                <w:szCs w:val="26"/>
              </w:rPr>
            </w:pPr>
            <w:r w:rsidRPr="00FD7151">
              <w:rPr>
                <w:sz w:val="26"/>
                <w:szCs w:val="26"/>
              </w:rPr>
              <w:t>Документ</w:t>
            </w:r>
          </w:p>
        </w:tc>
        <w:tc>
          <w:tcPr>
            <w:tcW w:w="7244" w:type="dxa"/>
            <w:vAlign w:val="center"/>
          </w:tcPr>
          <w:p w14:paraId="33EE043F" w14:textId="77777777" w:rsidR="00E05F60" w:rsidRPr="00FD7151" w:rsidRDefault="00E05F60" w:rsidP="00E05F60">
            <w:pPr>
              <w:pStyle w:val="afff9"/>
              <w:rPr>
                <w:sz w:val="26"/>
                <w:szCs w:val="26"/>
                <w:lang w:eastAsia="ru-RU"/>
              </w:rPr>
            </w:pPr>
            <w:r w:rsidRPr="00FD7151">
              <w:rPr>
                <w:sz w:val="26"/>
                <w:szCs w:val="26"/>
              </w:rPr>
              <w:t>Матеріальний об’єкт, що містить у зафіксованому вигляді інформацію, оформлений у визначеному порядку і має відповідно до чинного законодавства юридичну силу</w:t>
            </w:r>
            <w:r w:rsidRPr="00FD7151">
              <w:rPr>
                <w:sz w:val="26"/>
                <w:szCs w:val="26"/>
                <w:lang w:eastAsia="ru-RU"/>
              </w:rPr>
              <w:t>.</w:t>
            </w:r>
          </w:p>
          <w:p w14:paraId="4D25B117" w14:textId="77777777" w:rsidR="00E05F60" w:rsidRPr="00FD7151" w:rsidRDefault="00E05F60" w:rsidP="00E05F60">
            <w:pPr>
              <w:pStyle w:val="afff9"/>
              <w:rPr>
                <w:sz w:val="26"/>
                <w:szCs w:val="26"/>
              </w:rPr>
            </w:pPr>
            <w:r w:rsidRPr="00FD7151">
              <w:rPr>
                <w:sz w:val="26"/>
                <w:szCs w:val="26"/>
              </w:rPr>
              <w:t xml:space="preserve">Документ повинен містити обов’язкові для певного його </w:t>
            </w:r>
            <w:r w:rsidRPr="00FD7151">
              <w:rPr>
                <w:sz w:val="26"/>
                <w:szCs w:val="26"/>
              </w:rPr>
              <w:br/>
              <w:t>виду реквізити, що розміщуються в установленому порядку (форма документу), а саме: найменування установи – автора документа, назву виду документа (крім листів), дату, реєстраційний індекс документа, заголовок до тексту, текст, підпис.</w:t>
            </w:r>
          </w:p>
        </w:tc>
      </w:tr>
      <w:tr w:rsidR="008A197A" w:rsidRPr="00FD7151" w14:paraId="39C8BD65" w14:textId="77777777" w:rsidTr="0079280E">
        <w:trPr>
          <w:trHeight w:val="315"/>
          <w:jc w:val="center"/>
        </w:trPr>
        <w:tc>
          <w:tcPr>
            <w:tcW w:w="2384" w:type="dxa"/>
            <w:vAlign w:val="center"/>
          </w:tcPr>
          <w:p w14:paraId="4EFD56D0" w14:textId="77777777" w:rsidR="00E05F60" w:rsidRPr="00FD7151" w:rsidRDefault="00E05F60" w:rsidP="00E05F60">
            <w:pPr>
              <w:pStyle w:val="afff9"/>
              <w:rPr>
                <w:sz w:val="26"/>
                <w:szCs w:val="26"/>
              </w:rPr>
            </w:pPr>
            <w:r w:rsidRPr="00FD7151">
              <w:rPr>
                <w:sz w:val="26"/>
                <w:szCs w:val="26"/>
              </w:rPr>
              <w:t>Ідентифікація</w:t>
            </w:r>
          </w:p>
        </w:tc>
        <w:tc>
          <w:tcPr>
            <w:tcW w:w="7244" w:type="dxa"/>
            <w:vAlign w:val="center"/>
          </w:tcPr>
          <w:p w14:paraId="67F84054" w14:textId="77777777" w:rsidR="00E05F60" w:rsidRPr="00FD7151" w:rsidRDefault="00E05F60" w:rsidP="00E05F60">
            <w:pPr>
              <w:pStyle w:val="afff9"/>
              <w:rPr>
                <w:sz w:val="26"/>
                <w:szCs w:val="26"/>
              </w:rPr>
            </w:pPr>
            <w:r w:rsidRPr="00FD7151">
              <w:rPr>
                <w:sz w:val="26"/>
                <w:szCs w:val="26"/>
              </w:rPr>
              <w:t>Процедура розпізнавання користувача в системі, як правило, за допомогою наперед визначеного імені (ідентифікатора), або іншої апріорної інформації про нього, яка сприймається системою. Залежно від ситуації, це може бути ім’я, адреса електронної пошти, номер облікового запису і т. ін.</w:t>
            </w:r>
          </w:p>
        </w:tc>
      </w:tr>
      <w:tr w:rsidR="008A197A" w:rsidRPr="00FD7151" w14:paraId="1DBF48A9" w14:textId="77777777" w:rsidTr="0079280E">
        <w:trPr>
          <w:trHeight w:val="315"/>
          <w:jc w:val="center"/>
        </w:trPr>
        <w:tc>
          <w:tcPr>
            <w:tcW w:w="2384" w:type="dxa"/>
            <w:vAlign w:val="center"/>
          </w:tcPr>
          <w:p w14:paraId="65168E3A" w14:textId="77777777" w:rsidR="00E05F60" w:rsidRPr="00FD7151" w:rsidRDefault="00E05F60" w:rsidP="00E05F60">
            <w:pPr>
              <w:pStyle w:val="afff9"/>
              <w:rPr>
                <w:sz w:val="26"/>
                <w:szCs w:val="26"/>
              </w:rPr>
            </w:pPr>
            <w:r w:rsidRPr="00FD7151">
              <w:rPr>
                <w:sz w:val="26"/>
                <w:szCs w:val="26"/>
              </w:rPr>
              <w:t>Електронний документ</w:t>
            </w:r>
          </w:p>
        </w:tc>
        <w:tc>
          <w:tcPr>
            <w:tcW w:w="7244" w:type="dxa"/>
            <w:vAlign w:val="center"/>
          </w:tcPr>
          <w:p w14:paraId="2D5B2C4D" w14:textId="1BC63D2F" w:rsidR="00E05F60" w:rsidRPr="00FD7151" w:rsidRDefault="00A0140B" w:rsidP="00E05F60">
            <w:pPr>
              <w:pStyle w:val="afff9"/>
              <w:rPr>
                <w:sz w:val="26"/>
                <w:szCs w:val="26"/>
              </w:rPr>
            </w:pPr>
            <w:hyperlink r:id="rId8" w:tooltip="Документ" w:history="1">
              <w:r w:rsidR="00E05F60" w:rsidRPr="00FD7151">
                <w:rPr>
                  <w:sz w:val="26"/>
                  <w:szCs w:val="26"/>
                  <w:shd w:val="clear" w:color="auto" w:fill="FFFFFF"/>
                </w:rPr>
                <w:t>Документ</w:t>
              </w:r>
            </w:hyperlink>
            <w:r w:rsidR="00E05F60" w:rsidRPr="00FD7151">
              <w:rPr>
                <w:sz w:val="26"/>
                <w:szCs w:val="26"/>
                <w:shd w:val="clear" w:color="auto" w:fill="FFFFFF"/>
              </w:rPr>
              <w:t xml:space="preserve">, інформація в якому зафіксована у вигляді електронних даних, включаючи обов’язкові </w:t>
            </w:r>
            <w:hyperlink r:id="rId9" w:tooltip="Реквізити документа (ще не написана)" w:history="1">
              <w:r w:rsidR="00E05F60" w:rsidRPr="00FD7151">
                <w:rPr>
                  <w:sz w:val="26"/>
                  <w:szCs w:val="26"/>
                  <w:shd w:val="clear" w:color="auto" w:fill="FFFFFF"/>
                </w:rPr>
                <w:t>реквізити документа</w:t>
              </w:r>
            </w:hyperlink>
            <w:r w:rsidR="00E05F60" w:rsidRPr="00FD7151">
              <w:rPr>
                <w:sz w:val="26"/>
                <w:szCs w:val="26"/>
                <w:shd w:val="clear" w:color="auto" w:fill="FFFFFF"/>
              </w:rPr>
              <w:t xml:space="preserve"> (у тому числі ЕЦП). Електронний документ може бути створений, переданий, збережений і перетворений електронними засобами у візуальну форму. Візуальною формою подання електронного документа є відображення даних, які він містить, електронними засобами або на папері у формі, придатній для приймання його змісту людиною.</w:t>
            </w:r>
          </w:p>
        </w:tc>
      </w:tr>
      <w:tr w:rsidR="008A197A" w:rsidRPr="00FD7151" w14:paraId="2B17CC02" w14:textId="77777777" w:rsidTr="00C30C6F">
        <w:trPr>
          <w:trHeight w:val="997"/>
          <w:jc w:val="center"/>
        </w:trPr>
        <w:tc>
          <w:tcPr>
            <w:tcW w:w="2384" w:type="dxa"/>
            <w:vAlign w:val="center"/>
          </w:tcPr>
          <w:p w14:paraId="4E534832" w14:textId="77777777" w:rsidR="00E05F60" w:rsidRPr="00FD7151" w:rsidRDefault="00E05F60" w:rsidP="00E05F60">
            <w:pPr>
              <w:pStyle w:val="afff9"/>
              <w:rPr>
                <w:sz w:val="26"/>
                <w:szCs w:val="26"/>
              </w:rPr>
            </w:pPr>
            <w:r w:rsidRPr="00FD7151">
              <w:rPr>
                <w:sz w:val="26"/>
                <w:szCs w:val="26"/>
              </w:rPr>
              <w:t>ЕЦП</w:t>
            </w:r>
          </w:p>
        </w:tc>
        <w:tc>
          <w:tcPr>
            <w:tcW w:w="7244" w:type="dxa"/>
            <w:vAlign w:val="center"/>
          </w:tcPr>
          <w:p w14:paraId="6C0586F8" w14:textId="77777777" w:rsidR="00E05F60" w:rsidRPr="00FD7151" w:rsidRDefault="00E05F60" w:rsidP="00E05F60">
            <w:pPr>
              <w:pStyle w:val="afff9"/>
              <w:rPr>
                <w:sz w:val="26"/>
                <w:szCs w:val="26"/>
              </w:rPr>
            </w:pPr>
            <w:r w:rsidRPr="00FD7151">
              <w:rPr>
                <w:sz w:val="26"/>
                <w:szCs w:val="26"/>
              </w:rPr>
              <w:t xml:space="preserve">Електронний цифровий підпис – вид електронного підпису, отриманого за результатом криптографічного перетворення набору електронних даних, який додається до цього набору або </w:t>
            </w:r>
            <w:proofErr w:type="spellStart"/>
            <w:r w:rsidRPr="00FD7151">
              <w:rPr>
                <w:sz w:val="26"/>
                <w:szCs w:val="26"/>
              </w:rPr>
              <w:t>логічно</w:t>
            </w:r>
            <w:proofErr w:type="spellEnd"/>
            <w:r w:rsidRPr="00FD7151">
              <w:rPr>
                <w:sz w:val="26"/>
                <w:szCs w:val="26"/>
              </w:rPr>
              <w:t xml:space="preserve"> з ним поєднується і дає змогу підтвердити його цілісність та ідентифікувати підписанта. Електронний </w:t>
            </w:r>
            <w:r w:rsidRPr="00FD7151">
              <w:rPr>
                <w:sz w:val="26"/>
                <w:szCs w:val="26"/>
              </w:rPr>
              <w:lastRenderedPageBreak/>
              <w:t>цифровий підпис накладається за допомогою особистого ключа та перевіряється за допомогою відкритого ключа.</w:t>
            </w:r>
          </w:p>
        </w:tc>
      </w:tr>
      <w:tr w:rsidR="008A197A" w:rsidRPr="00FD7151" w14:paraId="43556418" w14:textId="77777777" w:rsidTr="00C30C6F">
        <w:trPr>
          <w:trHeight w:val="85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6743F25E" w14:textId="77777777" w:rsidR="00E05F60" w:rsidRPr="00FD7151" w:rsidRDefault="00E05F60" w:rsidP="00E05F60">
            <w:pPr>
              <w:pStyle w:val="afff9"/>
              <w:rPr>
                <w:sz w:val="26"/>
                <w:szCs w:val="26"/>
              </w:rPr>
            </w:pPr>
            <w:r w:rsidRPr="00FD7151">
              <w:rPr>
                <w:sz w:val="26"/>
                <w:szCs w:val="26"/>
              </w:rPr>
              <w:lastRenderedPageBreak/>
              <w:t>Користувач</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34B5F3C4" w14:textId="77777777" w:rsidR="00E05F60" w:rsidRPr="00FD7151" w:rsidRDefault="00E05F60" w:rsidP="00E05F60">
            <w:pPr>
              <w:pStyle w:val="afff9"/>
              <w:rPr>
                <w:sz w:val="26"/>
                <w:szCs w:val="26"/>
              </w:rPr>
            </w:pPr>
            <w:r w:rsidRPr="00FD7151">
              <w:rPr>
                <w:sz w:val="26"/>
                <w:szCs w:val="26"/>
              </w:rPr>
              <w:t xml:space="preserve">Користувачами Системи є посадові (службові) особи та працівники структурних підрозділів виконавчого органу Київської міської ради (Київської міської державної адміністрації), районних в місті Києві державних адміністрацій, підприємств, установ та організацій, що належать до комунальної власності територіальної громади міста Києва, у тому числі медичних закладів (поліклініка, морг, пологовий будинок), а також інші фізичні або юридичні особи, які пройшли ідентифікацію, автентифікацію та авторизацію у встановленому порядку та отримали доступ до інформаційних ресурсів та функції Системи у відповідності до визначених для них ролей. </w:t>
            </w:r>
          </w:p>
        </w:tc>
      </w:tr>
      <w:tr w:rsidR="008A197A" w:rsidRPr="00FD7151" w14:paraId="31C1782F" w14:textId="77777777" w:rsidTr="0079280E">
        <w:trPr>
          <w:trHeight w:val="297"/>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3DEDC7E8" w14:textId="77777777" w:rsidR="00E05F60" w:rsidRPr="00FD7151" w:rsidRDefault="00E05F60" w:rsidP="00E05F60">
            <w:pPr>
              <w:pStyle w:val="afff9"/>
              <w:rPr>
                <w:sz w:val="26"/>
                <w:szCs w:val="26"/>
              </w:rPr>
            </w:pPr>
            <w:r w:rsidRPr="00FD7151">
              <w:rPr>
                <w:sz w:val="26"/>
                <w:szCs w:val="26"/>
              </w:rPr>
              <w:t>Лікарня</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661AEB4B" w14:textId="77777777" w:rsidR="00E05F60" w:rsidRPr="00FD7151" w:rsidRDefault="00E05F60" w:rsidP="00E05F60">
            <w:pPr>
              <w:pStyle w:val="afff9"/>
              <w:rPr>
                <w:sz w:val="26"/>
                <w:szCs w:val="26"/>
              </w:rPr>
            </w:pPr>
            <w:r w:rsidRPr="00FD7151">
              <w:rPr>
                <w:sz w:val="26"/>
                <w:szCs w:val="26"/>
              </w:rPr>
              <w:t>Лікарняний заклад охорони здоров’я.</w:t>
            </w:r>
          </w:p>
        </w:tc>
      </w:tr>
      <w:tr w:rsidR="008A197A" w:rsidRPr="00FD7151" w14:paraId="2BB07FB5" w14:textId="77777777" w:rsidTr="0079280E">
        <w:trPr>
          <w:trHeight w:val="297"/>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662C780A" w14:textId="77777777" w:rsidR="00E05F60" w:rsidRPr="00FD7151" w:rsidRDefault="00E05F60" w:rsidP="00E05F60">
            <w:pPr>
              <w:pStyle w:val="afff9"/>
              <w:rPr>
                <w:sz w:val="26"/>
                <w:szCs w:val="26"/>
              </w:rPr>
            </w:pPr>
            <w:r w:rsidRPr="00FD7151">
              <w:rPr>
                <w:sz w:val="26"/>
                <w:szCs w:val="26"/>
              </w:rPr>
              <w:t>Поліклініка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53061716" w14:textId="77777777" w:rsidR="00E05F60" w:rsidRPr="00FD7151" w:rsidRDefault="00E05F60" w:rsidP="00E05F60">
            <w:pPr>
              <w:pStyle w:val="afff9"/>
              <w:rPr>
                <w:sz w:val="26"/>
                <w:szCs w:val="26"/>
              </w:rPr>
            </w:pPr>
            <w:r w:rsidRPr="00FD7151">
              <w:rPr>
                <w:sz w:val="26"/>
                <w:szCs w:val="26"/>
              </w:rPr>
              <w:t>Амбулаторно-поліклінічний заклад охорони здоров’я.</w:t>
            </w:r>
          </w:p>
        </w:tc>
      </w:tr>
      <w:tr w:rsidR="008A197A" w:rsidRPr="00FD7151" w14:paraId="0F5C74B9" w14:textId="77777777" w:rsidTr="0079280E">
        <w:trPr>
          <w:trHeight w:val="581"/>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2D201EFE" w14:textId="77777777" w:rsidR="00E05F60" w:rsidRPr="00FD7151" w:rsidRDefault="00E05F60" w:rsidP="00E05F60">
            <w:pPr>
              <w:pStyle w:val="afff9"/>
              <w:rPr>
                <w:sz w:val="26"/>
                <w:szCs w:val="26"/>
              </w:rPr>
            </w:pPr>
            <w:r w:rsidRPr="00FD7151">
              <w:rPr>
                <w:sz w:val="26"/>
                <w:szCs w:val="26"/>
              </w:rPr>
              <w:t>Морг</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4451C0C1" w14:textId="77777777" w:rsidR="00E05F60" w:rsidRPr="00FD7151" w:rsidRDefault="00E05F60" w:rsidP="00E05F60">
            <w:pPr>
              <w:pStyle w:val="afff9"/>
              <w:rPr>
                <w:sz w:val="26"/>
                <w:szCs w:val="26"/>
              </w:rPr>
            </w:pPr>
            <w:r w:rsidRPr="00FD7151">
              <w:rPr>
                <w:sz w:val="26"/>
                <w:szCs w:val="26"/>
              </w:rPr>
              <w:t>Спеціальне приміщення при лікарнях та установах судово-медичної експертизи.</w:t>
            </w:r>
          </w:p>
        </w:tc>
      </w:tr>
      <w:tr w:rsidR="008A197A" w:rsidRPr="00FD7151" w14:paraId="4D2E6ABB" w14:textId="77777777" w:rsidTr="0079280E">
        <w:trPr>
          <w:trHeight w:val="315"/>
          <w:jc w:val="center"/>
        </w:trPr>
        <w:tc>
          <w:tcPr>
            <w:tcW w:w="2384" w:type="dxa"/>
            <w:shd w:val="clear" w:color="auto" w:fill="auto"/>
            <w:vAlign w:val="center"/>
          </w:tcPr>
          <w:p w14:paraId="68F6910E" w14:textId="77777777" w:rsidR="00E05F60" w:rsidRPr="00FD7151" w:rsidRDefault="00E05F60" w:rsidP="00E05F60">
            <w:pPr>
              <w:pStyle w:val="afff9"/>
              <w:rPr>
                <w:sz w:val="26"/>
                <w:szCs w:val="26"/>
              </w:rPr>
            </w:pPr>
            <w:r w:rsidRPr="00FD7151">
              <w:rPr>
                <w:sz w:val="26"/>
                <w:szCs w:val="26"/>
              </w:rPr>
              <w:t>Первинний медичний обліковий документ</w:t>
            </w:r>
          </w:p>
        </w:tc>
        <w:tc>
          <w:tcPr>
            <w:tcW w:w="7244" w:type="dxa"/>
            <w:shd w:val="clear" w:color="auto" w:fill="auto"/>
            <w:vAlign w:val="center"/>
          </w:tcPr>
          <w:p w14:paraId="5627BA99" w14:textId="77777777" w:rsidR="00E05F60" w:rsidRPr="00FD7151" w:rsidRDefault="00E05F60" w:rsidP="00E05F60">
            <w:pPr>
              <w:pStyle w:val="afff9"/>
              <w:rPr>
                <w:sz w:val="26"/>
                <w:szCs w:val="26"/>
              </w:rPr>
            </w:pPr>
            <w:r w:rsidRPr="00FD7151">
              <w:rPr>
                <w:sz w:val="26"/>
                <w:szCs w:val="26"/>
              </w:rPr>
              <w:t xml:space="preserve">Довідка та/або свідоцтво, які надаються лікарями </w:t>
            </w:r>
            <w:r w:rsidRPr="00FD7151">
              <w:rPr>
                <w:sz w:val="26"/>
                <w:szCs w:val="26"/>
              </w:rPr>
              <w:br/>
              <w:t>поліклініки, моргу, пологового будинку для отримання офіційних документів про народження та/або смерть пацієнтів у відповідності до вимог чинного законодавства.</w:t>
            </w:r>
          </w:p>
        </w:tc>
      </w:tr>
      <w:tr w:rsidR="008A197A" w:rsidRPr="00FD7151" w14:paraId="4BD1B98C" w14:textId="77777777" w:rsidTr="0079280E">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08C15809" w14:textId="77777777" w:rsidR="00E05F60" w:rsidRPr="00FD7151" w:rsidRDefault="00E05F60" w:rsidP="00E05F60">
            <w:pPr>
              <w:pStyle w:val="afff9"/>
              <w:rPr>
                <w:sz w:val="26"/>
                <w:szCs w:val="26"/>
              </w:rPr>
            </w:pPr>
            <w:r w:rsidRPr="00FD7151">
              <w:rPr>
                <w:sz w:val="26"/>
                <w:szCs w:val="26"/>
              </w:rPr>
              <w:t>ПІБ</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7C5B0B69" w14:textId="77777777" w:rsidR="00E05F60" w:rsidRPr="00FD7151" w:rsidRDefault="00E05F60" w:rsidP="00E05F60">
            <w:pPr>
              <w:pStyle w:val="afff9"/>
              <w:rPr>
                <w:sz w:val="26"/>
                <w:szCs w:val="26"/>
              </w:rPr>
            </w:pPr>
            <w:r w:rsidRPr="00FD7151">
              <w:rPr>
                <w:sz w:val="26"/>
                <w:szCs w:val="26"/>
              </w:rPr>
              <w:t>Прізвище, ім’я, по батькові особи.</w:t>
            </w:r>
          </w:p>
        </w:tc>
      </w:tr>
      <w:tr w:rsidR="008A197A" w:rsidRPr="00FD7151" w14:paraId="7B37E322" w14:textId="77777777" w:rsidTr="0079280E">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3CC730B5" w14:textId="77777777" w:rsidR="00E05F60" w:rsidRPr="00FD7151" w:rsidRDefault="00E05F60" w:rsidP="00E05F60">
            <w:pPr>
              <w:pStyle w:val="afff9"/>
              <w:rPr>
                <w:sz w:val="26"/>
                <w:szCs w:val="26"/>
              </w:rPr>
            </w:pPr>
            <w:r w:rsidRPr="00FD7151">
              <w:rPr>
                <w:sz w:val="26"/>
                <w:szCs w:val="26"/>
              </w:rPr>
              <w:t>Поліклініка</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40A45404" w14:textId="77777777" w:rsidR="00E05F60" w:rsidRPr="00FD7151" w:rsidRDefault="00E05F60" w:rsidP="00E05F60">
            <w:pPr>
              <w:pStyle w:val="afff9"/>
              <w:rPr>
                <w:sz w:val="26"/>
                <w:szCs w:val="26"/>
              </w:rPr>
            </w:pPr>
            <w:r w:rsidRPr="00FD7151">
              <w:rPr>
                <w:sz w:val="26"/>
                <w:szCs w:val="26"/>
              </w:rPr>
              <w:t>Амбулаторні заклади охорони здоров’я.</w:t>
            </w:r>
          </w:p>
        </w:tc>
      </w:tr>
      <w:tr w:rsidR="008A197A" w:rsidRPr="00FD7151" w14:paraId="1D010C64" w14:textId="77777777" w:rsidTr="00E05F60">
        <w:trPr>
          <w:trHeight w:val="1281"/>
          <w:jc w:val="center"/>
        </w:trPr>
        <w:tc>
          <w:tcPr>
            <w:tcW w:w="2384" w:type="dxa"/>
            <w:vAlign w:val="center"/>
          </w:tcPr>
          <w:p w14:paraId="4BA87B8F" w14:textId="77777777" w:rsidR="00E05F60" w:rsidRPr="00FD7151" w:rsidRDefault="00E05F60" w:rsidP="00E05F60">
            <w:pPr>
              <w:pStyle w:val="afff9"/>
              <w:rPr>
                <w:sz w:val="26"/>
                <w:szCs w:val="26"/>
              </w:rPr>
            </w:pPr>
            <w:r w:rsidRPr="00FD7151">
              <w:rPr>
                <w:sz w:val="26"/>
                <w:szCs w:val="26"/>
              </w:rPr>
              <w:t>Реєстрація</w:t>
            </w:r>
          </w:p>
        </w:tc>
        <w:tc>
          <w:tcPr>
            <w:tcW w:w="7244" w:type="dxa"/>
            <w:vAlign w:val="center"/>
          </w:tcPr>
          <w:p w14:paraId="1998FBD0" w14:textId="26D0D978" w:rsidR="00E05F60" w:rsidRPr="00FD7151" w:rsidRDefault="00E05F60" w:rsidP="00E05F60">
            <w:pPr>
              <w:pStyle w:val="afff9"/>
              <w:rPr>
                <w:sz w:val="26"/>
                <w:szCs w:val="26"/>
              </w:rPr>
            </w:pPr>
            <w:r w:rsidRPr="00FD7151">
              <w:rPr>
                <w:sz w:val="26"/>
                <w:szCs w:val="26"/>
              </w:rPr>
              <w:t>Спосіб Користувача повідомити сайту (системі) дані про себе і в обмін отримати доступ до додаткових можли</w:t>
            </w:r>
            <w:r w:rsidR="00D50766" w:rsidRPr="00FD7151">
              <w:rPr>
                <w:sz w:val="26"/>
                <w:szCs w:val="26"/>
              </w:rPr>
              <w:t>востей (наприклад, додати що-не</w:t>
            </w:r>
            <w:r w:rsidRPr="00FD7151">
              <w:rPr>
                <w:sz w:val="26"/>
                <w:szCs w:val="26"/>
              </w:rPr>
              <w:t>будь в обране) або ресурсів (наприклад, файлів) на сайті, які недоступні незареєстрованим користувачам (Гостям). Реєстрація нероздільна з авторизацією. Фактично, реєстрація – це спосіб отримати можливість увійти на сайт (в систему) з певною метою та вигодою.</w:t>
            </w:r>
          </w:p>
        </w:tc>
      </w:tr>
      <w:tr w:rsidR="008A197A" w:rsidRPr="00FD7151" w14:paraId="7BD96D55" w14:textId="77777777" w:rsidTr="0079280E">
        <w:trPr>
          <w:trHeight w:val="315"/>
          <w:jc w:val="center"/>
        </w:trPr>
        <w:tc>
          <w:tcPr>
            <w:tcW w:w="2384" w:type="dxa"/>
            <w:vAlign w:val="center"/>
          </w:tcPr>
          <w:p w14:paraId="4C452A26" w14:textId="77777777" w:rsidR="00E05F60" w:rsidRPr="00FD7151" w:rsidRDefault="00E05F60" w:rsidP="00E05F60">
            <w:pPr>
              <w:pStyle w:val="afff9"/>
              <w:rPr>
                <w:sz w:val="26"/>
                <w:szCs w:val="26"/>
              </w:rPr>
            </w:pPr>
            <w:r w:rsidRPr="00FD7151">
              <w:rPr>
                <w:sz w:val="26"/>
                <w:szCs w:val="26"/>
              </w:rPr>
              <w:t>РНП</w:t>
            </w:r>
          </w:p>
        </w:tc>
        <w:tc>
          <w:tcPr>
            <w:tcW w:w="7244" w:type="dxa"/>
            <w:vAlign w:val="center"/>
          </w:tcPr>
          <w:p w14:paraId="146EDB22" w14:textId="77777777" w:rsidR="00E05F60" w:rsidRPr="00FD7151" w:rsidRDefault="00E05F60" w:rsidP="00E05F60">
            <w:pPr>
              <w:pStyle w:val="afff9"/>
              <w:rPr>
                <w:sz w:val="26"/>
                <w:szCs w:val="26"/>
              </w:rPr>
            </w:pPr>
            <w:r w:rsidRPr="00FD7151">
              <w:rPr>
                <w:sz w:val="26"/>
                <w:szCs w:val="26"/>
              </w:rPr>
              <w:t>Реєстри щодо новонароджених та померлих осіб системи нормативно-довідкової інформації м. Києва.</w:t>
            </w:r>
          </w:p>
        </w:tc>
      </w:tr>
      <w:tr w:rsidR="008A197A" w:rsidRPr="00FD7151" w14:paraId="0BC1E3B3" w14:textId="77777777" w:rsidTr="0079280E">
        <w:trPr>
          <w:trHeight w:val="315"/>
          <w:jc w:val="center"/>
        </w:trPr>
        <w:tc>
          <w:tcPr>
            <w:tcW w:w="2384" w:type="dxa"/>
            <w:vAlign w:val="center"/>
          </w:tcPr>
          <w:p w14:paraId="5F4448BE" w14:textId="77777777" w:rsidR="00E05F60" w:rsidRPr="00FD7151" w:rsidRDefault="00E05F60" w:rsidP="00E05F60">
            <w:pPr>
              <w:pStyle w:val="afff9"/>
              <w:rPr>
                <w:sz w:val="26"/>
                <w:szCs w:val="26"/>
              </w:rPr>
            </w:pPr>
            <w:r w:rsidRPr="00FD7151">
              <w:rPr>
                <w:sz w:val="26"/>
                <w:szCs w:val="26"/>
              </w:rPr>
              <w:t>РНОКПП</w:t>
            </w:r>
          </w:p>
        </w:tc>
        <w:tc>
          <w:tcPr>
            <w:tcW w:w="7244" w:type="dxa"/>
            <w:vAlign w:val="center"/>
          </w:tcPr>
          <w:p w14:paraId="59A78C65" w14:textId="77777777" w:rsidR="00E05F60" w:rsidRPr="00FD7151" w:rsidRDefault="00E05F60" w:rsidP="00E05F60">
            <w:pPr>
              <w:pStyle w:val="afff9"/>
              <w:rPr>
                <w:sz w:val="26"/>
                <w:szCs w:val="26"/>
              </w:rPr>
            </w:pPr>
            <w:r w:rsidRPr="00FD7151">
              <w:rPr>
                <w:sz w:val="26"/>
                <w:szCs w:val="26"/>
              </w:rPr>
              <w:t>Реєстраційний номер облікової картки платника податків</w:t>
            </w:r>
          </w:p>
        </w:tc>
      </w:tr>
      <w:tr w:rsidR="008A197A" w:rsidRPr="00FD7151" w14:paraId="45A36478" w14:textId="77777777" w:rsidTr="0079280E">
        <w:trPr>
          <w:trHeight w:val="315"/>
          <w:jc w:val="center"/>
        </w:trPr>
        <w:tc>
          <w:tcPr>
            <w:tcW w:w="2384" w:type="dxa"/>
            <w:vAlign w:val="center"/>
          </w:tcPr>
          <w:p w14:paraId="2848F7CF" w14:textId="77777777" w:rsidR="00E05F60" w:rsidRPr="00FD7151" w:rsidRDefault="00E05F60" w:rsidP="00E05F60">
            <w:pPr>
              <w:pStyle w:val="afff9"/>
              <w:rPr>
                <w:sz w:val="26"/>
                <w:szCs w:val="26"/>
              </w:rPr>
            </w:pPr>
            <w:r w:rsidRPr="00FD7151">
              <w:rPr>
                <w:sz w:val="26"/>
                <w:szCs w:val="26"/>
              </w:rPr>
              <w:t>Рольова модель</w:t>
            </w:r>
          </w:p>
        </w:tc>
        <w:tc>
          <w:tcPr>
            <w:tcW w:w="7244" w:type="dxa"/>
            <w:vAlign w:val="center"/>
          </w:tcPr>
          <w:p w14:paraId="1257995E" w14:textId="77777777" w:rsidR="00E05F60" w:rsidRPr="00FD7151" w:rsidRDefault="00E05F60" w:rsidP="00E05F60">
            <w:pPr>
              <w:pStyle w:val="afff9"/>
              <w:rPr>
                <w:sz w:val="26"/>
                <w:szCs w:val="26"/>
              </w:rPr>
            </w:pPr>
            <w:r w:rsidRPr="00FD7151">
              <w:rPr>
                <w:sz w:val="26"/>
                <w:szCs w:val="26"/>
              </w:rPr>
              <w:t>Правила розподілу повноважень користувачів в системі.</w:t>
            </w:r>
          </w:p>
        </w:tc>
      </w:tr>
      <w:tr w:rsidR="008A197A" w:rsidRPr="00FD7151" w14:paraId="3BA8A5B3" w14:textId="77777777" w:rsidTr="0079280E">
        <w:trPr>
          <w:trHeight w:val="315"/>
          <w:jc w:val="center"/>
        </w:trPr>
        <w:tc>
          <w:tcPr>
            <w:tcW w:w="2384" w:type="dxa"/>
            <w:tcBorders>
              <w:top w:val="single" w:sz="4" w:space="0" w:color="auto"/>
              <w:left w:val="single" w:sz="4" w:space="0" w:color="auto"/>
              <w:bottom w:val="single" w:sz="4" w:space="0" w:color="auto"/>
              <w:right w:val="single" w:sz="4" w:space="0" w:color="auto"/>
            </w:tcBorders>
            <w:shd w:val="clear" w:color="auto" w:fill="auto"/>
            <w:vAlign w:val="center"/>
          </w:tcPr>
          <w:p w14:paraId="5EC88E41" w14:textId="77777777" w:rsidR="00E05F60" w:rsidRPr="00FD7151" w:rsidRDefault="00E05F60" w:rsidP="00E05F60">
            <w:pPr>
              <w:pStyle w:val="afff9"/>
              <w:rPr>
                <w:sz w:val="26"/>
                <w:szCs w:val="26"/>
              </w:rPr>
            </w:pPr>
            <w:r w:rsidRPr="00FD7151">
              <w:rPr>
                <w:sz w:val="26"/>
                <w:szCs w:val="26"/>
              </w:rPr>
              <w:t>Форма первинної облікової медичної документації </w:t>
            </w:r>
          </w:p>
        </w:tc>
        <w:tc>
          <w:tcPr>
            <w:tcW w:w="7244" w:type="dxa"/>
            <w:tcBorders>
              <w:top w:val="single" w:sz="4" w:space="0" w:color="auto"/>
              <w:left w:val="single" w:sz="4" w:space="0" w:color="auto"/>
              <w:bottom w:val="single" w:sz="4" w:space="0" w:color="auto"/>
              <w:right w:val="single" w:sz="4" w:space="0" w:color="auto"/>
            </w:tcBorders>
            <w:shd w:val="clear" w:color="auto" w:fill="auto"/>
            <w:vAlign w:val="center"/>
          </w:tcPr>
          <w:p w14:paraId="4F063193" w14:textId="77777777" w:rsidR="00E05F60" w:rsidRPr="00FD7151" w:rsidRDefault="00E05F60" w:rsidP="00E05F60">
            <w:pPr>
              <w:pStyle w:val="afff9"/>
              <w:rPr>
                <w:sz w:val="26"/>
                <w:szCs w:val="26"/>
              </w:rPr>
            </w:pPr>
            <w:r w:rsidRPr="00FD7151">
              <w:rPr>
                <w:sz w:val="26"/>
                <w:szCs w:val="26"/>
              </w:rPr>
              <w:t xml:space="preserve">Затверджені Міністерством охорони здоров’я України форми  медичної документації, які засвідчують випадки </w:t>
            </w:r>
            <w:r w:rsidRPr="00FD7151">
              <w:rPr>
                <w:sz w:val="26"/>
                <w:szCs w:val="26"/>
              </w:rPr>
              <w:br/>
              <w:t>народження і смерті, а саме:</w:t>
            </w:r>
            <w:bookmarkStart w:id="11" w:name="o9"/>
            <w:bookmarkEnd w:id="11"/>
            <w:r w:rsidRPr="00FD7151">
              <w:rPr>
                <w:sz w:val="26"/>
                <w:szCs w:val="26"/>
              </w:rPr>
              <w:t xml:space="preserve"> медичне свідоцтво про народження (форма № 103/о);</w:t>
            </w:r>
            <w:bookmarkStart w:id="12" w:name="o10"/>
            <w:bookmarkEnd w:id="12"/>
            <w:r w:rsidRPr="00FD7151">
              <w:rPr>
                <w:sz w:val="26"/>
                <w:szCs w:val="26"/>
              </w:rPr>
              <w:t xml:space="preserve"> медична довідка про перебування дитини під наглядом лікувального закладу (форма № 103-1/о);</w:t>
            </w:r>
            <w:bookmarkStart w:id="13" w:name="o11"/>
            <w:bookmarkEnd w:id="13"/>
            <w:r w:rsidRPr="00FD7151">
              <w:rPr>
                <w:sz w:val="26"/>
                <w:szCs w:val="26"/>
              </w:rPr>
              <w:t xml:space="preserve"> лікарське свідоцтво про смерть (форма № 106/о);</w:t>
            </w:r>
            <w:bookmarkStart w:id="14" w:name="o12"/>
            <w:bookmarkEnd w:id="14"/>
            <w:r w:rsidRPr="00FD7151">
              <w:rPr>
                <w:sz w:val="26"/>
                <w:szCs w:val="26"/>
              </w:rPr>
              <w:t xml:space="preserve"> фельдшерська довідка про смерть (форма № 106-1/о);</w:t>
            </w:r>
            <w:bookmarkStart w:id="15" w:name="o13"/>
            <w:bookmarkEnd w:id="15"/>
            <w:r w:rsidRPr="00FD7151">
              <w:rPr>
                <w:sz w:val="26"/>
                <w:szCs w:val="26"/>
              </w:rPr>
              <w:t xml:space="preserve"> лікарське свідоцтво про </w:t>
            </w:r>
            <w:proofErr w:type="spellStart"/>
            <w:r w:rsidRPr="00FD7151">
              <w:rPr>
                <w:sz w:val="26"/>
                <w:szCs w:val="26"/>
              </w:rPr>
              <w:t>перинатальну</w:t>
            </w:r>
            <w:proofErr w:type="spellEnd"/>
            <w:r w:rsidRPr="00FD7151">
              <w:rPr>
                <w:sz w:val="26"/>
                <w:szCs w:val="26"/>
              </w:rPr>
              <w:t xml:space="preserve"> смерть (форма № 106-2/о).</w:t>
            </w:r>
          </w:p>
        </w:tc>
      </w:tr>
      <w:tr w:rsidR="008A197A" w:rsidRPr="00FD7151" w14:paraId="55B75BB2" w14:textId="77777777" w:rsidTr="0079280E">
        <w:trPr>
          <w:trHeight w:val="315"/>
          <w:jc w:val="center"/>
        </w:trPr>
        <w:tc>
          <w:tcPr>
            <w:tcW w:w="2384" w:type="dxa"/>
          </w:tcPr>
          <w:p w14:paraId="4FE9A0F0" w14:textId="77777777" w:rsidR="00E05F60" w:rsidRPr="00FD7151" w:rsidRDefault="00E05F60" w:rsidP="00E05F60">
            <w:pPr>
              <w:pStyle w:val="afff9"/>
              <w:rPr>
                <w:sz w:val="26"/>
                <w:szCs w:val="26"/>
              </w:rPr>
            </w:pPr>
            <w:r w:rsidRPr="00FD7151">
              <w:rPr>
                <w:sz w:val="26"/>
                <w:szCs w:val="26"/>
              </w:rPr>
              <w:t>URL</w:t>
            </w:r>
          </w:p>
        </w:tc>
        <w:tc>
          <w:tcPr>
            <w:tcW w:w="7244" w:type="dxa"/>
          </w:tcPr>
          <w:p w14:paraId="50CFFA04" w14:textId="77777777" w:rsidR="00E05F60" w:rsidRPr="00FD7151" w:rsidRDefault="00E05F60" w:rsidP="00E05F60">
            <w:pPr>
              <w:pStyle w:val="afff9"/>
              <w:rPr>
                <w:sz w:val="26"/>
                <w:szCs w:val="26"/>
              </w:rPr>
            </w:pPr>
            <w:proofErr w:type="spellStart"/>
            <w:r w:rsidRPr="00FD7151">
              <w:rPr>
                <w:sz w:val="26"/>
                <w:szCs w:val="26"/>
              </w:rPr>
              <w:t>Uniform</w:t>
            </w:r>
            <w:proofErr w:type="spellEnd"/>
            <w:r w:rsidRPr="00FD7151">
              <w:rPr>
                <w:sz w:val="26"/>
                <w:szCs w:val="26"/>
              </w:rPr>
              <w:t xml:space="preserve"> </w:t>
            </w:r>
            <w:proofErr w:type="spellStart"/>
            <w:r w:rsidRPr="00FD7151">
              <w:rPr>
                <w:sz w:val="26"/>
                <w:szCs w:val="26"/>
              </w:rPr>
              <w:t>Resource</w:t>
            </w:r>
            <w:proofErr w:type="spellEnd"/>
            <w:r w:rsidRPr="00FD7151">
              <w:rPr>
                <w:sz w:val="26"/>
                <w:szCs w:val="26"/>
              </w:rPr>
              <w:t xml:space="preserve"> </w:t>
            </w:r>
            <w:proofErr w:type="spellStart"/>
            <w:r w:rsidRPr="00FD7151">
              <w:rPr>
                <w:sz w:val="26"/>
                <w:szCs w:val="26"/>
              </w:rPr>
              <w:t>Locator</w:t>
            </w:r>
            <w:proofErr w:type="spellEnd"/>
            <w:r w:rsidRPr="00FD7151">
              <w:rPr>
                <w:sz w:val="26"/>
                <w:szCs w:val="26"/>
              </w:rPr>
              <w:t xml:space="preserve"> (Єдине посилання на ресурс).</w:t>
            </w:r>
          </w:p>
        </w:tc>
      </w:tr>
    </w:tbl>
    <w:p w14:paraId="67793F9B" w14:textId="77777777" w:rsidR="009625AE" w:rsidRPr="00FD7151" w:rsidRDefault="009625AE" w:rsidP="006821E9">
      <w:pPr>
        <w:pStyle w:val="11"/>
      </w:pPr>
      <w:bookmarkStart w:id="16" w:name="_Toc519934"/>
      <w:r w:rsidRPr="006821E9">
        <w:lastRenderedPageBreak/>
        <w:t>ВВЕДЕННЯ</w:t>
      </w:r>
      <w:bookmarkEnd w:id="16"/>
    </w:p>
    <w:p w14:paraId="7A6A363A" w14:textId="77777777" w:rsidR="00F31882" w:rsidRPr="00FD7151" w:rsidRDefault="00F31882" w:rsidP="006B6063">
      <w:pPr>
        <w:pStyle w:val="22"/>
      </w:pPr>
      <w:bookmarkStart w:id="17" w:name="1_1"/>
      <w:bookmarkStart w:id="18" w:name="1_3"/>
      <w:bookmarkStart w:id="19" w:name="_Toc500420175"/>
      <w:bookmarkStart w:id="20" w:name="_Toc525758247"/>
      <w:bookmarkStart w:id="21" w:name="_Toc519935"/>
      <w:bookmarkStart w:id="22" w:name="_Toc469933846"/>
      <w:bookmarkStart w:id="23" w:name="_Toc501014264"/>
      <w:bookmarkEnd w:id="17"/>
      <w:bookmarkEnd w:id="18"/>
      <w:r w:rsidRPr="00FD7151">
        <w:t>Область застосування</w:t>
      </w:r>
      <w:bookmarkEnd w:id="19"/>
      <w:bookmarkEnd w:id="20"/>
      <w:bookmarkEnd w:id="21"/>
    </w:p>
    <w:p w14:paraId="57AF472E" w14:textId="77777777" w:rsidR="00F31882" w:rsidRPr="00FD7151" w:rsidRDefault="00F31882" w:rsidP="00064F67">
      <w:r w:rsidRPr="00FD7151">
        <w:t>Модернізація РНП полягає у створені:</w:t>
      </w:r>
    </w:p>
    <w:p w14:paraId="7A4A9024" w14:textId="77777777" w:rsidR="00F31882" w:rsidRPr="00FD7151" w:rsidRDefault="00F31882" w:rsidP="009E2E93">
      <w:pPr>
        <w:pStyle w:val="affa"/>
        <w:numPr>
          <w:ilvl w:val="0"/>
          <w:numId w:val="12"/>
        </w:numPr>
        <w:rPr>
          <w:szCs w:val="26"/>
        </w:rPr>
      </w:pPr>
      <w:r w:rsidRPr="00FD7151">
        <w:rPr>
          <w:szCs w:val="26"/>
        </w:rPr>
        <w:t>нової рольової моделі;</w:t>
      </w:r>
    </w:p>
    <w:p w14:paraId="1988AC84" w14:textId="77777777" w:rsidR="00F31882" w:rsidRPr="00FD7151" w:rsidRDefault="00F31882" w:rsidP="009E2E93">
      <w:pPr>
        <w:pStyle w:val="affa"/>
        <w:numPr>
          <w:ilvl w:val="0"/>
          <w:numId w:val="12"/>
        </w:numPr>
        <w:rPr>
          <w:szCs w:val="26"/>
        </w:rPr>
      </w:pPr>
      <w:r w:rsidRPr="00FD7151">
        <w:rPr>
          <w:szCs w:val="26"/>
        </w:rPr>
        <w:t xml:space="preserve">нової системі </w:t>
      </w:r>
      <w:proofErr w:type="spellStart"/>
      <w:r w:rsidRPr="00FD7151">
        <w:rPr>
          <w:szCs w:val="26"/>
        </w:rPr>
        <w:t>валідації</w:t>
      </w:r>
      <w:proofErr w:type="spellEnd"/>
      <w:r w:rsidRPr="00FD7151">
        <w:rPr>
          <w:szCs w:val="26"/>
        </w:rPr>
        <w:t>;</w:t>
      </w:r>
    </w:p>
    <w:p w14:paraId="2B4F0C1C" w14:textId="77777777" w:rsidR="00F31882" w:rsidRPr="00FD7151" w:rsidRDefault="00F31882" w:rsidP="009E2E93">
      <w:pPr>
        <w:pStyle w:val="affa"/>
        <w:numPr>
          <w:ilvl w:val="0"/>
          <w:numId w:val="12"/>
        </w:numPr>
        <w:rPr>
          <w:szCs w:val="26"/>
        </w:rPr>
      </w:pPr>
      <w:r w:rsidRPr="00FD7151">
        <w:rPr>
          <w:szCs w:val="26"/>
        </w:rPr>
        <w:t xml:space="preserve">журналу лікарських </w:t>
      </w:r>
      <w:proofErr w:type="spellStart"/>
      <w:r w:rsidRPr="00FD7151">
        <w:rPr>
          <w:szCs w:val="26"/>
        </w:rPr>
        <w:t>свідоцтв</w:t>
      </w:r>
      <w:proofErr w:type="spellEnd"/>
      <w:r w:rsidRPr="00FD7151">
        <w:rPr>
          <w:szCs w:val="26"/>
        </w:rPr>
        <w:t xml:space="preserve"> про смерть;</w:t>
      </w:r>
    </w:p>
    <w:p w14:paraId="129064F1" w14:textId="77777777" w:rsidR="00F31882" w:rsidRPr="00FD7151" w:rsidRDefault="00F31882" w:rsidP="009E2E93">
      <w:pPr>
        <w:pStyle w:val="affa"/>
        <w:numPr>
          <w:ilvl w:val="0"/>
          <w:numId w:val="12"/>
        </w:numPr>
        <w:rPr>
          <w:szCs w:val="26"/>
        </w:rPr>
      </w:pPr>
      <w:r w:rsidRPr="00FD7151">
        <w:rPr>
          <w:szCs w:val="26"/>
        </w:rPr>
        <w:t>процесу видачі довідки (лікарського свідоцтва констатування смерті);</w:t>
      </w:r>
    </w:p>
    <w:p w14:paraId="487D3210" w14:textId="77777777" w:rsidR="00F31882" w:rsidRPr="00FD7151" w:rsidRDefault="00F31882" w:rsidP="009E2E93">
      <w:pPr>
        <w:pStyle w:val="affa"/>
        <w:numPr>
          <w:ilvl w:val="0"/>
          <w:numId w:val="12"/>
        </w:numPr>
        <w:rPr>
          <w:szCs w:val="26"/>
        </w:rPr>
      </w:pPr>
      <w:r w:rsidRPr="00FD7151">
        <w:rPr>
          <w:szCs w:val="26"/>
        </w:rPr>
        <w:t>процесу видачі довідки (свідоцтво про народження);</w:t>
      </w:r>
    </w:p>
    <w:p w14:paraId="05F678B7" w14:textId="7341DB3E" w:rsidR="00F31882" w:rsidRPr="00FD7151" w:rsidRDefault="00F31882" w:rsidP="009E2E93">
      <w:pPr>
        <w:pStyle w:val="affa"/>
        <w:numPr>
          <w:ilvl w:val="0"/>
          <w:numId w:val="12"/>
        </w:numPr>
        <w:rPr>
          <w:szCs w:val="26"/>
        </w:rPr>
      </w:pPr>
      <w:r w:rsidRPr="00FD7151">
        <w:rPr>
          <w:szCs w:val="26"/>
        </w:rPr>
        <w:t>веб-сторінки для формуванн</w:t>
      </w:r>
      <w:r w:rsidR="0095182D" w:rsidRPr="00FD7151">
        <w:rPr>
          <w:szCs w:val="26"/>
        </w:rPr>
        <w:t>я журналу по виданим документам;</w:t>
      </w:r>
    </w:p>
    <w:p w14:paraId="4084C2F3" w14:textId="45B960DF" w:rsidR="0095182D" w:rsidRPr="00FD7151" w:rsidRDefault="0095182D" w:rsidP="009E2E93">
      <w:pPr>
        <w:pStyle w:val="affa"/>
        <w:numPr>
          <w:ilvl w:val="0"/>
          <w:numId w:val="12"/>
        </w:numPr>
        <w:rPr>
          <w:szCs w:val="26"/>
        </w:rPr>
      </w:pPr>
      <w:r w:rsidRPr="00FD7151">
        <w:rPr>
          <w:szCs w:val="26"/>
        </w:rPr>
        <w:t>формування з</w:t>
      </w:r>
      <w:r w:rsidR="00FD7151" w:rsidRPr="00FD7151">
        <w:rPr>
          <w:szCs w:val="26"/>
        </w:rPr>
        <w:t>в</w:t>
      </w:r>
      <w:r w:rsidRPr="00FD7151">
        <w:rPr>
          <w:szCs w:val="26"/>
        </w:rPr>
        <w:t>ітності.</w:t>
      </w:r>
    </w:p>
    <w:p w14:paraId="5B81C358" w14:textId="7D3853B8" w:rsidR="00F31882" w:rsidRPr="00FD7151" w:rsidRDefault="00A67BFD" w:rsidP="006B6063">
      <w:pPr>
        <w:pStyle w:val="22"/>
      </w:pPr>
      <w:bookmarkStart w:id="24" w:name="_Toc469933845"/>
      <w:bookmarkStart w:id="25" w:name="_Toc500420176"/>
      <w:bookmarkStart w:id="26" w:name="_Toc525758248"/>
      <w:bookmarkStart w:id="27" w:name="_Toc519936"/>
      <w:r w:rsidRPr="00FD7151">
        <w:t>О</w:t>
      </w:r>
      <w:r w:rsidR="00F31882" w:rsidRPr="00FD7151">
        <w:t>пис можливостей</w:t>
      </w:r>
      <w:bookmarkEnd w:id="24"/>
      <w:bookmarkEnd w:id="25"/>
      <w:bookmarkEnd w:id="26"/>
      <w:bookmarkEnd w:id="27"/>
    </w:p>
    <w:p w14:paraId="1C2FF005" w14:textId="77777777" w:rsidR="00F31882" w:rsidRPr="00FD7151" w:rsidRDefault="00F31882" w:rsidP="00064F67">
      <w:r w:rsidRPr="00FD7151">
        <w:t xml:space="preserve">РНП забезпечує: </w:t>
      </w:r>
    </w:p>
    <w:p w14:paraId="7617BC9D" w14:textId="09FF84B1" w:rsidR="00F31882" w:rsidRPr="00FD7151" w:rsidRDefault="00F31882" w:rsidP="009E2E93">
      <w:pPr>
        <w:pStyle w:val="affa"/>
        <w:numPr>
          <w:ilvl w:val="0"/>
          <w:numId w:val="11"/>
        </w:numPr>
        <w:spacing w:after="0" w:line="288" w:lineRule="auto"/>
        <w:rPr>
          <w:szCs w:val="26"/>
        </w:rPr>
      </w:pPr>
      <w:r w:rsidRPr="00FD7151">
        <w:rPr>
          <w:szCs w:val="26"/>
        </w:rPr>
        <w:t>можливості використання веб-рішення «Крипто Автограф» для механізму ідентифікації через ЕЦП</w:t>
      </w:r>
      <w:r w:rsidR="00DA645E" w:rsidRPr="00FD7151">
        <w:rPr>
          <w:szCs w:val="26"/>
        </w:rPr>
        <w:t>;</w:t>
      </w:r>
      <w:r w:rsidRPr="00FD7151">
        <w:rPr>
          <w:szCs w:val="26"/>
        </w:rPr>
        <w:t xml:space="preserve"> </w:t>
      </w:r>
    </w:p>
    <w:p w14:paraId="07ABDA36" w14:textId="77777777" w:rsidR="00F31882" w:rsidRPr="00FD7151" w:rsidRDefault="00F31882" w:rsidP="009E2E93">
      <w:pPr>
        <w:pStyle w:val="affa"/>
        <w:numPr>
          <w:ilvl w:val="0"/>
          <w:numId w:val="11"/>
        </w:numPr>
        <w:spacing w:after="0" w:line="288" w:lineRule="auto"/>
        <w:rPr>
          <w:szCs w:val="26"/>
        </w:rPr>
      </w:pPr>
      <w:r w:rsidRPr="00FD7151">
        <w:rPr>
          <w:szCs w:val="26"/>
        </w:rPr>
        <w:t>можливість системному адміністратору здійснювати перегляд та надання прав кожному користувачу згідно до переліку ролей, заявлених у рольовій моделі та в межах групи;</w:t>
      </w:r>
    </w:p>
    <w:p w14:paraId="66DEF0CD" w14:textId="77777777" w:rsidR="00F31882" w:rsidRPr="00FD7151" w:rsidRDefault="00F31882" w:rsidP="009E2E93">
      <w:pPr>
        <w:pStyle w:val="affa"/>
        <w:numPr>
          <w:ilvl w:val="0"/>
          <w:numId w:val="11"/>
        </w:numPr>
        <w:spacing w:after="0" w:line="288" w:lineRule="auto"/>
        <w:rPr>
          <w:szCs w:val="26"/>
        </w:rPr>
      </w:pPr>
      <w:r w:rsidRPr="00FD7151">
        <w:rPr>
          <w:szCs w:val="26"/>
        </w:rPr>
        <w:t xml:space="preserve">заповнення полів документів у відповідності до особливих статусів пацієнтів медичних закладів; </w:t>
      </w:r>
    </w:p>
    <w:p w14:paraId="11C8E89A" w14:textId="77777777" w:rsidR="00F31882" w:rsidRPr="00FD7151" w:rsidRDefault="00F31882" w:rsidP="009E2E93">
      <w:pPr>
        <w:pStyle w:val="affa"/>
        <w:numPr>
          <w:ilvl w:val="0"/>
          <w:numId w:val="11"/>
        </w:numPr>
        <w:spacing w:after="0" w:line="288" w:lineRule="auto"/>
        <w:rPr>
          <w:szCs w:val="26"/>
        </w:rPr>
      </w:pPr>
      <w:bookmarkStart w:id="28" w:name="_Toc525595265"/>
      <w:r w:rsidRPr="00FD7151">
        <w:rPr>
          <w:szCs w:val="26"/>
        </w:rPr>
        <w:t>формування Журналів «Про народження», «Про перебування дитини під наглядом лікувального закладу»</w:t>
      </w:r>
      <w:bookmarkEnd w:id="28"/>
      <w:r w:rsidRPr="00FD7151">
        <w:rPr>
          <w:szCs w:val="26"/>
        </w:rPr>
        <w:t xml:space="preserve">, «Про смерть», «Про </w:t>
      </w:r>
      <w:proofErr w:type="spellStart"/>
      <w:r w:rsidRPr="00FD7151">
        <w:rPr>
          <w:szCs w:val="26"/>
        </w:rPr>
        <w:t>перинатальну</w:t>
      </w:r>
      <w:proofErr w:type="spellEnd"/>
      <w:r w:rsidRPr="00FD7151">
        <w:rPr>
          <w:szCs w:val="26"/>
        </w:rPr>
        <w:t xml:space="preserve"> смерть», «Про фельдшерську смерть»;</w:t>
      </w:r>
    </w:p>
    <w:p w14:paraId="639026A6" w14:textId="77777777" w:rsidR="00F31882" w:rsidRPr="00FD7151" w:rsidRDefault="00F31882" w:rsidP="009E2E93">
      <w:pPr>
        <w:pStyle w:val="affa"/>
        <w:numPr>
          <w:ilvl w:val="0"/>
          <w:numId w:val="11"/>
        </w:numPr>
        <w:spacing w:after="0" w:line="288" w:lineRule="auto"/>
        <w:rPr>
          <w:szCs w:val="26"/>
        </w:rPr>
      </w:pPr>
      <w:r w:rsidRPr="00FD7151">
        <w:rPr>
          <w:szCs w:val="26"/>
        </w:rPr>
        <w:t>здійснення процесу архівування медичних довідок, шляхом присвоєння довідці статусу «Передано до архіву»;</w:t>
      </w:r>
    </w:p>
    <w:p w14:paraId="2C278BD1" w14:textId="618AEDED" w:rsidR="00F31882" w:rsidRPr="00FD7151" w:rsidRDefault="0095182D" w:rsidP="009E2E93">
      <w:pPr>
        <w:pStyle w:val="affa"/>
        <w:numPr>
          <w:ilvl w:val="0"/>
          <w:numId w:val="11"/>
        </w:numPr>
        <w:spacing w:after="0" w:line="288" w:lineRule="auto"/>
        <w:rPr>
          <w:szCs w:val="26"/>
        </w:rPr>
      </w:pPr>
      <w:r w:rsidRPr="00FD7151">
        <w:rPr>
          <w:szCs w:val="26"/>
        </w:rPr>
        <w:t>друк медичних довідок;</w:t>
      </w:r>
    </w:p>
    <w:p w14:paraId="29D6906A" w14:textId="1386594B" w:rsidR="0095182D" w:rsidRDefault="0095182D" w:rsidP="009E2E93">
      <w:pPr>
        <w:pStyle w:val="affa"/>
        <w:numPr>
          <w:ilvl w:val="0"/>
          <w:numId w:val="11"/>
        </w:numPr>
        <w:spacing w:after="0" w:line="288" w:lineRule="auto"/>
        <w:rPr>
          <w:szCs w:val="26"/>
        </w:rPr>
      </w:pPr>
      <w:r w:rsidRPr="00FD7151">
        <w:rPr>
          <w:szCs w:val="26"/>
        </w:rPr>
        <w:t>формування звітності.</w:t>
      </w:r>
    </w:p>
    <w:p w14:paraId="241C3FBB" w14:textId="77777777" w:rsidR="004C0BFA" w:rsidRPr="004C0BFA" w:rsidRDefault="004C0BFA" w:rsidP="00064F67"/>
    <w:p w14:paraId="5ED9ABE3" w14:textId="77777777" w:rsidR="00EC55F2" w:rsidRPr="00FD7151" w:rsidRDefault="00EC55F2" w:rsidP="006B6063">
      <w:pPr>
        <w:pStyle w:val="22"/>
      </w:pPr>
      <w:bookmarkStart w:id="29" w:name="_Toc519937"/>
      <w:r w:rsidRPr="00FD7151">
        <w:t>Вимоги до кваліфікації персоналу з експлуатації системи</w:t>
      </w:r>
      <w:bookmarkEnd w:id="29"/>
    </w:p>
    <w:p w14:paraId="31088D35" w14:textId="1CF9F32C" w:rsidR="00EC55F2" w:rsidRDefault="00EC55F2" w:rsidP="00064F67">
      <w:r w:rsidRPr="00FD7151">
        <w:t>До кваліфікації персоналу з експлуатації висуваються такі вимоги:</w:t>
      </w:r>
    </w:p>
    <w:p w14:paraId="3BF29AC7" w14:textId="77777777" w:rsidR="004C0BFA" w:rsidRPr="00FD7151" w:rsidRDefault="004C0BFA" w:rsidP="00064F67"/>
    <w:p w14:paraId="097ECAAE" w14:textId="1017D0C6" w:rsidR="00EC55F2" w:rsidRPr="00FD7151" w:rsidRDefault="004C0BFA" w:rsidP="00FD7151">
      <w:pPr>
        <w:pStyle w:val="affb"/>
      </w:pPr>
      <w:bookmarkStart w:id="30" w:name="_Toc468378016"/>
      <w:bookmarkStart w:id="31" w:name="_Toc533687755"/>
      <w:r w:rsidRPr="00FD7151">
        <w:rPr>
          <w:szCs w:val="26"/>
        </w:rPr>
        <w:t xml:space="preserve">Таблиця </w:t>
      </w:r>
      <w:r w:rsidRPr="00FD7151">
        <w:rPr>
          <w:szCs w:val="26"/>
        </w:rPr>
        <w:fldChar w:fldCharType="begin"/>
      </w:r>
      <w:r w:rsidRPr="00FD7151">
        <w:rPr>
          <w:szCs w:val="26"/>
        </w:rPr>
        <w:instrText xml:space="preserve"> SEQ Таблиця \* ARABIC </w:instrText>
      </w:r>
      <w:r w:rsidRPr="00FD7151">
        <w:rPr>
          <w:szCs w:val="26"/>
        </w:rPr>
        <w:fldChar w:fldCharType="separate"/>
      </w:r>
      <w:r w:rsidR="006F44F6">
        <w:rPr>
          <w:noProof/>
          <w:szCs w:val="26"/>
        </w:rPr>
        <w:t>1</w:t>
      </w:r>
      <w:r w:rsidRPr="00FD7151">
        <w:rPr>
          <w:szCs w:val="26"/>
        </w:rPr>
        <w:fldChar w:fldCharType="end"/>
      </w:r>
      <w:r w:rsidRPr="00FD7151">
        <w:rPr>
          <w:szCs w:val="26"/>
        </w:rPr>
        <w:t>.</w:t>
      </w:r>
      <w:r>
        <w:rPr>
          <w:szCs w:val="26"/>
        </w:rPr>
        <w:t xml:space="preserve"> </w:t>
      </w:r>
      <w:r w:rsidR="00EC55F2" w:rsidRPr="00FD7151">
        <w:t>Вимоги до кваліфікації користувачів</w:t>
      </w:r>
      <w:bookmarkEnd w:id="30"/>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826"/>
      </w:tblGrid>
      <w:tr w:rsidR="008A197A" w:rsidRPr="00FD7151" w14:paraId="76848B1C" w14:textId="77777777" w:rsidTr="00A66DC9">
        <w:trPr>
          <w:jc w:val="center"/>
        </w:trPr>
        <w:tc>
          <w:tcPr>
            <w:tcW w:w="280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06C4CCF" w14:textId="77777777" w:rsidR="00EC55F2" w:rsidRPr="00FD7151" w:rsidRDefault="00EC55F2" w:rsidP="00A66DC9">
            <w:pPr>
              <w:pStyle w:val="afff9"/>
              <w:jc w:val="center"/>
              <w:rPr>
                <w:b/>
                <w:sz w:val="26"/>
                <w:szCs w:val="26"/>
                <w:lang w:eastAsia="ja-JP"/>
              </w:rPr>
            </w:pPr>
            <w:r w:rsidRPr="00FD7151">
              <w:rPr>
                <w:b/>
                <w:sz w:val="26"/>
                <w:szCs w:val="26"/>
              </w:rPr>
              <w:t>Роль</w:t>
            </w:r>
          </w:p>
        </w:tc>
        <w:tc>
          <w:tcPr>
            <w:tcW w:w="682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5CB623C" w14:textId="77777777" w:rsidR="00EC55F2" w:rsidRPr="00FD7151" w:rsidRDefault="00EC55F2" w:rsidP="00A66DC9">
            <w:pPr>
              <w:pStyle w:val="afff9"/>
              <w:jc w:val="center"/>
              <w:rPr>
                <w:b/>
                <w:sz w:val="26"/>
                <w:szCs w:val="26"/>
                <w:lang w:eastAsia="ja-JP"/>
              </w:rPr>
            </w:pPr>
            <w:r w:rsidRPr="00FD7151">
              <w:rPr>
                <w:b/>
                <w:sz w:val="26"/>
                <w:szCs w:val="26"/>
              </w:rPr>
              <w:t>Вимоги до кваліфікації</w:t>
            </w:r>
          </w:p>
        </w:tc>
      </w:tr>
      <w:tr w:rsidR="00FD7151" w:rsidRPr="00FD7151" w14:paraId="365679DE" w14:textId="77777777" w:rsidTr="00A66DC9">
        <w:trPr>
          <w:jc w:val="center"/>
        </w:trPr>
        <w:tc>
          <w:tcPr>
            <w:tcW w:w="2802" w:type="dxa"/>
            <w:tcBorders>
              <w:top w:val="single" w:sz="4" w:space="0" w:color="auto"/>
              <w:left w:val="single" w:sz="4" w:space="0" w:color="auto"/>
              <w:bottom w:val="single" w:sz="4" w:space="0" w:color="auto"/>
              <w:right w:val="single" w:sz="4" w:space="0" w:color="auto"/>
            </w:tcBorders>
          </w:tcPr>
          <w:p w14:paraId="55D9AB61" w14:textId="77777777" w:rsidR="00EC55F2" w:rsidRPr="00FD7151" w:rsidRDefault="00EC55F2" w:rsidP="00A66DC9">
            <w:pPr>
              <w:pStyle w:val="afff9"/>
              <w:rPr>
                <w:sz w:val="26"/>
                <w:szCs w:val="26"/>
              </w:rPr>
            </w:pPr>
            <w:r w:rsidRPr="00FD7151">
              <w:rPr>
                <w:sz w:val="26"/>
                <w:szCs w:val="26"/>
              </w:rPr>
              <w:t>Кінцевий користувач</w:t>
            </w:r>
          </w:p>
        </w:tc>
        <w:tc>
          <w:tcPr>
            <w:tcW w:w="6826" w:type="dxa"/>
            <w:tcBorders>
              <w:top w:val="single" w:sz="4" w:space="0" w:color="auto"/>
              <w:left w:val="single" w:sz="4" w:space="0" w:color="auto"/>
              <w:bottom w:val="single" w:sz="4" w:space="0" w:color="auto"/>
              <w:right w:val="single" w:sz="4" w:space="0" w:color="auto"/>
            </w:tcBorders>
          </w:tcPr>
          <w:p w14:paraId="1A908BF8" w14:textId="77777777" w:rsidR="00EC55F2" w:rsidRPr="00FD7151" w:rsidRDefault="00EC55F2" w:rsidP="00A66DC9">
            <w:pPr>
              <w:pStyle w:val="afff9"/>
              <w:rPr>
                <w:sz w:val="26"/>
                <w:szCs w:val="26"/>
              </w:rPr>
            </w:pPr>
            <w:r w:rsidRPr="00FD7151">
              <w:rPr>
                <w:sz w:val="26"/>
                <w:szCs w:val="26"/>
              </w:rPr>
              <w:t>Мають мати мінімальну кваліфікацію для роботи з Модулем</w:t>
            </w:r>
          </w:p>
        </w:tc>
      </w:tr>
    </w:tbl>
    <w:p w14:paraId="593C66AC" w14:textId="22CA5402" w:rsidR="0034312C" w:rsidRPr="00FD7151" w:rsidRDefault="009625AE" w:rsidP="000D5562">
      <w:pPr>
        <w:pStyle w:val="3"/>
        <w:rPr>
          <w:szCs w:val="26"/>
        </w:rPr>
      </w:pPr>
      <w:bookmarkStart w:id="32" w:name="2_2"/>
      <w:bookmarkStart w:id="33" w:name="_Toc519938"/>
      <w:bookmarkEnd w:id="32"/>
      <w:r w:rsidRPr="00FD7151">
        <w:t>Функціональні ролі користувачів</w:t>
      </w:r>
      <w:bookmarkEnd w:id="22"/>
      <w:bookmarkEnd w:id="23"/>
      <w:bookmarkEnd w:id="33"/>
    </w:p>
    <w:p w14:paraId="4626BB54" w14:textId="77777777" w:rsidR="0034312C" w:rsidRPr="00FD7151" w:rsidRDefault="0034312C" w:rsidP="00064F67"/>
    <w:p w14:paraId="50833D70" w14:textId="77777777" w:rsidR="0034312C" w:rsidRPr="00FD7151" w:rsidRDefault="0034312C" w:rsidP="00C30C6F">
      <w:pPr>
        <w:pStyle w:val="affb"/>
        <w:rPr>
          <w:szCs w:val="26"/>
        </w:rPr>
        <w:sectPr w:rsidR="0034312C" w:rsidRPr="00FD7151" w:rsidSect="006821E9">
          <w:headerReference w:type="default" r:id="rId10"/>
          <w:footerReference w:type="default" r:id="rId11"/>
          <w:headerReference w:type="first" r:id="rId12"/>
          <w:footerReference w:type="first" r:id="rId13"/>
          <w:pgSz w:w="11907" w:h="16840" w:code="9"/>
          <w:pgMar w:top="851" w:right="851" w:bottom="851" w:left="1418" w:header="567" w:footer="567" w:gutter="0"/>
          <w:cols w:space="720"/>
          <w:titlePg/>
          <w:docGrid w:linePitch="354"/>
        </w:sectPr>
      </w:pPr>
      <w:bookmarkStart w:id="34" w:name="_Ref522718874"/>
      <w:bookmarkStart w:id="35" w:name="_Toc524592499"/>
      <w:bookmarkStart w:id="36" w:name="_Toc436238608"/>
      <w:bookmarkStart w:id="37" w:name="_Toc468445395"/>
      <w:bookmarkStart w:id="38" w:name="_Toc469933847"/>
      <w:bookmarkStart w:id="39" w:name="_Toc501014265"/>
    </w:p>
    <w:p w14:paraId="24EB23EC" w14:textId="11EAF805" w:rsidR="0034312C" w:rsidRPr="00FD7151" w:rsidRDefault="004C0BFA" w:rsidP="00FD7151">
      <w:pPr>
        <w:pStyle w:val="affb"/>
      </w:pPr>
      <w:bookmarkStart w:id="40" w:name="_Toc533687756"/>
      <w:bookmarkEnd w:id="34"/>
      <w:r w:rsidRPr="00FD7151">
        <w:rPr>
          <w:szCs w:val="26"/>
        </w:rPr>
        <w:lastRenderedPageBreak/>
        <w:t xml:space="preserve">Таблиця </w:t>
      </w:r>
      <w:r w:rsidRPr="00FD7151">
        <w:rPr>
          <w:szCs w:val="26"/>
        </w:rPr>
        <w:fldChar w:fldCharType="begin"/>
      </w:r>
      <w:r w:rsidRPr="00FD7151">
        <w:rPr>
          <w:szCs w:val="26"/>
        </w:rPr>
        <w:instrText xml:space="preserve"> SEQ Таблиця \* ARABIC </w:instrText>
      </w:r>
      <w:r w:rsidRPr="00FD7151">
        <w:rPr>
          <w:szCs w:val="26"/>
        </w:rPr>
        <w:fldChar w:fldCharType="separate"/>
      </w:r>
      <w:r w:rsidR="006F44F6">
        <w:rPr>
          <w:noProof/>
          <w:szCs w:val="26"/>
        </w:rPr>
        <w:t>2</w:t>
      </w:r>
      <w:r w:rsidRPr="00FD7151">
        <w:rPr>
          <w:szCs w:val="26"/>
        </w:rPr>
        <w:fldChar w:fldCharType="end"/>
      </w:r>
      <w:r w:rsidRPr="00FD7151">
        <w:rPr>
          <w:szCs w:val="26"/>
        </w:rPr>
        <w:t>.</w:t>
      </w:r>
      <w:r>
        <w:rPr>
          <w:szCs w:val="26"/>
        </w:rPr>
        <w:t xml:space="preserve"> </w:t>
      </w:r>
      <w:r w:rsidR="0034312C" w:rsidRPr="00FD7151">
        <w:t>Можливості ролей за належністю до відповідної організаційної структури та групи</w:t>
      </w:r>
      <w:bookmarkEnd w:id="35"/>
      <w:bookmarkEnd w:id="40"/>
    </w:p>
    <w:tbl>
      <w:tblPr>
        <w:tblStyle w:val="afff2"/>
        <w:tblW w:w="15275" w:type="dxa"/>
        <w:tblLook w:val="04A0" w:firstRow="1" w:lastRow="0" w:firstColumn="1" w:lastColumn="0" w:noHBand="0" w:noVBand="1"/>
      </w:tblPr>
      <w:tblGrid>
        <w:gridCol w:w="1838"/>
        <w:gridCol w:w="1985"/>
        <w:gridCol w:w="2982"/>
        <w:gridCol w:w="5239"/>
        <w:gridCol w:w="3231"/>
      </w:tblGrid>
      <w:tr w:rsidR="008A197A" w:rsidRPr="00FD7151" w14:paraId="6C2CA696" w14:textId="77777777" w:rsidTr="00DA645E">
        <w:trPr>
          <w:tblHeader/>
        </w:trPr>
        <w:tc>
          <w:tcPr>
            <w:tcW w:w="1838" w:type="dxa"/>
            <w:shd w:val="clear" w:color="auto" w:fill="D5DCE4" w:themeFill="text2" w:themeFillTint="33"/>
            <w:hideMark/>
          </w:tcPr>
          <w:p w14:paraId="6BCDD984" w14:textId="77777777" w:rsidR="0034312C" w:rsidRPr="00FD7151" w:rsidRDefault="0034312C" w:rsidP="00DA645E">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Група</w:t>
            </w:r>
          </w:p>
        </w:tc>
        <w:tc>
          <w:tcPr>
            <w:tcW w:w="1985" w:type="dxa"/>
            <w:shd w:val="clear" w:color="auto" w:fill="D5DCE4" w:themeFill="text2" w:themeFillTint="33"/>
            <w:hideMark/>
          </w:tcPr>
          <w:p w14:paraId="531E936A" w14:textId="77777777" w:rsidR="0034312C" w:rsidRPr="00FD7151" w:rsidRDefault="0034312C" w:rsidP="00DA645E">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Роль</w:t>
            </w:r>
          </w:p>
        </w:tc>
        <w:tc>
          <w:tcPr>
            <w:tcW w:w="2982" w:type="dxa"/>
            <w:shd w:val="clear" w:color="auto" w:fill="D5DCE4" w:themeFill="text2" w:themeFillTint="33"/>
            <w:hideMark/>
          </w:tcPr>
          <w:p w14:paraId="570A2A17" w14:textId="77777777" w:rsidR="0034312C" w:rsidRPr="00FD7151" w:rsidRDefault="0034312C" w:rsidP="00DA645E">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Тип документа</w:t>
            </w:r>
          </w:p>
        </w:tc>
        <w:tc>
          <w:tcPr>
            <w:tcW w:w="5239" w:type="dxa"/>
            <w:shd w:val="clear" w:color="auto" w:fill="D5DCE4" w:themeFill="text2" w:themeFillTint="33"/>
            <w:hideMark/>
          </w:tcPr>
          <w:p w14:paraId="3BFD935D" w14:textId="77777777" w:rsidR="0034312C" w:rsidRPr="00FD7151" w:rsidRDefault="0034312C" w:rsidP="00DA645E">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Повноваження</w:t>
            </w:r>
          </w:p>
        </w:tc>
        <w:tc>
          <w:tcPr>
            <w:tcW w:w="3231" w:type="dxa"/>
            <w:shd w:val="clear" w:color="auto" w:fill="D5DCE4" w:themeFill="text2" w:themeFillTint="33"/>
            <w:hideMark/>
          </w:tcPr>
          <w:p w14:paraId="0A0B3CEB" w14:textId="77777777" w:rsidR="0034312C" w:rsidRPr="00FD7151" w:rsidRDefault="0034312C" w:rsidP="00DA645E">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Додаткова інформація</w:t>
            </w:r>
          </w:p>
        </w:tc>
      </w:tr>
      <w:tr w:rsidR="008A197A" w:rsidRPr="00FD7151" w14:paraId="60842120" w14:textId="77777777" w:rsidTr="00DA645E">
        <w:trPr>
          <w:trHeight w:val="859"/>
        </w:trPr>
        <w:tc>
          <w:tcPr>
            <w:tcW w:w="1838" w:type="dxa"/>
            <w:hideMark/>
          </w:tcPr>
          <w:p w14:paraId="07FFB092" w14:textId="77777777" w:rsidR="0034312C" w:rsidRPr="00FD7151" w:rsidRDefault="0034312C" w:rsidP="00DA645E">
            <w:pPr>
              <w:pStyle w:val="afff9"/>
              <w:rPr>
                <w:rFonts w:ascii="Times New Roman" w:hAnsi="Times New Roman" w:cs="Times New Roman"/>
                <w:sz w:val="26"/>
                <w:szCs w:val="26"/>
              </w:rPr>
            </w:pPr>
          </w:p>
        </w:tc>
        <w:tc>
          <w:tcPr>
            <w:tcW w:w="1985" w:type="dxa"/>
            <w:hideMark/>
          </w:tcPr>
          <w:p w14:paraId="7725900D" w14:textId="77777777" w:rsidR="0034312C" w:rsidRPr="00FD7151" w:rsidRDefault="0034312C" w:rsidP="00DA645E">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System</w:t>
            </w:r>
            <w:proofErr w:type="spellEnd"/>
            <w:r w:rsidRPr="00FD7151">
              <w:rPr>
                <w:rFonts w:ascii="Times New Roman" w:hAnsi="Times New Roman" w:cs="Times New Roman"/>
                <w:sz w:val="26"/>
                <w:szCs w:val="26"/>
              </w:rPr>
              <w:t xml:space="preserve"> </w:t>
            </w:r>
            <w:proofErr w:type="spellStart"/>
            <w:r w:rsidRPr="00FD7151">
              <w:rPr>
                <w:rFonts w:ascii="Times New Roman" w:hAnsi="Times New Roman" w:cs="Times New Roman"/>
                <w:sz w:val="26"/>
                <w:szCs w:val="26"/>
              </w:rPr>
              <w:t>Administrator</w:t>
            </w:r>
            <w:proofErr w:type="spellEnd"/>
          </w:p>
        </w:tc>
        <w:tc>
          <w:tcPr>
            <w:tcW w:w="2982" w:type="dxa"/>
            <w:hideMark/>
          </w:tcPr>
          <w:p w14:paraId="771439B5" w14:textId="77777777" w:rsidR="0034312C" w:rsidRPr="00FD7151" w:rsidRDefault="0034312C" w:rsidP="00DA645E">
            <w:pPr>
              <w:pStyle w:val="afff9"/>
              <w:rPr>
                <w:rFonts w:ascii="Times New Roman" w:hAnsi="Times New Roman" w:cs="Times New Roman"/>
                <w:sz w:val="26"/>
                <w:szCs w:val="26"/>
              </w:rPr>
            </w:pPr>
          </w:p>
        </w:tc>
        <w:tc>
          <w:tcPr>
            <w:tcW w:w="5239" w:type="dxa"/>
            <w:hideMark/>
          </w:tcPr>
          <w:p w14:paraId="5DF6BFAD" w14:textId="77777777" w:rsidR="0034312C" w:rsidRPr="00FD7151" w:rsidRDefault="0034312C"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Налаштування ролей.</w:t>
            </w:r>
          </w:p>
          <w:p w14:paraId="5E24317A" w14:textId="77777777" w:rsidR="0034312C" w:rsidRPr="00FD7151" w:rsidRDefault="0034312C"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Визначення повноважень ролей.</w:t>
            </w:r>
          </w:p>
          <w:p w14:paraId="2D8B0929" w14:textId="77777777" w:rsidR="0034312C" w:rsidRPr="00FD7151" w:rsidRDefault="0034312C"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Визначення переліку доступних типів документів.</w:t>
            </w:r>
          </w:p>
        </w:tc>
        <w:tc>
          <w:tcPr>
            <w:tcW w:w="3231" w:type="dxa"/>
            <w:hideMark/>
          </w:tcPr>
          <w:p w14:paraId="49EB3CB1" w14:textId="77777777" w:rsidR="0034312C" w:rsidRPr="00FD7151" w:rsidRDefault="0034312C" w:rsidP="00DA645E">
            <w:pPr>
              <w:pStyle w:val="afff9"/>
              <w:rPr>
                <w:rFonts w:ascii="Times New Roman" w:hAnsi="Times New Roman" w:cs="Times New Roman"/>
                <w:sz w:val="26"/>
                <w:szCs w:val="26"/>
              </w:rPr>
            </w:pPr>
            <w:r w:rsidRPr="00FD7151">
              <w:rPr>
                <w:rFonts w:ascii="Times New Roman" w:hAnsi="Times New Roman" w:cs="Times New Roman"/>
                <w:sz w:val="26"/>
                <w:szCs w:val="26"/>
              </w:rPr>
              <w:t>РНП (Адміністрування) не надає доступу до перегляду / редагування цієї ролі</w:t>
            </w:r>
          </w:p>
        </w:tc>
      </w:tr>
      <w:tr w:rsidR="008A197A" w:rsidRPr="00FD7151" w14:paraId="08D7991A" w14:textId="77777777" w:rsidTr="00DA645E">
        <w:tc>
          <w:tcPr>
            <w:tcW w:w="1838" w:type="dxa"/>
            <w:vMerge w:val="restart"/>
            <w:hideMark/>
          </w:tcPr>
          <w:p w14:paraId="47F7A5C3" w14:textId="77777777" w:rsidR="00A925BA" w:rsidRPr="00FD7151" w:rsidRDefault="00A925BA" w:rsidP="00DA645E">
            <w:pPr>
              <w:pStyle w:val="afff9"/>
              <w:rPr>
                <w:rFonts w:ascii="Times New Roman" w:hAnsi="Times New Roman" w:cs="Times New Roman"/>
                <w:sz w:val="26"/>
                <w:szCs w:val="26"/>
              </w:rPr>
            </w:pPr>
            <w:r w:rsidRPr="00FD7151">
              <w:rPr>
                <w:rFonts w:ascii="Times New Roman" w:hAnsi="Times New Roman" w:cs="Times New Roman"/>
                <w:sz w:val="26"/>
                <w:szCs w:val="26"/>
              </w:rPr>
              <w:t>Амбулаторні заклади охорони здоров’я</w:t>
            </w:r>
          </w:p>
        </w:tc>
        <w:tc>
          <w:tcPr>
            <w:tcW w:w="1985" w:type="dxa"/>
            <w:vMerge w:val="restart"/>
            <w:hideMark/>
          </w:tcPr>
          <w:p w14:paraId="505014F5" w14:textId="77777777" w:rsidR="00A925BA" w:rsidRPr="00FD7151" w:rsidRDefault="00A925BA" w:rsidP="00DA645E">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User</w:t>
            </w:r>
            <w:proofErr w:type="spellEnd"/>
            <w:r w:rsidRPr="00FD7151">
              <w:rPr>
                <w:rFonts w:ascii="Times New Roman" w:hAnsi="Times New Roman" w:cs="Times New Roman"/>
                <w:sz w:val="26"/>
                <w:szCs w:val="26"/>
              </w:rPr>
              <w:t xml:space="preserve"> DOZ (Амбулаторні заклади охорони здоров’я)</w:t>
            </w:r>
          </w:p>
          <w:p w14:paraId="029EFB37" w14:textId="0754B77E" w:rsidR="00A925BA" w:rsidRPr="00FD7151" w:rsidRDefault="00A925BA" w:rsidP="00DA645E">
            <w:pPr>
              <w:pStyle w:val="afff9"/>
              <w:rPr>
                <w:rFonts w:ascii="Times New Roman" w:hAnsi="Times New Roman" w:cs="Times New Roman"/>
                <w:sz w:val="26"/>
                <w:szCs w:val="26"/>
              </w:rPr>
            </w:pPr>
          </w:p>
        </w:tc>
        <w:tc>
          <w:tcPr>
            <w:tcW w:w="2982" w:type="dxa"/>
            <w:hideMark/>
          </w:tcPr>
          <w:p w14:paraId="28182A80" w14:textId="1E1D6E85"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422328D9"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усіх медичних закладів.</w:t>
            </w:r>
          </w:p>
          <w:p w14:paraId="59E2EE16"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val="restart"/>
            <w:hideMark/>
          </w:tcPr>
          <w:p w14:paraId="71D4B95A" w14:textId="7C973C88" w:rsidR="00A925BA" w:rsidRPr="00FD7151" w:rsidRDefault="00A925BA" w:rsidP="00DA645E">
            <w:pPr>
              <w:pStyle w:val="afff9"/>
              <w:rPr>
                <w:rFonts w:ascii="Times New Roman" w:hAnsi="Times New Roman" w:cs="Times New Roman"/>
                <w:sz w:val="26"/>
                <w:szCs w:val="26"/>
              </w:rPr>
            </w:pPr>
          </w:p>
        </w:tc>
      </w:tr>
      <w:tr w:rsidR="008A197A" w:rsidRPr="00FD7151" w14:paraId="2EA496FE" w14:textId="77777777" w:rsidTr="00DA645E">
        <w:tc>
          <w:tcPr>
            <w:tcW w:w="1838" w:type="dxa"/>
            <w:vMerge/>
            <w:hideMark/>
          </w:tcPr>
          <w:p w14:paraId="52192108" w14:textId="77777777" w:rsidR="00A925BA" w:rsidRPr="00FD7151" w:rsidRDefault="00A925BA" w:rsidP="00DA645E">
            <w:pPr>
              <w:pStyle w:val="afff9"/>
              <w:rPr>
                <w:rFonts w:ascii="Times New Roman" w:hAnsi="Times New Roman" w:cs="Times New Roman"/>
                <w:sz w:val="26"/>
                <w:szCs w:val="26"/>
              </w:rPr>
            </w:pPr>
          </w:p>
        </w:tc>
        <w:tc>
          <w:tcPr>
            <w:tcW w:w="1985" w:type="dxa"/>
            <w:vMerge/>
            <w:hideMark/>
          </w:tcPr>
          <w:p w14:paraId="29151EA7" w14:textId="5C0E9A93" w:rsidR="00A925BA" w:rsidRPr="00FD7151" w:rsidRDefault="00A925BA" w:rsidP="00DA645E">
            <w:pPr>
              <w:pStyle w:val="afff9"/>
              <w:rPr>
                <w:rFonts w:ascii="Times New Roman" w:hAnsi="Times New Roman" w:cs="Times New Roman"/>
                <w:sz w:val="26"/>
                <w:szCs w:val="26"/>
              </w:rPr>
            </w:pPr>
          </w:p>
        </w:tc>
        <w:tc>
          <w:tcPr>
            <w:tcW w:w="2982" w:type="dxa"/>
            <w:hideMark/>
          </w:tcPr>
          <w:p w14:paraId="2A45B1FA"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4EC99E55"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свого медичного закладу.</w:t>
            </w:r>
          </w:p>
          <w:p w14:paraId="27CC0CE7"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5A17D494"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медичних довідок.</w:t>
            </w:r>
          </w:p>
        </w:tc>
        <w:tc>
          <w:tcPr>
            <w:tcW w:w="3231" w:type="dxa"/>
            <w:vMerge/>
            <w:hideMark/>
          </w:tcPr>
          <w:p w14:paraId="5F4329B9" w14:textId="1FD425A6" w:rsidR="00A925BA" w:rsidRPr="00FD7151" w:rsidRDefault="00A925BA" w:rsidP="00DA645E">
            <w:pPr>
              <w:pStyle w:val="afff9"/>
              <w:rPr>
                <w:rFonts w:ascii="Times New Roman" w:hAnsi="Times New Roman" w:cs="Times New Roman"/>
                <w:sz w:val="26"/>
                <w:szCs w:val="26"/>
              </w:rPr>
            </w:pPr>
          </w:p>
        </w:tc>
      </w:tr>
      <w:tr w:rsidR="008A197A" w:rsidRPr="00FD7151" w14:paraId="06056260" w14:textId="77777777" w:rsidTr="00DA645E">
        <w:tc>
          <w:tcPr>
            <w:tcW w:w="1838" w:type="dxa"/>
            <w:vMerge/>
            <w:hideMark/>
          </w:tcPr>
          <w:p w14:paraId="7B41609E" w14:textId="77777777" w:rsidR="00A925BA" w:rsidRPr="00FD7151" w:rsidRDefault="00A925BA" w:rsidP="00DA645E">
            <w:pPr>
              <w:pStyle w:val="afff9"/>
              <w:rPr>
                <w:rFonts w:ascii="Times New Roman" w:hAnsi="Times New Roman" w:cs="Times New Roman"/>
                <w:sz w:val="26"/>
                <w:szCs w:val="26"/>
              </w:rPr>
            </w:pPr>
          </w:p>
        </w:tc>
        <w:tc>
          <w:tcPr>
            <w:tcW w:w="1985" w:type="dxa"/>
            <w:vMerge/>
            <w:hideMark/>
          </w:tcPr>
          <w:p w14:paraId="16247F24" w14:textId="11417EDF" w:rsidR="00A925BA" w:rsidRPr="00FD7151" w:rsidRDefault="00A925BA" w:rsidP="00DA645E">
            <w:pPr>
              <w:pStyle w:val="afff9"/>
              <w:rPr>
                <w:rFonts w:ascii="Times New Roman" w:hAnsi="Times New Roman" w:cs="Times New Roman"/>
                <w:sz w:val="26"/>
                <w:szCs w:val="26"/>
              </w:rPr>
            </w:pPr>
          </w:p>
        </w:tc>
        <w:tc>
          <w:tcPr>
            <w:tcW w:w="2982" w:type="dxa"/>
            <w:hideMark/>
          </w:tcPr>
          <w:p w14:paraId="112E57BB"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39E857A2"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свого медичного закладу.</w:t>
            </w:r>
          </w:p>
          <w:p w14:paraId="2176AC42"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60BB219D" w14:textId="06EA4F07" w:rsidR="00A925BA" w:rsidRPr="00FD7151" w:rsidRDefault="00A925BA" w:rsidP="00DA645E">
            <w:pPr>
              <w:pStyle w:val="afff9"/>
              <w:rPr>
                <w:rFonts w:ascii="Times New Roman" w:hAnsi="Times New Roman" w:cs="Times New Roman"/>
                <w:sz w:val="26"/>
                <w:szCs w:val="26"/>
              </w:rPr>
            </w:pPr>
          </w:p>
        </w:tc>
      </w:tr>
      <w:tr w:rsidR="008A197A" w:rsidRPr="00FD7151" w14:paraId="3CDC3C8A" w14:textId="77777777" w:rsidTr="00DA645E">
        <w:tc>
          <w:tcPr>
            <w:tcW w:w="1838" w:type="dxa"/>
            <w:vMerge/>
            <w:hideMark/>
          </w:tcPr>
          <w:p w14:paraId="179BA44A" w14:textId="77777777" w:rsidR="00A925BA" w:rsidRPr="00FD7151" w:rsidRDefault="00A925BA" w:rsidP="00DA645E">
            <w:pPr>
              <w:pStyle w:val="afff9"/>
              <w:rPr>
                <w:rFonts w:ascii="Times New Roman" w:hAnsi="Times New Roman" w:cs="Times New Roman"/>
                <w:sz w:val="26"/>
                <w:szCs w:val="26"/>
              </w:rPr>
            </w:pPr>
          </w:p>
        </w:tc>
        <w:tc>
          <w:tcPr>
            <w:tcW w:w="1985" w:type="dxa"/>
            <w:vMerge/>
            <w:hideMark/>
          </w:tcPr>
          <w:p w14:paraId="48FA7330" w14:textId="19935463" w:rsidR="00A925BA" w:rsidRPr="00FD7151" w:rsidRDefault="00A925BA" w:rsidP="00DA645E">
            <w:pPr>
              <w:pStyle w:val="afff9"/>
              <w:rPr>
                <w:rFonts w:ascii="Times New Roman" w:hAnsi="Times New Roman" w:cs="Times New Roman"/>
                <w:sz w:val="26"/>
                <w:szCs w:val="26"/>
              </w:rPr>
            </w:pPr>
          </w:p>
        </w:tc>
        <w:tc>
          <w:tcPr>
            <w:tcW w:w="2982" w:type="dxa"/>
            <w:hideMark/>
          </w:tcPr>
          <w:p w14:paraId="4B21DD24"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6D2D8CB6"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077C0BC5" w14:textId="4A761804" w:rsidR="00A925BA" w:rsidRPr="00FD7151" w:rsidRDefault="00A925BA" w:rsidP="00DA645E">
            <w:pPr>
              <w:pStyle w:val="afff9"/>
              <w:rPr>
                <w:rFonts w:ascii="Times New Roman" w:hAnsi="Times New Roman" w:cs="Times New Roman"/>
                <w:sz w:val="26"/>
                <w:szCs w:val="26"/>
              </w:rPr>
            </w:pPr>
          </w:p>
        </w:tc>
      </w:tr>
      <w:tr w:rsidR="008A197A" w:rsidRPr="00FD7151" w14:paraId="37387270" w14:textId="77777777" w:rsidTr="00DA645E">
        <w:tc>
          <w:tcPr>
            <w:tcW w:w="1838" w:type="dxa"/>
            <w:vMerge/>
          </w:tcPr>
          <w:p w14:paraId="61971F36" w14:textId="77777777" w:rsidR="00A925BA" w:rsidRPr="00FD7151" w:rsidRDefault="00A925BA" w:rsidP="00DA645E">
            <w:pPr>
              <w:pStyle w:val="afff9"/>
              <w:rPr>
                <w:rFonts w:ascii="Times New Roman" w:hAnsi="Times New Roman" w:cs="Times New Roman"/>
                <w:sz w:val="26"/>
                <w:szCs w:val="26"/>
              </w:rPr>
            </w:pPr>
          </w:p>
        </w:tc>
        <w:tc>
          <w:tcPr>
            <w:tcW w:w="1985" w:type="dxa"/>
            <w:vMerge/>
          </w:tcPr>
          <w:p w14:paraId="7D9536B3" w14:textId="20F1ACA2" w:rsidR="00A925BA" w:rsidRPr="00FD7151" w:rsidRDefault="00A925BA" w:rsidP="00DA645E">
            <w:pPr>
              <w:pStyle w:val="afff9"/>
              <w:rPr>
                <w:rFonts w:ascii="Times New Roman" w:hAnsi="Times New Roman" w:cs="Times New Roman"/>
                <w:sz w:val="26"/>
                <w:szCs w:val="26"/>
              </w:rPr>
            </w:pPr>
          </w:p>
        </w:tc>
        <w:tc>
          <w:tcPr>
            <w:tcW w:w="2982" w:type="dxa"/>
          </w:tcPr>
          <w:p w14:paraId="60607A4B" w14:textId="0607F25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70408674" w14:textId="070F0AF4"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76730FF7" w14:textId="34481EB0" w:rsidR="00A925BA" w:rsidRPr="00FD7151" w:rsidRDefault="00A925BA" w:rsidP="00DA645E">
            <w:pPr>
              <w:pStyle w:val="afff9"/>
              <w:rPr>
                <w:rFonts w:ascii="Times New Roman" w:hAnsi="Times New Roman" w:cs="Times New Roman"/>
                <w:sz w:val="26"/>
                <w:szCs w:val="26"/>
              </w:rPr>
            </w:pPr>
          </w:p>
        </w:tc>
      </w:tr>
      <w:tr w:rsidR="008A197A" w:rsidRPr="00FD7151" w14:paraId="45717A96" w14:textId="77777777" w:rsidTr="00DA645E">
        <w:tc>
          <w:tcPr>
            <w:tcW w:w="1838" w:type="dxa"/>
            <w:vMerge/>
            <w:hideMark/>
          </w:tcPr>
          <w:p w14:paraId="680B47E8" w14:textId="77777777" w:rsidR="00A925BA" w:rsidRPr="00FD7151" w:rsidRDefault="00A925BA" w:rsidP="00DA645E">
            <w:pPr>
              <w:pStyle w:val="afff9"/>
              <w:rPr>
                <w:rFonts w:ascii="Times New Roman" w:hAnsi="Times New Roman" w:cs="Times New Roman"/>
                <w:sz w:val="26"/>
                <w:szCs w:val="26"/>
              </w:rPr>
            </w:pPr>
          </w:p>
        </w:tc>
        <w:tc>
          <w:tcPr>
            <w:tcW w:w="1985" w:type="dxa"/>
            <w:vMerge w:val="restart"/>
            <w:hideMark/>
          </w:tcPr>
          <w:p w14:paraId="13D27DF4" w14:textId="77777777" w:rsidR="00A925BA" w:rsidRPr="00FD7151" w:rsidRDefault="00A925BA" w:rsidP="00DA645E">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User</w:t>
            </w:r>
            <w:proofErr w:type="spellEnd"/>
            <w:r w:rsidRPr="00FD7151">
              <w:rPr>
                <w:rFonts w:ascii="Times New Roman" w:hAnsi="Times New Roman" w:cs="Times New Roman"/>
                <w:sz w:val="26"/>
                <w:szCs w:val="26"/>
              </w:rPr>
              <w:t xml:space="preserve"> </w:t>
            </w:r>
            <w:proofErr w:type="spellStart"/>
            <w:r w:rsidRPr="00FD7151">
              <w:rPr>
                <w:rFonts w:ascii="Times New Roman" w:hAnsi="Times New Roman" w:cs="Times New Roman"/>
                <w:sz w:val="26"/>
                <w:szCs w:val="26"/>
              </w:rPr>
              <w:t>Med</w:t>
            </w:r>
            <w:proofErr w:type="spellEnd"/>
            <w:r w:rsidRPr="00FD7151">
              <w:rPr>
                <w:rFonts w:ascii="Times New Roman" w:hAnsi="Times New Roman" w:cs="Times New Roman"/>
                <w:sz w:val="26"/>
                <w:szCs w:val="26"/>
              </w:rPr>
              <w:t xml:space="preserve"> </w:t>
            </w:r>
            <w:proofErr w:type="spellStart"/>
            <w:r w:rsidRPr="00FD7151">
              <w:rPr>
                <w:rFonts w:ascii="Times New Roman" w:hAnsi="Times New Roman" w:cs="Times New Roman"/>
                <w:sz w:val="26"/>
                <w:szCs w:val="26"/>
              </w:rPr>
              <w:t>Center</w:t>
            </w:r>
            <w:proofErr w:type="spellEnd"/>
            <w:r w:rsidRPr="00FD7151">
              <w:rPr>
                <w:rFonts w:ascii="Times New Roman" w:hAnsi="Times New Roman" w:cs="Times New Roman"/>
                <w:sz w:val="26"/>
                <w:szCs w:val="26"/>
              </w:rPr>
              <w:t xml:space="preserve"> (Амбулаторні заклади охорони здоров’я)</w:t>
            </w:r>
          </w:p>
        </w:tc>
        <w:tc>
          <w:tcPr>
            <w:tcW w:w="2982" w:type="dxa"/>
            <w:hideMark/>
          </w:tcPr>
          <w:p w14:paraId="0D36B7FC" w14:textId="3FE990A9"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073CF6D2"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lang w:eastAsia="ru-RU"/>
              </w:rPr>
              <w:t xml:space="preserve">Доступ </w:t>
            </w:r>
            <w:r w:rsidRPr="00FD7151">
              <w:rPr>
                <w:rFonts w:ascii="Times New Roman" w:hAnsi="Times New Roman" w:cs="Times New Roman"/>
                <w:sz w:val="26"/>
                <w:szCs w:val="26"/>
              </w:rPr>
              <w:t>на перегляд</w:t>
            </w:r>
            <w:r w:rsidRPr="00FD7151">
              <w:rPr>
                <w:rFonts w:ascii="Times New Roman" w:hAnsi="Times New Roman" w:cs="Times New Roman"/>
                <w:sz w:val="26"/>
                <w:szCs w:val="26"/>
                <w:lang w:eastAsia="ru-RU"/>
              </w:rPr>
              <w:t xml:space="preserve"> даних.</w:t>
            </w:r>
          </w:p>
        </w:tc>
        <w:tc>
          <w:tcPr>
            <w:tcW w:w="3231" w:type="dxa"/>
            <w:vMerge w:val="restart"/>
            <w:hideMark/>
          </w:tcPr>
          <w:p w14:paraId="48D59993" w14:textId="77777777" w:rsidR="00A925BA" w:rsidRPr="00FD7151" w:rsidRDefault="00A925BA" w:rsidP="00DA645E">
            <w:pPr>
              <w:pStyle w:val="afff9"/>
              <w:rPr>
                <w:rFonts w:ascii="Times New Roman" w:hAnsi="Times New Roman" w:cs="Times New Roman"/>
                <w:sz w:val="26"/>
                <w:szCs w:val="26"/>
              </w:rPr>
            </w:pPr>
          </w:p>
        </w:tc>
      </w:tr>
      <w:tr w:rsidR="008A197A" w:rsidRPr="00FD7151" w14:paraId="0C8F99ED" w14:textId="77777777" w:rsidTr="00DA645E">
        <w:tc>
          <w:tcPr>
            <w:tcW w:w="1838" w:type="dxa"/>
            <w:vMerge/>
            <w:hideMark/>
          </w:tcPr>
          <w:p w14:paraId="2D78B2B2" w14:textId="77777777" w:rsidR="00A925BA" w:rsidRPr="00FD7151" w:rsidRDefault="00A925BA" w:rsidP="00DA645E">
            <w:pPr>
              <w:pStyle w:val="afff9"/>
              <w:rPr>
                <w:rFonts w:ascii="Times New Roman" w:hAnsi="Times New Roman" w:cs="Times New Roman"/>
                <w:sz w:val="26"/>
                <w:szCs w:val="26"/>
              </w:rPr>
            </w:pPr>
          </w:p>
        </w:tc>
        <w:tc>
          <w:tcPr>
            <w:tcW w:w="1985" w:type="dxa"/>
            <w:vMerge/>
            <w:hideMark/>
          </w:tcPr>
          <w:p w14:paraId="0A6C2737" w14:textId="77777777" w:rsidR="00A925BA" w:rsidRPr="00FD7151" w:rsidRDefault="00A925BA" w:rsidP="00DA645E">
            <w:pPr>
              <w:pStyle w:val="afff9"/>
              <w:rPr>
                <w:rFonts w:ascii="Times New Roman" w:hAnsi="Times New Roman" w:cs="Times New Roman"/>
                <w:sz w:val="26"/>
                <w:szCs w:val="26"/>
              </w:rPr>
            </w:pPr>
          </w:p>
        </w:tc>
        <w:tc>
          <w:tcPr>
            <w:tcW w:w="2982" w:type="dxa"/>
            <w:hideMark/>
          </w:tcPr>
          <w:p w14:paraId="72292692"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2FB994B8"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свого медичного закладу.</w:t>
            </w:r>
          </w:p>
          <w:p w14:paraId="7D8B1D0C"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5CE65D21" w14:textId="77777777" w:rsidR="00A925BA" w:rsidRPr="00FD7151" w:rsidRDefault="00A925BA" w:rsidP="00DA645E">
            <w:pPr>
              <w:pStyle w:val="afff9"/>
              <w:rPr>
                <w:rFonts w:ascii="Times New Roman" w:hAnsi="Times New Roman" w:cs="Times New Roman"/>
                <w:sz w:val="26"/>
                <w:szCs w:val="26"/>
              </w:rPr>
            </w:pPr>
          </w:p>
        </w:tc>
      </w:tr>
      <w:tr w:rsidR="008A197A" w:rsidRPr="00FD7151" w14:paraId="056F94F1" w14:textId="77777777" w:rsidTr="00DA645E">
        <w:tc>
          <w:tcPr>
            <w:tcW w:w="1838" w:type="dxa"/>
            <w:vMerge/>
            <w:hideMark/>
          </w:tcPr>
          <w:p w14:paraId="7C10D1E4" w14:textId="77777777" w:rsidR="00A925BA" w:rsidRPr="00FD7151" w:rsidRDefault="00A925BA" w:rsidP="00DA645E">
            <w:pPr>
              <w:pStyle w:val="afff9"/>
              <w:rPr>
                <w:rFonts w:ascii="Times New Roman" w:hAnsi="Times New Roman" w:cs="Times New Roman"/>
                <w:sz w:val="26"/>
                <w:szCs w:val="26"/>
              </w:rPr>
            </w:pPr>
          </w:p>
        </w:tc>
        <w:tc>
          <w:tcPr>
            <w:tcW w:w="1985" w:type="dxa"/>
            <w:vMerge/>
            <w:hideMark/>
          </w:tcPr>
          <w:p w14:paraId="2C510BE5" w14:textId="77777777" w:rsidR="00A925BA" w:rsidRPr="00FD7151" w:rsidRDefault="00A925BA" w:rsidP="00DA645E">
            <w:pPr>
              <w:pStyle w:val="afff9"/>
              <w:rPr>
                <w:rFonts w:ascii="Times New Roman" w:hAnsi="Times New Roman" w:cs="Times New Roman"/>
                <w:sz w:val="26"/>
                <w:szCs w:val="26"/>
              </w:rPr>
            </w:pPr>
          </w:p>
        </w:tc>
        <w:tc>
          <w:tcPr>
            <w:tcW w:w="2982" w:type="dxa"/>
            <w:hideMark/>
          </w:tcPr>
          <w:p w14:paraId="3C42119B"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4DAA30BD"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свого медичного закладу.</w:t>
            </w:r>
          </w:p>
          <w:p w14:paraId="151C9CCD"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05B82BA9" w14:textId="77777777" w:rsidR="00A925BA" w:rsidRPr="00FD7151" w:rsidRDefault="00A925BA" w:rsidP="00DA645E">
            <w:pPr>
              <w:pStyle w:val="afff9"/>
              <w:rPr>
                <w:rFonts w:ascii="Times New Roman" w:hAnsi="Times New Roman" w:cs="Times New Roman"/>
                <w:sz w:val="26"/>
                <w:szCs w:val="26"/>
              </w:rPr>
            </w:pPr>
          </w:p>
        </w:tc>
      </w:tr>
      <w:tr w:rsidR="008A197A" w:rsidRPr="00FD7151" w14:paraId="230BA7FD" w14:textId="77777777" w:rsidTr="00DA645E">
        <w:tc>
          <w:tcPr>
            <w:tcW w:w="1838" w:type="dxa"/>
            <w:vMerge/>
            <w:hideMark/>
          </w:tcPr>
          <w:p w14:paraId="24B18AEA" w14:textId="77777777" w:rsidR="00A925BA" w:rsidRPr="00FD7151" w:rsidRDefault="00A925BA" w:rsidP="00DA645E">
            <w:pPr>
              <w:pStyle w:val="afff9"/>
              <w:rPr>
                <w:rFonts w:ascii="Times New Roman" w:hAnsi="Times New Roman" w:cs="Times New Roman"/>
                <w:sz w:val="26"/>
                <w:szCs w:val="26"/>
              </w:rPr>
            </w:pPr>
          </w:p>
        </w:tc>
        <w:tc>
          <w:tcPr>
            <w:tcW w:w="1985" w:type="dxa"/>
            <w:vMerge/>
            <w:hideMark/>
          </w:tcPr>
          <w:p w14:paraId="4A2AF0AC" w14:textId="77777777" w:rsidR="00A925BA" w:rsidRPr="00FD7151" w:rsidRDefault="00A925BA" w:rsidP="00DA645E">
            <w:pPr>
              <w:pStyle w:val="afff9"/>
              <w:rPr>
                <w:rFonts w:ascii="Times New Roman" w:hAnsi="Times New Roman" w:cs="Times New Roman"/>
                <w:sz w:val="26"/>
                <w:szCs w:val="26"/>
              </w:rPr>
            </w:pPr>
          </w:p>
        </w:tc>
        <w:tc>
          <w:tcPr>
            <w:tcW w:w="2982" w:type="dxa"/>
            <w:hideMark/>
          </w:tcPr>
          <w:p w14:paraId="6C5FE321"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3599515D" w14:textId="77777777" w:rsidR="00A925BA" w:rsidRPr="00FD7151" w:rsidRDefault="00A925BA" w:rsidP="00DA645E">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55D337AC" w14:textId="77777777" w:rsidR="00A925BA" w:rsidRPr="00FD7151" w:rsidRDefault="00A925BA" w:rsidP="00DA645E">
            <w:pPr>
              <w:pStyle w:val="afff9"/>
              <w:rPr>
                <w:rFonts w:ascii="Times New Roman" w:hAnsi="Times New Roman" w:cs="Times New Roman"/>
                <w:sz w:val="26"/>
                <w:szCs w:val="26"/>
              </w:rPr>
            </w:pPr>
          </w:p>
        </w:tc>
      </w:tr>
      <w:tr w:rsidR="008A197A" w:rsidRPr="00FD7151" w14:paraId="18F69DF1" w14:textId="77777777" w:rsidTr="00DA645E">
        <w:tc>
          <w:tcPr>
            <w:tcW w:w="1838" w:type="dxa"/>
            <w:vMerge/>
          </w:tcPr>
          <w:p w14:paraId="4FC8E868"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6988B239" w14:textId="29746151" w:rsidR="00A925BA" w:rsidRPr="00FD7151" w:rsidRDefault="00A925BA" w:rsidP="00457BCF">
            <w:pPr>
              <w:pStyle w:val="afff9"/>
              <w:rPr>
                <w:rFonts w:ascii="Times New Roman" w:hAnsi="Times New Roman" w:cs="Times New Roman"/>
                <w:sz w:val="26"/>
                <w:szCs w:val="26"/>
              </w:rPr>
            </w:pPr>
          </w:p>
        </w:tc>
        <w:tc>
          <w:tcPr>
            <w:tcW w:w="2982" w:type="dxa"/>
          </w:tcPr>
          <w:p w14:paraId="3C2A29BF" w14:textId="267DA449"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38905396" w14:textId="3D145119"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13E37B1C" w14:textId="3FAEA172" w:rsidR="00A925BA" w:rsidRPr="00FD7151" w:rsidRDefault="00A925BA" w:rsidP="00457BCF">
            <w:pPr>
              <w:pStyle w:val="afff9"/>
              <w:rPr>
                <w:rFonts w:ascii="Times New Roman" w:hAnsi="Times New Roman" w:cs="Times New Roman"/>
                <w:sz w:val="26"/>
                <w:szCs w:val="26"/>
              </w:rPr>
            </w:pPr>
          </w:p>
        </w:tc>
      </w:tr>
      <w:tr w:rsidR="008A197A" w:rsidRPr="00FD7151" w14:paraId="1CFA7D75" w14:textId="77777777" w:rsidTr="00DA645E">
        <w:tc>
          <w:tcPr>
            <w:tcW w:w="1838" w:type="dxa"/>
            <w:vMerge/>
            <w:hideMark/>
          </w:tcPr>
          <w:p w14:paraId="11385AF9"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3A06AF91"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Super</w:t>
            </w:r>
            <w:proofErr w:type="spellEnd"/>
            <w:r w:rsidRPr="00FD7151">
              <w:rPr>
                <w:rFonts w:ascii="Times New Roman" w:hAnsi="Times New Roman" w:cs="Times New Roman"/>
                <w:sz w:val="26"/>
                <w:szCs w:val="26"/>
              </w:rPr>
              <w:t xml:space="preserve"> USER (Амбулаторні заклади охорони здоров’я)</w:t>
            </w:r>
          </w:p>
        </w:tc>
        <w:tc>
          <w:tcPr>
            <w:tcW w:w="2982" w:type="dxa"/>
            <w:hideMark/>
          </w:tcPr>
          <w:p w14:paraId="2D8A0E7D" w14:textId="2DB396B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245AAFD2"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усіх медичних закладів.</w:t>
            </w:r>
          </w:p>
        </w:tc>
        <w:tc>
          <w:tcPr>
            <w:tcW w:w="3231" w:type="dxa"/>
            <w:vMerge w:val="restart"/>
            <w:hideMark/>
          </w:tcPr>
          <w:p w14:paraId="4617E008" w14:textId="77777777" w:rsidR="00A925BA" w:rsidRPr="00FD7151" w:rsidRDefault="00A925BA" w:rsidP="00457BCF">
            <w:pPr>
              <w:pStyle w:val="afff9"/>
              <w:rPr>
                <w:rFonts w:ascii="Times New Roman" w:hAnsi="Times New Roman" w:cs="Times New Roman"/>
                <w:sz w:val="26"/>
                <w:szCs w:val="26"/>
              </w:rPr>
            </w:pPr>
          </w:p>
        </w:tc>
      </w:tr>
      <w:tr w:rsidR="008A197A" w:rsidRPr="00FD7151" w14:paraId="3AD5FBB7" w14:textId="77777777" w:rsidTr="00DA645E">
        <w:tc>
          <w:tcPr>
            <w:tcW w:w="1838" w:type="dxa"/>
            <w:vMerge/>
            <w:hideMark/>
          </w:tcPr>
          <w:p w14:paraId="50ABB038"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65942F74"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00ED708D"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30038AEB"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свого медичного закладу.</w:t>
            </w:r>
          </w:p>
          <w:p w14:paraId="12F52DF8"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редагування архівних даних. Перенесення довідки в архів.</w:t>
            </w:r>
          </w:p>
          <w:p w14:paraId="62F144D7"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медичних довідок.</w:t>
            </w:r>
          </w:p>
        </w:tc>
        <w:tc>
          <w:tcPr>
            <w:tcW w:w="3231" w:type="dxa"/>
            <w:vMerge/>
            <w:hideMark/>
          </w:tcPr>
          <w:p w14:paraId="5CEAE813" w14:textId="77777777" w:rsidR="00A925BA" w:rsidRPr="00FD7151" w:rsidRDefault="00A925BA" w:rsidP="00457BCF">
            <w:pPr>
              <w:pStyle w:val="afff9"/>
              <w:rPr>
                <w:rFonts w:ascii="Times New Roman" w:hAnsi="Times New Roman" w:cs="Times New Roman"/>
                <w:sz w:val="26"/>
                <w:szCs w:val="26"/>
              </w:rPr>
            </w:pPr>
          </w:p>
        </w:tc>
      </w:tr>
      <w:tr w:rsidR="008A197A" w:rsidRPr="00FD7151" w14:paraId="52AA28FE" w14:textId="77777777" w:rsidTr="00DA645E">
        <w:tc>
          <w:tcPr>
            <w:tcW w:w="1838" w:type="dxa"/>
            <w:vMerge/>
            <w:hideMark/>
          </w:tcPr>
          <w:p w14:paraId="3E267B04"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654A12A1"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65B9A3F2"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1DD3659D"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51EE04B0"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звітів.</w:t>
            </w:r>
          </w:p>
        </w:tc>
        <w:tc>
          <w:tcPr>
            <w:tcW w:w="3231" w:type="dxa"/>
            <w:vMerge/>
            <w:hideMark/>
          </w:tcPr>
          <w:p w14:paraId="3336A6CF" w14:textId="77777777" w:rsidR="00A925BA" w:rsidRPr="00FD7151" w:rsidRDefault="00A925BA" w:rsidP="00457BCF">
            <w:pPr>
              <w:pStyle w:val="afff9"/>
              <w:rPr>
                <w:rFonts w:ascii="Times New Roman" w:hAnsi="Times New Roman" w:cs="Times New Roman"/>
                <w:sz w:val="26"/>
                <w:szCs w:val="26"/>
              </w:rPr>
            </w:pPr>
          </w:p>
        </w:tc>
      </w:tr>
      <w:tr w:rsidR="008A197A" w:rsidRPr="00FD7151" w14:paraId="6ADB05E1" w14:textId="77777777" w:rsidTr="00DA645E">
        <w:tc>
          <w:tcPr>
            <w:tcW w:w="1838" w:type="dxa"/>
            <w:vMerge/>
            <w:hideMark/>
          </w:tcPr>
          <w:p w14:paraId="64F37149"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6A4DF5A1"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4BD501D8"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45B4ABF0"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3F34E251" w14:textId="77777777" w:rsidR="00A925BA" w:rsidRPr="00FD7151" w:rsidRDefault="00A925BA" w:rsidP="00457BCF">
            <w:pPr>
              <w:pStyle w:val="afff9"/>
              <w:rPr>
                <w:rFonts w:ascii="Times New Roman" w:hAnsi="Times New Roman" w:cs="Times New Roman"/>
                <w:sz w:val="26"/>
                <w:szCs w:val="26"/>
              </w:rPr>
            </w:pPr>
          </w:p>
        </w:tc>
      </w:tr>
      <w:tr w:rsidR="008A197A" w:rsidRPr="00FD7151" w14:paraId="6E5E04EC" w14:textId="77777777" w:rsidTr="00DA645E">
        <w:tc>
          <w:tcPr>
            <w:tcW w:w="1838" w:type="dxa"/>
            <w:vMerge/>
          </w:tcPr>
          <w:p w14:paraId="3C3A431B"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222D2A84" w14:textId="30D534E9" w:rsidR="00A925BA" w:rsidRPr="00FD7151" w:rsidRDefault="00A925BA" w:rsidP="00457BCF">
            <w:pPr>
              <w:pStyle w:val="afff9"/>
              <w:rPr>
                <w:rFonts w:ascii="Times New Roman" w:hAnsi="Times New Roman" w:cs="Times New Roman"/>
                <w:sz w:val="26"/>
                <w:szCs w:val="26"/>
              </w:rPr>
            </w:pPr>
          </w:p>
        </w:tc>
        <w:tc>
          <w:tcPr>
            <w:tcW w:w="2982" w:type="dxa"/>
          </w:tcPr>
          <w:p w14:paraId="39C4DD46" w14:textId="34AB91D3"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50699FAB" w14:textId="35062B7D"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7F1F49C5" w14:textId="112E1B2D" w:rsidR="00A925BA" w:rsidRPr="00FD7151" w:rsidRDefault="00A925BA" w:rsidP="00457BCF">
            <w:pPr>
              <w:pStyle w:val="afff9"/>
              <w:rPr>
                <w:rFonts w:ascii="Times New Roman" w:hAnsi="Times New Roman" w:cs="Times New Roman"/>
                <w:sz w:val="26"/>
                <w:szCs w:val="26"/>
              </w:rPr>
            </w:pPr>
          </w:p>
        </w:tc>
      </w:tr>
      <w:tr w:rsidR="008A197A" w:rsidRPr="00FD7151" w14:paraId="2DDC8CCA" w14:textId="77777777" w:rsidTr="00DA645E">
        <w:tc>
          <w:tcPr>
            <w:tcW w:w="1838" w:type="dxa"/>
            <w:vMerge/>
            <w:hideMark/>
          </w:tcPr>
          <w:p w14:paraId="6F7D7B60"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3BF30EC8"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User</w:t>
            </w:r>
            <w:proofErr w:type="spellEnd"/>
            <w:r w:rsidRPr="00FD7151">
              <w:rPr>
                <w:rFonts w:ascii="Times New Roman" w:hAnsi="Times New Roman" w:cs="Times New Roman"/>
                <w:sz w:val="26"/>
                <w:szCs w:val="26"/>
              </w:rPr>
              <w:t xml:space="preserve"> </w:t>
            </w:r>
            <w:proofErr w:type="spellStart"/>
            <w:r w:rsidRPr="00FD7151">
              <w:rPr>
                <w:rFonts w:ascii="Times New Roman" w:hAnsi="Times New Roman" w:cs="Times New Roman"/>
                <w:sz w:val="26"/>
                <w:szCs w:val="26"/>
              </w:rPr>
              <w:t>Doctor</w:t>
            </w:r>
            <w:proofErr w:type="spellEnd"/>
            <w:r w:rsidRPr="00FD7151">
              <w:rPr>
                <w:rFonts w:ascii="Times New Roman" w:hAnsi="Times New Roman" w:cs="Times New Roman"/>
                <w:sz w:val="26"/>
                <w:szCs w:val="26"/>
              </w:rPr>
              <w:t xml:space="preserve"> (Амбулаторні заклади охорони здоров’я)</w:t>
            </w:r>
          </w:p>
        </w:tc>
        <w:tc>
          <w:tcPr>
            <w:tcW w:w="2982" w:type="dxa"/>
            <w:hideMark/>
          </w:tcPr>
          <w:p w14:paraId="768AE0B3" w14:textId="6C943E53"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48DB2F42"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1BB0D71D"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val="restart"/>
            <w:hideMark/>
          </w:tcPr>
          <w:p w14:paraId="6A3928BB" w14:textId="77777777" w:rsidR="00A925BA" w:rsidRPr="00FD7151" w:rsidRDefault="00A925BA" w:rsidP="00457BCF">
            <w:pPr>
              <w:pStyle w:val="afff9"/>
              <w:rPr>
                <w:rFonts w:ascii="Times New Roman" w:hAnsi="Times New Roman" w:cs="Times New Roman"/>
                <w:sz w:val="26"/>
                <w:szCs w:val="26"/>
              </w:rPr>
            </w:pPr>
          </w:p>
        </w:tc>
      </w:tr>
      <w:tr w:rsidR="008A197A" w:rsidRPr="00FD7151" w14:paraId="2D786973" w14:textId="77777777" w:rsidTr="00DA645E">
        <w:tc>
          <w:tcPr>
            <w:tcW w:w="1838" w:type="dxa"/>
            <w:vMerge/>
            <w:hideMark/>
          </w:tcPr>
          <w:p w14:paraId="0111E8B8"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27198B53"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1A02B6A3"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75255521"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p w14:paraId="343FC73E"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p w14:paraId="0DCB5524"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Друк довідки.</w:t>
            </w:r>
          </w:p>
          <w:p w14:paraId="4C8E01B8"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медичних довідок.</w:t>
            </w:r>
          </w:p>
        </w:tc>
        <w:tc>
          <w:tcPr>
            <w:tcW w:w="3231" w:type="dxa"/>
            <w:vMerge/>
            <w:hideMark/>
          </w:tcPr>
          <w:p w14:paraId="7EE4E028" w14:textId="77777777" w:rsidR="00A925BA" w:rsidRPr="00FD7151" w:rsidRDefault="00A925BA" w:rsidP="00457BCF">
            <w:pPr>
              <w:pStyle w:val="afff9"/>
              <w:rPr>
                <w:rFonts w:ascii="Times New Roman" w:hAnsi="Times New Roman" w:cs="Times New Roman"/>
                <w:sz w:val="26"/>
                <w:szCs w:val="26"/>
              </w:rPr>
            </w:pPr>
          </w:p>
        </w:tc>
      </w:tr>
      <w:tr w:rsidR="008A197A" w:rsidRPr="00FD7151" w14:paraId="2538BDE1" w14:textId="77777777" w:rsidTr="00DA645E">
        <w:tc>
          <w:tcPr>
            <w:tcW w:w="1838" w:type="dxa"/>
            <w:vMerge/>
            <w:hideMark/>
          </w:tcPr>
          <w:p w14:paraId="7F72319F"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5AE6A097"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5CAB9633"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3DADF819"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56139B31"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hideMark/>
          </w:tcPr>
          <w:p w14:paraId="493584E9" w14:textId="77777777" w:rsidR="00A925BA" w:rsidRPr="00FD7151" w:rsidRDefault="00A925BA" w:rsidP="00457BCF">
            <w:pPr>
              <w:pStyle w:val="afff9"/>
              <w:rPr>
                <w:rFonts w:ascii="Times New Roman" w:hAnsi="Times New Roman" w:cs="Times New Roman"/>
                <w:sz w:val="26"/>
                <w:szCs w:val="26"/>
              </w:rPr>
            </w:pPr>
          </w:p>
        </w:tc>
      </w:tr>
      <w:tr w:rsidR="008A197A" w:rsidRPr="00FD7151" w14:paraId="1EEE360B" w14:textId="77777777" w:rsidTr="00DA645E">
        <w:tc>
          <w:tcPr>
            <w:tcW w:w="1838" w:type="dxa"/>
            <w:vMerge/>
            <w:hideMark/>
          </w:tcPr>
          <w:p w14:paraId="0CD93569"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03E2BA5D"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2C14449F"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20996281"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3764A111"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Формування для передачі в архів.</w:t>
            </w:r>
          </w:p>
        </w:tc>
        <w:tc>
          <w:tcPr>
            <w:tcW w:w="3231" w:type="dxa"/>
            <w:vMerge/>
            <w:hideMark/>
          </w:tcPr>
          <w:p w14:paraId="2A83D77A" w14:textId="77777777" w:rsidR="00A925BA" w:rsidRPr="00FD7151" w:rsidRDefault="00A925BA" w:rsidP="00457BCF">
            <w:pPr>
              <w:pStyle w:val="afff9"/>
              <w:rPr>
                <w:rFonts w:ascii="Times New Roman" w:hAnsi="Times New Roman" w:cs="Times New Roman"/>
                <w:sz w:val="26"/>
                <w:szCs w:val="26"/>
              </w:rPr>
            </w:pPr>
          </w:p>
        </w:tc>
      </w:tr>
      <w:tr w:rsidR="008A197A" w:rsidRPr="00FD7151" w14:paraId="35F18835" w14:textId="77777777" w:rsidTr="00DA645E">
        <w:tc>
          <w:tcPr>
            <w:tcW w:w="1838" w:type="dxa"/>
            <w:vMerge/>
          </w:tcPr>
          <w:p w14:paraId="3FEC7125"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6CBD7F3E" w14:textId="2E7C6782" w:rsidR="00A925BA" w:rsidRPr="00FD7151" w:rsidRDefault="00A925BA" w:rsidP="00457BCF">
            <w:pPr>
              <w:pStyle w:val="afff9"/>
              <w:rPr>
                <w:rFonts w:ascii="Times New Roman" w:hAnsi="Times New Roman" w:cs="Times New Roman"/>
                <w:sz w:val="26"/>
                <w:szCs w:val="26"/>
              </w:rPr>
            </w:pPr>
          </w:p>
        </w:tc>
        <w:tc>
          <w:tcPr>
            <w:tcW w:w="2982" w:type="dxa"/>
          </w:tcPr>
          <w:p w14:paraId="3CC74F75" w14:textId="1FCB337C"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453FFE91" w14:textId="5182DE82"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4315C9F5" w14:textId="06D4D858" w:rsidR="00A925BA" w:rsidRPr="00FD7151" w:rsidRDefault="00A925BA" w:rsidP="00457BCF">
            <w:pPr>
              <w:pStyle w:val="afff9"/>
              <w:rPr>
                <w:rFonts w:ascii="Times New Roman" w:hAnsi="Times New Roman" w:cs="Times New Roman"/>
                <w:sz w:val="26"/>
                <w:szCs w:val="26"/>
              </w:rPr>
            </w:pPr>
          </w:p>
        </w:tc>
      </w:tr>
      <w:tr w:rsidR="008A197A" w:rsidRPr="00FD7151" w14:paraId="3309AD13" w14:textId="77777777" w:rsidTr="00DA645E">
        <w:tc>
          <w:tcPr>
            <w:tcW w:w="1838" w:type="dxa"/>
            <w:vMerge/>
            <w:hideMark/>
          </w:tcPr>
          <w:p w14:paraId="339C0BDA"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047F8B75"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Power</w:t>
            </w:r>
            <w:proofErr w:type="spellEnd"/>
            <w:r w:rsidRPr="00FD7151">
              <w:rPr>
                <w:rFonts w:ascii="Times New Roman" w:hAnsi="Times New Roman" w:cs="Times New Roman"/>
                <w:sz w:val="26"/>
                <w:szCs w:val="26"/>
              </w:rPr>
              <w:t xml:space="preserve"> </w:t>
            </w:r>
            <w:proofErr w:type="spellStart"/>
            <w:r w:rsidRPr="00FD7151">
              <w:rPr>
                <w:rFonts w:ascii="Times New Roman" w:hAnsi="Times New Roman" w:cs="Times New Roman"/>
                <w:sz w:val="26"/>
                <w:szCs w:val="26"/>
              </w:rPr>
              <w:t>User</w:t>
            </w:r>
            <w:proofErr w:type="spellEnd"/>
            <w:r w:rsidRPr="00FD7151">
              <w:rPr>
                <w:rFonts w:ascii="Times New Roman" w:hAnsi="Times New Roman" w:cs="Times New Roman"/>
                <w:sz w:val="26"/>
                <w:szCs w:val="26"/>
              </w:rPr>
              <w:t xml:space="preserve"> (Амбулаторні заклади охорони здоров’я)</w:t>
            </w:r>
          </w:p>
        </w:tc>
        <w:tc>
          <w:tcPr>
            <w:tcW w:w="2982" w:type="dxa"/>
            <w:hideMark/>
          </w:tcPr>
          <w:p w14:paraId="2C15B224" w14:textId="2909CD85"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575FD01D"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11BFDBDA"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lastRenderedPageBreak/>
              <w:t>Доступ на створення та редагування не архівних даних.</w:t>
            </w:r>
          </w:p>
        </w:tc>
        <w:tc>
          <w:tcPr>
            <w:tcW w:w="3231" w:type="dxa"/>
            <w:vMerge w:val="restart"/>
            <w:hideMark/>
          </w:tcPr>
          <w:p w14:paraId="08620294" w14:textId="77777777" w:rsidR="00A925BA" w:rsidRPr="00FD7151" w:rsidRDefault="00A925BA" w:rsidP="00457BCF">
            <w:pPr>
              <w:pStyle w:val="afff9"/>
              <w:rPr>
                <w:rFonts w:ascii="Times New Roman" w:hAnsi="Times New Roman" w:cs="Times New Roman"/>
                <w:sz w:val="26"/>
                <w:szCs w:val="26"/>
              </w:rPr>
            </w:pPr>
          </w:p>
        </w:tc>
      </w:tr>
      <w:tr w:rsidR="008A197A" w:rsidRPr="00FD7151" w14:paraId="42FD5A73" w14:textId="77777777" w:rsidTr="00DA645E">
        <w:tc>
          <w:tcPr>
            <w:tcW w:w="1838" w:type="dxa"/>
            <w:vMerge/>
            <w:hideMark/>
          </w:tcPr>
          <w:p w14:paraId="15418C6B"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0EB4A889"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43B24412"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28EA3823"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p w14:paraId="3C786923"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p w14:paraId="7266360F"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Друк довідки.</w:t>
            </w:r>
          </w:p>
        </w:tc>
        <w:tc>
          <w:tcPr>
            <w:tcW w:w="3231" w:type="dxa"/>
            <w:vMerge/>
            <w:hideMark/>
          </w:tcPr>
          <w:p w14:paraId="5634CF30" w14:textId="77777777" w:rsidR="00A925BA" w:rsidRPr="00FD7151" w:rsidRDefault="00A925BA" w:rsidP="00457BCF">
            <w:pPr>
              <w:pStyle w:val="afff9"/>
              <w:rPr>
                <w:rFonts w:ascii="Times New Roman" w:hAnsi="Times New Roman" w:cs="Times New Roman"/>
                <w:sz w:val="26"/>
                <w:szCs w:val="26"/>
              </w:rPr>
            </w:pPr>
          </w:p>
        </w:tc>
      </w:tr>
      <w:tr w:rsidR="008A197A" w:rsidRPr="00FD7151" w14:paraId="4747AB43" w14:textId="77777777" w:rsidTr="00DA645E">
        <w:tc>
          <w:tcPr>
            <w:tcW w:w="1838" w:type="dxa"/>
            <w:vMerge/>
            <w:hideMark/>
          </w:tcPr>
          <w:p w14:paraId="0C83CAD7"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37096483"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7E61B739"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05BF0A69"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0CFF05A3"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p w14:paraId="2E87E721"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звітів</w:t>
            </w:r>
          </w:p>
        </w:tc>
        <w:tc>
          <w:tcPr>
            <w:tcW w:w="3231" w:type="dxa"/>
            <w:vMerge/>
            <w:hideMark/>
          </w:tcPr>
          <w:p w14:paraId="2EBA9735" w14:textId="77777777" w:rsidR="00A925BA" w:rsidRPr="00FD7151" w:rsidRDefault="00A925BA" w:rsidP="00457BCF">
            <w:pPr>
              <w:pStyle w:val="afff9"/>
              <w:rPr>
                <w:rFonts w:ascii="Times New Roman" w:hAnsi="Times New Roman" w:cs="Times New Roman"/>
                <w:sz w:val="26"/>
                <w:szCs w:val="26"/>
              </w:rPr>
            </w:pPr>
          </w:p>
        </w:tc>
      </w:tr>
      <w:tr w:rsidR="008A197A" w:rsidRPr="00FD7151" w14:paraId="6E4EB103" w14:textId="77777777" w:rsidTr="00DA645E">
        <w:tc>
          <w:tcPr>
            <w:tcW w:w="1838" w:type="dxa"/>
            <w:vMerge/>
            <w:hideMark/>
          </w:tcPr>
          <w:p w14:paraId="23820F78"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4F98382C"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1DAFD810"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7E009CC0"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788A61C4"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Формування для передачі в архів.</w:t>
            </w:r>
          </w:p>
        </w:tc>
        <w:tc>
          <w:tcPr>
            <w:tcW w:w="3231" w:type="dxa"/>
            <w:vMerge/>
            <w:hideMark/>
          </w:tcPr>
          <w:p w14:paraId="6FD58B52" w14:textId="77777777" w:rsidR="00A925BA" w:rsidRPr="00FD7151" w:rsidRDefault="00A925BA" w:rsidP="00457BCF">
            <w:pPr>
              <w:pStyle w:val="afff9"/>
              <w:rPr>
                <w:rFonts w:ascii="Times New Roman" w:hAnsi="Times New Roman" w:cs="Times New Roman"/>
                <w:sz w:val="26"/>
                <w:szCs w:val="26"/>
              </w:rPr>
            </w:pPr>
          </w:p>
        </w:tc>
      </w:tr>
      <w:tr w:rsidR="008A197A" w:rsidRPr="00FD7151" w14:paraId="43EE874C" w14:textId="77777777" w:rsidTr="00DA645E">
        <w:tc>
          <w:tcPr>
            <w:tcW w:w="1838" w:type="dxa"/>
            <w:vMerge/>
          </w:tcPr>
          <w:p w14:paraId="270820E4"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7DE299F3" w14:textId="58CBC742" w:rsidR="00A925BA" w:rsidRPr="00FD7151" w:rsidRDefault="00A925BA" w:rsidP="00457BCF">
            <w:pPr>
              <w:pStyle w:val="afff9"/>
              <w:rPr>
                <w:rFonts w:ascii="Times New Roman" w:hAnsi="Times New Roman" w:cs="Times New Roman"/>
                <w:sz w:val="26"/>
                <w:szCs w:val="26"/>
              </w:rPr>
            </w:pPr>
          </w:p>
        </w:tc>
        <w:tc>
          <w:tcPr>
            <w:tcW w:w="2982" w:type="dxa"/>
          </w:tcPr>
          <w:p w14:paraId="7938F849" w14:textId="357A4D7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1999EFD9" w14:textId="2FFB29C6"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41931DE4" w14:textId="358C0C97" w:rsidR="00A925BA" w:rsidRPr="00FD7151" w:rsidRDefault="00A925BA" w:rsidP="00457BCF">
            <w:pPr>
              <w:pStyle w:val="afff9"/>
              <w:rPr>
                <w:rFonts w:ascii="Times New Roman" w:hAnsi="Times New Roman" w:cs="Times New Roman"/>
                <w:sz w:val="26"/>
                <w:szCs w:val="26"/>
              </w:rPr>
            </w:pPr>
          </w:p>
        </w:tc>
      </w:tr>
      <w:tr w:rsidR="008A197A" w:rsidRPr="00FD7151" w14:paraId="419931BF" w14:textId="77777777" w:rsidTr="00DA645E">
        <w:tc>
          <w:tcPr>
            <w:tcW w:w="1838" w:type="dxa"/>
            <w:vMerge/>
            <w:hideMark/>
          </w:tcPr>
          <w:p w14:paraId="5BE9B367"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2F94653D"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Registrar</w:t>
            </w:r>
            <w:proofErr w:type="spellEnd"/>
            <w:r w:rsidRPr="00FD7151">
              <w:rPr>
                <w:rFonts w:ascii="Times New Roman" w:hAnsi="Times New Roman" w:cs="Times New Roman"/>
                <w:sz w:val="26"/>
                <w:szCs w:val="26"/>
              </w:rPr>
              <w:t xml:space="preserve"> (Амбулаторні заклади охорони здоров’я)</w:t>
            </w:r>
          </w:p>
        </w:tc>
        <w:tc>
          <w:tcPr>
            <w:tcW w:w="2982" w:type="dxa"/>
            <w:hideMark/>
          </w:tcPr>
          <w:p w14:paraId="6AFCA16F" w14:textId="3B5D5136" w:rsidR="00A925BA" w:rsidRPr="00FD7151" w:rsidRDefault="00A925BA" w:rsidP="00457BCF">
            <w:pPr>
              <w:pStyle w:val="afff9"/>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78CA1C14"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7CA415BC"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val="restart"/>
            <w:hideMark/>
          </w:tcPr>
          <w:p w14:paraId="3DE2D1D8" w14:textId="77777777" w:rsidR="00A925BA" w:rsidRPr="00FD7151" w:rsidRDefault="00A925BA" w:rsidP="00457BCF">
            <w:pPr>
              <w:pStyle w:val="afff9"/>
              <w:rPr>
                <w:rFonts w:ascii="Times New Roman" w:hAnsi="Times New Roman" w:cs="Times New Roman"/>
                <w:sz w:val="26"/>
                <w:szCs w:val="26"/>
              </w:rPr>
            </w:pPr>
          </w:p>
        </w:tc>
      </w:tr>
      <w:tr w:rsidR="008A197A" w:rsidRPr="00FD7151" w14:paraId="2797769A" w14:textId="77777777" w:rsidTr="00DA645E">
        <w:tc>
          <w:tcPr>
            <w:tcW w:w="1838" w:type="dxa"/>
            <w:vMerge/>
            <w:hideMark/>
          </w:tcPr>
          <w:p w14:paraId="2D1643E8"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4A37D4C0"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5AE9AFCD"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520A3472"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6C8AE59C" w14:textId="77777777" w:rsidR="00A925BA" w:rsidRPr="00FD7151" w:rsidRDefault="00A925BA" w:rsidP="00457BCF">
            <w:pPr>
              <w:pStyle w:val="afff9"/>
              <w:rPr>
                <w:rFonts w:ascii="Times New Roman" w:hAnsi="Times New Roman" w:cs="Times New Roman"/>
                <w:sz w:val="26"/>
                <w:szCs w:val="26"/>
              </w:rPr>
            </w:pPr>
          </w:p>
        </w:tc>
      </w:tr>
      <w:tr w:rsidR="008A197A" w:rsidRPr="00FD7151" w14:paraId="59FCA772" w14:textId="77777777" w:rsidTr="00DA645E">
        <w:tc>
          <w:tcPr>
            <w:tcW w:w="1838" w:type="dxa"/>
            <w:vMerge/>
            <w:hideMark/>
          </w:tcPr>
          <w:p w14:paraId="78ADBF31"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3C8CC56B"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7F7E7535"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31635C34"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4BD50ABC"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hideMark/>
          </w:tcPr>
          <w:p w14:paraId="4709B1F4" w14:textId="77777777" w:rsidR="00A925BA" w:rsidRPr="00FD7151" w:rsidRDefault="00A925BA" w:rsidP="00457BCF">
            <w:pPr>
              <w:pStyle w:val="afff9"/>
              <w:rPr>
                <w:rFonts w:ascii="Times New Roman" w:hAnsi="Times New Roman" w:cs="Times New Roman"/>
                <w:sz w:val="26"/>
                <w:szCs w:val="26"/>
              </w:rPr>
            </w:pPr>
          </w:p>
        </w:tc>
      </w:tr>
      <w:tr w:rsidR="008A197A" w:rsidRPr="00FD7151" w14:paraId="3E234234" w14:textId="77777777" w:rsidTr="00DA645E">
        <w:tc>
          <w:tcPr>
            <w:tcW w:w="1838" w:type="dxa"/>
            <w:vMerge/>
            <w:hideMark/>
          </w:tcPr>
          <w:p w14:paraId="4CB09708"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2D9EE6D9"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440ADD9C"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6FE48E26"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2E2E37E6" w14:textId="77777777" w:rsidR="00A925BA" w:rsidRPr="00FD7151" w:rsidRDefault="00A925BA" w:rsidP="00457BCF">
            <w:pPr>
              <w:pStyle w:val="afff9"/>
              <w:rPr>
                <w:rFonts w:ascii="Times New Roman" w:hAnsi="Times New Roman" w:cs="Times New Roman"/>
                <w:sz w:val="26"/>
                <w:szCs w:val="26"/>
              </w:rPr>
            </w:pPr>
          </w:p>
        </w:tc>
      </w:tr>
      <w:tr w:rsidR="008A197A" w:rsidRPr="00FD7151" w14:paraId="517B145E" w14:textId="77777777" w:rsidTr="00DA645E">
        <w:tc>
          <w:tcPr>
            <w:tcW w:w="1838" w:type="dxa"/>
            <w:vMerge/>
          </w:tcPr>
          <w:p w14:paraId="454D516E"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4239C858" w14:textId="10033643" w:rsidR="00A925BA" w:rsidRPr="00FD7151" w:rsidRDefault="00A925BA" w:rsidP="00457BCF">
            <w:pPr>
              <w:pStyle w:val="afff9"/>
              <w:rPr>
                <w:rFonts w:ascii="Times New Roman" w:hAnsi="Times New Roman" w:cs="Times New Roman"/>
                <w:sz w:val="26"/>
                <w:szCs w:val="26"/>
              </w:rPr>
            </w:pPr>
          </w:p>
        </w:tc>
        <w:tc>
          <w:tcPr>
            <w:tcW w:w="2982" w:type="dxa"/>
          </w:tcPr>
          <w:p w14:paraId="3DC7BA93" w14:textId="187F9DD3"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324D74BE" w14:textId="72D6653E"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6084609B" w14:textId="6DA9392C" w:rsidR="00A925BA" w:rsidRPr="00FD7151" w:rsidRDefault="00A925BA" w:rsidP="00457BCF">
            <w:pPr>
              <w:pStyle w:val="afff9"/>
              <w:rPr>
                <w:rFonts w:ascii="Times New Roman" w:hAnsi="Times New Roman" w:cs="Times New Roman"/>
                <w:sz w:val="26"/>
                <w:szCs w:val="26"/>
              </w:rPr>
            </w:pPr>
          </w:p>
        </w:tc>
      </w:tr>
      <w:tr w:rsidR="008A197A" w:rsidRPr="00FD7151" w14:paraId="34CA791B" w14:textId="77777777" w:rsidTr="00DA645E">
        <w:tc>
          <w:tcPr>
            <w:tcW w:w="1838" w:type="dxa"/>
            <w:vMerge/>
            <w:hideMark/>
          </w:tcPr>
          <w:p w14:paraId="69AFA1F3"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11E4D80C" w14:textId="2B441368"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Administrator</w:t>
            </w:r>
            <w:proofErr w:type="spellEnd"/>
            <w:r w:rsidRPr="00FD7151">
              <w:rPr>
                <w:rFonts w:ascii="Times New Roman" w:hAnsi="Times New Roman" w:cs="Times New Roman"/>
                <w:sz w:val="26"/>
                <w:szCs w:val="26"/>
              </w:rPr>
              <w:t xml:space="preserve"> (Амбулаторні заклади </w:t>
            </w:r>
            <w:r w:rsidRPr="00FD7151">
              <w:rPr>
                <w:rFonts w:ascii="Times New Roman" w:hAnsi="Times New Roman" w:cs="Times New Roman"/>
                <w:sz w:val="26"/>
                <w:szCs w:val="26"/>
              </w:rPr>
              <w:lastRenderedPageBreak/>
              <w:t>охорони здоров’я)</w:t>
            </w:r>
          </w:p>
        </w:tc>
        <w:tc>
          <w:tcPr>
            <w:tcW w:w="2982" w:type="dxa"/>
            <w:hideMark/>
          </w:tcPr>
          <w:p w14:paraId="13410600" w14:textId="7F68EAF6"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lastRenderedPageBreak/>
              <w:t>Картка особи</w:t>
            </w:r>
          </w:p>
        </w:tc>
        <w:tc>
          <w:tcPr>
            <w:tcW w:w="5239" w:type="dxa"/>
            <w:hideMark/>
          </w:tcPr>
          <w:p w14:paraId="408FE5F9"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val="restart"/>
            <w:hideMark/>
          </w:tcPr>
          <w:p w14:paraId="6B764F3B" w14:textId="4A75FBA7" w:rsidR="00A925BA" w:rsidRPr="00FD7151" w:rsidRDefault="00A925BA" w:rsidP="00457BCF">
            <w:pPr>
              <w:pStyle w:val="afff9"/>
              <w:rPr>
                <w:rFonts w:ascii="Times New Roman" w:hAnsi="Times New Roman" w:cs="Times New Roman"/>
                <w:sz w:val="26"/>
                <w:szCs w:val="26"/>
              </w:rPr>
            </w:pPr>
          </w:p>
        </w:tc>
      </w:tr>
      <w:tr w:rsidR="008A197A" w:rsidRPr="00FD7151" w14:paraId="166260AC" w14:textId="77777777" w:rsidTr="00DA645E">
        <w:tc>
          <w:tcPr>
            <w:tcW w:w="1838" w:type="dxa"/>
            <w:vMerge/>
            <w:hideMark/>
          </w:tcPr>
          <w:p w14:paraId="5694BF39"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2378D350"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6D4F633A" w14:textId="66FE725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199E86A2" w14:textId="1C2232AA"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719FB151" w14:textId="77777777" w:rsidR="00A925BA" w:rsidRPr="00FD7151" w:rsidRDefault="00A925BA" w:rsidP="00457BCF">
            <w:pPr>
              <w:pStyle w:val="afff9"/>
              <w:rPr>
                <w:rFonts w:ascii="Times New Roman" w:hAnsi="Times New Roman" w:cs="Times New Roman"/>
                <w:sz w:val="26"/>
                <w:szCs w:val="26"/>
              </w:rPr>
            </w:pPr>
          </w:p>
        </w:tc>
      </w:tr>
      <w:tr w:rsidR="008A197A" w:rsidRPr="00FD7151" w14:paraId="5292F52E" w14:textId="77777777" w:rsidTr="00DA645E">
        <w:tc>
          <w:tcPr>
            <w:tcW w:w="1838" w:type="dxa"/>
            <w:vMerge/>
            <w:hideMark/>
          </w:tcPr>
          <w:p w14:paraId="57235DDB"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02D47D51"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2CD84F57" w14:textId="4FD792A9"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016877F5" w14:textId="25FF57C9"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1FCE90BA" w14:textId="77777777" w:rsidR="00A925BA" w:rsidRPr="00FD7151" w:rsidRDefault="00A925BA" w:rsidP="00457BCF">
            <w:pPr>
              <w:pStyle w:val="afff9"/>
              <w:rPr>
                <w:rFonts w:ascii="Times New Roman" w:hAnsi="Times New Roman" w:cs="Times New Roman"/>
                <w:sz w:val="26"/>
                <w:szCs w:val="26"/>
              </w:rPr>
            </w:pPr>
          </w:p>
        </w:tc>
      </w:tr>
      <w:tr w:rsidR="008A197A" w:rsidRPr="00FD7151" w14:paraId="4E5E56B2" w14:textId="77777777" w:rsidTr="00DA645E">
        <w:tc>
          <w:tcPr>
            <w:tcW w:w="1838" w:type="dxa"/>
            <w:vMerge/>
            <w:hideMark/>
          </w:tcPr>
          <w:p w14:paraId="6AD4C13C"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7F0602F2" w14:textId="77777777" w:rsidR="00A925BA" w:rsidRPr="00FD7151" w:rsidRDefault="00A925BA" w:rsidP="00457BCF">
            <w:pPr>
              <w:pStyle w:val="afff9"/>
              <w:rPr>
                <w:rFonts w:ascii="Times New Roman" w:hAnsi="Times New Roman" w:cs="Times New Roman"/>
                <w:sz w:val="26"/>
                <w:szCs w:val="26"/>
              </w:rPr>
            </w:pPr>
          </w:p>
        </w:tc>
        <w:tc>
          <w:tcPr>
            <w:tcW w:w="2982" w:type="dxa"/>
            <w:vMerge w:val="restart"/>
            <w:hideMark/>
          </w:tcPr>
          <w:p w14:paraId="30E1154F"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p w14:paraId="45FB4AF2" w14:textId="269E3883" w:rsidR="00A925BA" w:rsidRPr="00FD7151" w:rsidRDefault="00A925BA" w:rsidP="00457BCF">
            <w:pPr>
              <w:pStyle w:val="afff9"/>
              <w:rPr>
                <w:rFonts w:ascii="Times New Roman" w:hAnsi="Times New Roman" w:cs="Times New Roman"/>
                <w:sz w:val="26"/>
                <w:szCs w:val="26"/>
              </w:rPr>
            </w:pPr>
          </w:p>
          <w:p w14:paraId="24ABEA56" w14:textId="6158CC30" w:rsidR="00A925BA" w:rsidRPr="00FD7151" w:rsidRDefault="00A925BA" w:rsidP="00457BCF">
            <w:pPr>
              <w:pStyle w:val="afff9"/>
              <w:rPr>
                <w:rFonts w:ascii="Times New Roman" w:hAnsi="Times New Roman" w:cs="Times New Roman"/>
                <w:sz w:val="26"/>
                <w:szCs w:val="26"/>
              </w:rPr>
            </w:pPr>
          </w:p>
        </w:tc>
        <w:tc>
          <w:tcPr>
            <w:tcW w:w="5239" w:type="dxa"/>
            <w:hideMark/>
          </w:tcPr>
          <w:p w14:paraId="7249B8C9" w14:textId="1F396868"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tc>
        <w:tc>
          <w:tcPr>
            <w:tcW w:w="3231" w:type="dxa"/>
            <w:vMerge/>
            <w:hideMark/>
          </w:tcPr>
          <w:p w14:paraId="1142E52B" w14:textId="77777777" w:rsidR="00A925BA" w:rsidRPr="00FD7151" w:rsidRDefault="00A925BA" w:rsidP="00457BCF">
            <w:pPr>
              <w:pStyle w:val="afff9"/>
              <w:rPr>
                <w:rFonts w:ascii="Times New Roman" w:hAnsi="Times New Roman" w:cs="Times New Roman"/>
                <w:sz w:val="26"/>
                <w:szCs w:val="26"/>
              </w:rPr>
            </w:pPr>
          </w:p>
        </w:tc>
      </w:tr>
      <w:tr w:rsidR="008A197A" w:rsidRPr="00FD7151" w14:paraId="78A0C212" w14:textId="77777777" w:rsidTr="00DA645E">
        <w:tc>
          <w:tcPr>
            <w:tcW w:w="1838" w:type="dxa"/>
            <w:vMerge/>
            <w:hideMark/>
          </w:tcPr>
          <w:p w14:paraId="1430CDB9"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2F50EAA1" w14:textId="77777777" w:rsidR="00A925BA" w:rsidRPr="00FD7151" w:rsidRDefault="00A925BA" w:rsidP="00457BCF">
            <w:pPr>
              <w:pStyle w:val="afff9"/>
              <w:rPr>
                <w:rFonts w:ascii="Times New Roman" w:hAnsi="Times New Roman" w:cs="Times New Roman"/>
                <w:sz w:val="26"/>
                <w:szCs w:val="26"/>
              </w:rPr>
            </w:pPr>
          </w:p>
        </w:tc>
        <w:tc>
          <w:tcPr>
            <w:tcW w:w="2982" w:type="dxa"/>
            <w:vMerge/>
            <w:hideMark/>
          </w:tcPr>
          <w:p w14:paraId="4E45F3B6" w14:textId="58ADC261" w:rsidR="00A925BA" w:rsidRPr="00FD7151" w:rsidRDefault="00A925BA" w:rsidP="00457BCF">
            <w:pPr>
              <w:pStyle w:val="afff9"/>
              <w:rPr>
                <w:rFonts w:ascii="Times New Roman" w:hAnsi="Times New Roman" w:cs="Times New Roman"/>
                <w:sz w:val="26"/>
                <w:szCs w:val="26"/>
              </w:rPr>
            </w:pPr>
          </w:p>
        </w:tc>
        <w:tc>
          <w:tcPr>
            <w:tcW w:w="5239" w:type="dxa"/>
            <w:hideMark/>
          </w:tcPr>
          <w:p w14:paraId="6CA3630F" w14:textId="2CB34832"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Наповнення довідників.</w:t>
            </w:r>
          </w:p>
        </w:tc>
        <w:tc>
          <w:tcPr>
            <w:tcW w:w="3231" w:type="dxa"/>
            <w:vMerge/>
            <w:hideMark/>
          </w:tcPr>
          <w:p w14:paraId="531C1D66" w14:textId="77777777" w:rsidR="00A925BA" w:rsidRPr="00FD7151" w:rsidRDefault="00A925BA" w:rsidP="00457BCF">
            <w:pPr>
              <w:pStyle w:val="afff9"/>
              <w:rPr>
                <w:rFonts w:ascii="Times New Roman" w:hAnsi="Times New Roman" w:cs="Times New Roman"/>
                <w:sz w:val="26"/>
                <w:szCs w:val="26"/>
              </w:rPr>
            </w:pPr>
          </w:p>
        </w:tc>
      </w:tr>
      <w:tr w:rsidR="008A197A" w:rsidRPr="00FD7151" w14:paraId="26699DF0" w14:textId="77777777" w:rsidTr="00DA645E">
        <w:tc>
          <w:tcPr>
            <w:tcW w:w="1838" w:type="dxa"/>
            <w:vMerge/>
            <w:hideMark/>
          </w:tcPr>
          <w:p w14:paraId="4A421B95"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65290475" w14:textId="77777777" w:rsidR="00A925BA" w:rsidRPr="00FD7151" w:rsidRDefault="00A925BA" w:rsidP="00457BCF">
            <w:pPr>
              <w:pStyle w:val="afff9"/>
              <w:rPr>
                <w:rFonts w:ascii="Times New Roman" w:hAnsi="Times New Roman" w:cs="Times New Roman"/>
                <w:sz w:val="26"/>
                <w:szCs w:val="26"/>
              </w:rPr>
            </w:pPr>
          </w:p>
        </w:tc>
        <w:tc>
          <w:tcPr>
            <w:tcW w:w="2982" w:type="dxa"/>
            <w:vMerge/>
            <w:hideMark/>
          </w:tcPr>
          <w:p w14:paraId="719CFAD5" w14:textId="3E369A96" w:rsidR="00A925BA" w:rsidRPr="00FD7151" w:rsidRDefault="00A925BA" w:rsidP="00457BCF">
            <w:pPr>
              <w:pStyle w:val="afff9"/>
              <w:rPr>
                <w:rFonts w:ascii="Times New Roman" w:hAnsi="Times New Roman" w:cs="Times New Roman"/>
                <w:sz w:val="26"/>
                <w:szCs w:val="26"/>
              </w:rPr>
            </w:pPr>
          </w:p>
        </w:tc>
        <w:tc>
          <w:tcPr>
            <w:tcW w:w="5239" w:type="dxa"/>
            <w:hideMark/>
          </w:tcPr>
          <w:p w14:paraId="2E4FA0A9" w14:textId="4B201D9C"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Налаштування інформації щодо користувачів. Надання користувачам ролей, в рамках групи Амбулаторні заклади охорони здоров’я.</w:t>
            </w:r>
          </w:p>
        </w:tc>
        <w:tc>
          <w:tcPr>
            <w:tcW w:w="3231" w:type="dxa"/>
            <w:vMerge/>
            <w:hideMark/>
          </w:tcPr>
          <w:p w14:paraId="3FD340CC" w14:textId="77777777" w:rsidR="00A925BA" w:rsidRPr="00FD7151" w:rsidRDefault="00A925BA" w:rsidP="00457BCF">
            <w:pPr>
              <w:pStyle w:val="afff9"/>
              <w:rPr>
                <w:rFonts w:ascii="Times New Roman" w:hAnsi="Times New Roman" w:cs="Times New Roman"/>
                <w:sz w:val="26"/>
                <w:szCs w:val="26"/>
              </w:rPr>
            </w:pPr>
          </w:p>
        </w:tc>
      </w:tr>
      <w:tr w:rsidR="008A197A" w:rsidRPr="00FD7151" w14:paraId="6828B2F8" w14:textId="77777777" w:rsidTr="00DA645E">
        <w:tc>
          <w:tcPr>
            <w:tcW w:w="1838" w:type="dxa"/>
            <w:vMerge/>
          </w:tcPr>
          <w:p w14:paraId="194F978F" w14:textId="21C0321F" w:rsidR="00A925BA" w:rsidRPr="00FD7151" w:rsidRDefault="00A925BA" w:rsidP="00457BCF">
            <w:pPr>
              <w:pStyle w:val="afff9"/>
              <w:rPr>
                <w:rFonts w:ascii="Times New Roman" w:hAnsi="Times New Roman" w:cs="Times New Roman"/>
                <w:sz w:val="26"/>
                <w:szCs w:val="26"/>
              </w:rPr>
            </w:pPr>
          </w:p>
        </w:tc>
        <w:tc>
          <w:tcPr>
            <w:tcW w:w="1985" w:type="dxa"/>
            <w:vMerge/>
          </w:tcPr>
          <w:p w14:paraId="1D760EB6" w14:textId="77777777" w:rsidR="00A925BA" w:rsidRPr="00FD7151" w:rsidRDefault="00A925BA" w:rsidP="00457BCF">
            <w:pPr>
              <w:pStyle w:val="afff9"/>
              <w:rPr>
                <w:rFonts w:ascii="Times New Roman" w:hAnsi="Times New Roman" w:cs="Times New Roman"/>
                <w:sz w:val="26"/>
                <w:szCs w:val="26"/>
              </w:rPr>
            </w:pPr>
          </w:p>
        </w:tc>
        <w:tc>
          <w:tcPr>
            <w:tcW w:w="2982" w:type="dxa"/>
          </w:tcPr>
          <w:p w14:paraId="551F2AB7" w14:textId="78789210" w:rsidR="00A925BA" w:rsidRPr="00FD7151" w:rsidRDefault="00A925BA" w:rsidP="00457BCF">
            <w:pPr>
              <w:pStyle w:val="afff9"/>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27B69D14" w14:textId="448856EA"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23B4BFA4" w14:textId="090F0F07" w:rsidR="00A925BA" w:rsidRPr="00FD7151" w:rsidRDefault="00A925BA" w:rsidP="00457BCF">
            <w:pPr>
              <w:pStyle w:val="afff9"/>
              <w:rPr>
                <w:rFonts w:ascii="Times New Roman" w:hAnsi="Times New Roman" w:cs="Times New Roman"/>
                <w:sz w:val="26"/>
                <w:szCs w:val="26"/>
              </w:rPr>
            </w:pPr>
          </w:p>
        </w:tc>
      </w:tr>
      <w:tr w:rsidR="008A197A" w:rsidRPr="00FD7151" w14:paraId="300444EC" w14:textId="77777777" w:rsidTr="00DA645E">
        <w:tc>
          <w:tcPr>
            <w:tcW w:w="1838" w:type="dxa"/>
            <w:vMerge w:val="restart"/>
            <w:hideMark/>
          </w:tcPr>
          <w:p w14:paraId="3CDCD322" w14:textId="7E39C387" w:rsidR="00A925BA" w:rsidRPr="00FD7151" w:rsidRDefault="00A925BA" w:rsidP="00457BCF">
            <w:pPr>
              <w:pStyle w:val="afff9"/>
              <w:rPr>
                <w:rFonts w:ascii="Times New Roman" w:hAnsi="Times New Roman" w:cs="Times New Roman"/>
                <w:sz w:val="26"/>
                <w:szCs w:val="26"/>
              </w:rPr>
            </w:pPr>
            <w:r w:rsidRPr="00FD7151">
              <w:rPr>
                <w:rFonts w:ascii="Times New Roman" w:hAnsi="Times New Roman" w:cs="Times New Roman"/>
                <w:sz w:val="26"/>
                <w:szCs w:val="26"/>
              </w:rPr>
              <w:t>Пологовий будинок</w:t>
            </w:r>
          </w:p>
        </w:tc>
        <w:tc>
          <w:tcPr>
            <w:tcW w:w="1985" w:type="dxa"/>
            <w:vMerge w:val="restart"/>
            <w:hideMark/>
          </w:tcPr>
          <w:p w14:paraId="4E764B99"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User</w:t>
            </w:r>
            <w:proofErr w:type="spellEnd"/>
            <w:r w:rsidRPr="00FD7151">
              <w:rPr>
                <w:rFonts w:ascii="Times New Roman" w:hAnsi="Times New Roman" w:cs="Times New Roman"/>
                <w:sz w:val="26"/>
                <w:szCs w:val="26"/>
              </w:rPr>
              <w:t xml:space="preserve"> DOZ (Пологовий будинок)</w:t>
            </w:r>
          </w:p>
          <w:p w14:paraId="7E9C9C1C" w14:textId="2D795189" w:rsidR="00A925BA" w:rsidRPr="00FD7151" w:rsidRDefault="00A925BA" w:rsidP="00457BCF">
            <w:pPr>
              <w:pStyle w:val="afff9"/>
              <w:rPr>
                <w:rFonts w:ascii="Times New Roman" w:hAnsi="Times New Roman" w:cs="Times New Roman"/>
                <w:sz w:val="26"/>
                <w:szCs w:val="26"/>
              </w:rPr>
            </w:pPr>
          </w:p>
        </w:tc>
        <w:tc>
          <w:tcPr>
            <w:tcW w:w="2982" w:type="dxa"/>
            <w:hideMark/>
          </w:tcPr>
          <w:p w14:paraId="591DD96D" w14:textId="7951DD36"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692B2328"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усіх медичних закладів.</w:t>
            </w:r>
          </w:p>
          <w:p w14:paraId="36F09956"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val="restart"/>
            <w:hideMark/>
          </w:tcPr>
          <w:p w14:paraId="47374FFC" w14:textId="081A9103" w:rsidR="00A925BA" w:rsidRPr="00FD7151" w:rsidRDefault="00A925BA" w:rsidP="00457BCF">
            <w:pPr>
              <w:pStyle w:val="afff9"/>
              <w:rPr>
                <w:rFonts w:ascii="Times New Roman" w:hAnsi="Times New Roman" w:cs="Times New Roman"/>
                <w:sz w:val="26"/>
                <w:szCs w:val="26"/>
              </w:rPr>
            </w:pPr>
          </w:p>
        </w:tc>
      </w:tr>
      <w:tr w:rsidR="008A197A" w:rsidRPr="00FD7151" w14:paraId="247A83B2" w14:textId="77777777" w:rsidTr="00DA645E">
        <w:tc>
          <w:tcPr>
            <w:tcW w:w="1838" w:type="dxa"/>
            <w:vMerge/>
            <w:hideMark/>
          </w:tcPr>
          <w:p w14:paraId="2ED4EB6D"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39587855" w14:textId="230D1C3D" w:rsidR="00A925BA" w:rsidRPr="00FD7151" w:rsidRDefault="00A925BA" w:rsidP="00457BCF">
            <w:pPr>
              <w:pStyle w:val="afff9"/>
              <w:rPr>
                <w:rFonts w:ascii="Times New Roman" w:hAnsi="Times New Roman" w:cs="Times New Roman"/>
                <w:sz w:val="26"/>
                <w:szCs w:val="26"/>
              </w:rPr>
            </w:pPr>
          </w:p>
        </w:tc>
        <w:tc>
          <w:tcPr>
            <w:tcW w:w="2982" w:type="dxa"/>
            <w:hideMark/>
          </w:tcPr>
          <w:p w14:paraId="120D3683" w14:textId="36D79922"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1FF10D11"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медичного закладу.</w:t>
            </w:r>
          </w:p>
          <w:p w14:paraId="7D8F17F8"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75977A47" w14:textId="0969B1D3"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медичних довідок</w:t>
            </w:r>
          </w:p>
        </w:tc>
        <w:tc>
          <w:tcPr>
            <w:tcW w:w="3231" w:type="dxa"/>
            <w:vMerge/>
            <w:hideMark/>
          </w:tcPr>
          <w:p w14:paraId="4F3AF94B" w14:textId="77777777" w:rsidR="00A925BA" w:rsidRPr="00FD7151" w:rsidRDefault="00A925BA" w:rsidP="00457BCF">
            <w:pPr>
              <w:pStyle w:val="afff9"/>
              <w:rPr>
                <w:rFonts w:ascii="Times New Roman" w:hAnsi="Times New Roman" w:cs="Times New Roman"/>
                <w:sz w:val="26"/>
                <w:szCs w:val="26"/>
              </w:rPr>
            </w:pPr>
          </w:p>
        </w:tc>
      </w:tr>
      <w:tr w:rsidR="008A197A" w:rsidRPr="00FD7151" w14:paraId="63628D90" w14:textId="77777777" w:rsidTr="00DA645E">
        <w:tc>
          <w:tcPr>
            <w:tcW w:w="1838" w:type="dxa"/>
            <w:vMerge/>
            <w:hideMark/>
          </w:tcPr>
          <w:p w14:paraId="0B1B0827"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27147465" w14:textId="35D3DE31" w:rsidR="00A925BA" w:rsidRPr="00FD7151" w:rsidRDefault="00A925BA" w:rsidP="00457BCF">
            <w:pPr>
              <w:pStyle w:val="afff9"/>
              <w:rPr>
                <w:rFonts w:ascii="Times New Roman" w:hAnsi="Times New Roman" w:cs="Times New Roman"/>
                <w:sz w:val="26"/>
                <w:szCs w:val="26"/>
              </w:rPr>
            </w:pPr>
          </w:p>
        </w:tc>
        <w:tc>
          <w:tcPr>
            <w:tcW w:w="2982" w:type="dxa"/>
            <w:hideMark/>
          </w:tcPr>
          <w:p w14:paraId="56C21152" w14:textId="75A9AD49"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6E1F4D54"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свого медичного закладу.</w:t>
            </w:r>
          </w:p>
          <w:p w14:paraId="41E687DA" w14:textId="634C0005"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43F6853F" w14:textId="77777777" w:rsidR="00A925BA" w:rsidRPr="00FD7151" w:rsidRDefault="00A925BA" w:rsidP="00457BCF">
            <w:pPr>
              <w:pStyle w:val="afff9"/>
              <w:rPr>
                <w:rFonts w:ascii="Times New Roman" w:hAnsi="Times New Roman" w:cs="Times New Roman"/>
                <w:sz w:val="26"/>
                <w:szCs w:val="26"/>
              </w:rPr>
            </w:pPr>
          </w:p>
        </w:tc>
      </w:tr>
      <w:tr w:rsidR="008A197A" w:rsidRPr="00FD7151" w14:paraId="080F82FB" w14:textId="77777777" w:rsidTr="00DA645E">
        <w:tc>
          <w:tcPr>
            <w:tcW w:w="1838" w:type="dxa"/>
            <w:vMerge/>
            <w:hideMark/>
          </w:tcPr>
          <w:p w14:paraId="56DDB8AF"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1302F695" w14:textId="603D5951" w:rsidR="00A925BA" w:rsidRPr="00FD7151" w:rsidRDefault="00A925BA" w:rsidP="00457BCF">
            <w:pPr>
              <w:pStyle w:val="afff9"/>
              <w:rPr>
                <w:rFonts w:ascii="Times New Roman" w:hAnsi="Times New Roman" w:cs="Times New Roman"/>
                <w:sz w:val="26"/>
                <w:szCs w:val="26"/>
              </w:rPr>
            </w:pPr>
          </w:p>
        </w:tc>
        <w:tc>
          <w:tcPr>
            <w:tcW w:w="2982" w:type="dxa"/>
            <w:hideMark/>
          </w:tcPr>
          <w:p w14:paraId="73BA5FE8" w14:textId="7371796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4FFE46CF"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свого медичного закладу.</w:t>
            </w:r>
          </w:p>
          <w:p w14:paraId="68EF5308" w14:textId="122368A0"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40513FF5" w14:textId="77777777" w:rsidR="00A925BA" w:rsidRPr="00FD7151" w:rsidRDefault="00A925BA" w:rsidP="00457BCF">
            <w:pPr>
              <w:pStyle w:val="afff9"/>
              <w:rPr>
                <w:rFonts w:ascii="Times New Roman" w:hAnsi="Times New Roman" w:cs="Times New Roman"/>
                <w:sz w:val="26"/>
                <w:szCs w:val="26"/>
              </w:rPr>
            </w:pPr>
          </w:p>
        </w:tc>
      </w:tr>
      <w:tr w:rsidR="008A197A" w:rsidRPr="00FD7151" w14:paraId="4B507030" w14:textId="77777777" w:rsidTr="00DA645E">
        <w:tc>
          <w:tcPr>
            <w:tcW w:w="1838" w:type="dxa"/>
            <w:vMerge/>
          </w:tcPr>
          <w:p w14:paraId="67A237F7"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5549FF02" w14:textId="3E86194B" w:rsidR="00A925BA" w:rsidRPr="00FD7151" w:rsidRDefault="00A925BA" w:rsidP="00457BCF">
            <w:pPr>
              <w:pStyle w:val="afff9"/>
              <w:rPr>
                <w:rFonts w:ascii="Times New Roman" w:hAnsi="Times New Roman" w:cs="Times New Roman"/>
                <w:sz w:val="26"/>
                <w:szCs w:val="26"/>
              </w:rPr>
            </w:pPr>
          </w:p>
        </w:tc>
        <w:tc>
          <w:tcPr>
            <w:tcW w:w="2982" w:type="dxa"/>
          </w:tcPr>
          <w:p w14:paraId="12C8C85F" w14:textId="71B86693"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3BBB936B" w14:textId="4A440EB6"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26133E79" w14:textId="41729951" w:rsidR="00A925BA" w:rsidRPr="00FD7151" w:rsidRDefault="00A925BA" w:rsidP="00457BCF">
            <w:pPr>
              <w:pStyle w:val="afff9"/>
              <w:rPr>
                <w:rFonts w:ascii="Times New Roman" w:hAnsi="Times New Roman" w:cs="Times New Roman"/>
                <w:sz w:val="26"/>
                <w:szCs w:val="26"/>
              </w:rPr>
            </w:pPr>
          </w:p>
        </w:tc>
      </w:tr>
      <w:tr w:rsidR="008A197A" w:rsidRPr="00FD7151" w14:paraId="710C7789" w14:textId="77777777" w:rsidTr="00DA645E">
        <w:tc>
          <w:tcPr>
            <w:tcW w:w="1838" w:type="dxa"/>
            <w:vMerge/>
            <w:hideMark/>
          </w:tcPr>
          <w:p w14:paraId="56209D04"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74C69EE0"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Super</w:t>
            </w:r>
            <w:proofErr w:type="spellEnd"/>
            <w:r w:rsidRPr="00FD7151">
              <w:rPr>
                <w:rFonts w:ascii="Times New Roman" w:hAnsi="Times New Roman" w:cs="Times New Roman"/>
                <w:sz w:val="26"/>
                <w:szCs w:val="26"/>
              </w:rPr>
              <w:t xml:space="preserve"> USER (Пологовий будинок)</w:t>
            </w:r>
          </w:p>
          <w:p w14:paraId="3C348762" w14:textId="2CCE811C" w:rsidR="00A925BA" w:rsidRPr="00FD7151" w:rsidRDefault="00A925BA" w:rsidP="00457BCF">
            <w:pPr>
              <w:pStyle w:val="afff9"/>
              <w:rPr>
                <w:rFonts w:ascii="Times New Roman" w:hAnsi="Times New Roman" w:cs="Times New Roman"/>
                <w:sz w:val="26"/>
                <w:szCs w:val="26"/>
              </w:rPr>
            </w:pPr>
          </w:p>
        </w:tc>
        <w:tc>
          <w:tcPr>
            <w:tcW w:w="2982" w:type="dxa"/>
            <w:hideMark/>
          </w:tcPr>
          <w:p w14:paraId="463A87C7" w14:textId="265079D1"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4E77BA94"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val="restart"/>
            <w:hideMark/>
          </w:tcPr>
          <w:p w14:paraId="623D9F13" w14:textId="32B3EA4C" w:rsidR="00A925BA" w:rsidRPr="00FD7151" w:rsidRDefault="00A925BA" w:rsidP="00457BCF">
            <w:pPr>
              <w:pStyle w:val="afff9"/>
              <w:rPr>
                <w:rFonts w:ascii="Times New Roman" w:hAnsi="Times New Roman" w:cs="Times New Roman"/>
                <w:sz w:val="26"/>
                <w:szCs w:val="26"/>
              </w:rPr>
            </w:pPr>
          </w:p>
        </w:tc>
      </w:tr>
      <w:tr w:rsidR="008A197A" w:rsidRPr="00FD7151" w14:paraId="3A262C60" w14:textId="77777777" w:rsidTr="00DA645E">
        <w:tc>
          <w:tcPr>
            <w:tcW w:w="1838" w:type="dxa"/>
            <w:vMerge/>
            <w:hideMark/>
          </w:tcPr>
          <w:p w14:paraId="0652C898"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30E63295" w14:textId="353352F1" w:rsidR="00A925BA" w:rsidRPr="00FD7151" w:rsidRDefault="00A925BA" w:rsidP="00457BCF">
            <w:pPr>
              <w:pStyle w:val="afff9"/>
              <w:rPr>
                <w:rFonts w:ascii="Times New Roman" w:hAnsi="Times New Roman" w:cs="Times New Roman"/>
                <w:sz w:val="26"/>
                <w:szCs w:val="26"/>
              </w:rPr>
            </w:pPr>
          </w:p>
        </w:tc>
        <w:tc>
          <w:tcPr>
            <w:tcW w:w="2982" w:type="dxa"/>
            <w:hideMark/>
          </w:tcPr>
          <w:p w14:paraId="0A2F3CEC" w14:textId="5302EFBC"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5140E574"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41AF6410"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архівних даних. Перенесення довідок в архів.</w:t>
            </w:r>
          </w:p>
          <w:p w14:paraId="009E9A40" w14:textId="6A0EC0AF"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медичних довідок.</w:t>
            </w:r>
          </w:p>
        </w:tc>
        <w:tc>
          <w:tcPr>
            <w:tcW w:w="3231" w:type="dxa"/>
            <w:vMerge/>
            <w:hideMark/>
          </w:tcPr>
          <w:p w14:paraId="5F9033F5" w14:textId="77777777" w:rsidR="00A925BA" w:rsidRPr="00FD7151" w:rsidRDefault="00A925BA" w:rsidP="00457BCF">
            <w:pPr>
              <w:pStyle w:val="afff9"/>
              <w:rPr>
                <w:rFonts w:ascii="Times New Roman" w:hAnsi="Times New Roman" w:cs="Times New Roman"/>
                <w:sz w:val="26"/>
                <w:szCs w:val="26"/>
              </w:rPr>
            </w:pPr>
          </w:p>
        </w:tc>
      </w:tr>
      <w:tr w:rsidR="008A197A" w:rsidRPr="00FD7151" w14:paraId="27268A78" w14:textId="77777777" w:rsidTr="00DA645E">
        <w:tc>
          <w:tcPr>
            <w:tcW w:w="1838" w:type="dxa"/>
            <w:vMerge/>
            <w:hideMark/>
          </w:tcPr>
          <w:p w14:paraId="6581332B"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2894DFB9" w14:textId="10D33B0A" w:rsidR="00A925BA" w:rsidRPr="00FD7151" w:rsidRDefault="00A925BA" w:rsidP="00457BCF">
            <w:pPr>
              <w:pStyle w:val="afff9"/>
              <w:rPr>
                <w:rFonts w:ascii="Times New Roman" w:hAnsi="Times New Roman" w:cs="Times New Roman"/>
                <w:sz w:val="26"/>
                <w:szCs w:val="26"/>
              </w:rPr>
            </w:pPr>
          </w:p>
        </w:tc>
        <w:tc>
          <w:tcPr>
            <w:tcW w:w="2982" w:type="dxa"/>
            <w:hideMark/>
          </w:tcPr>
          <w:p w14:paraId="725793A5" w14:textId="6E91CA6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24C8202C"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p w14:paraId="2C86FBF2" w14:textId="122D4A8D"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звітів</w:t>
            </w:r>
          </w:p>
        </w:tc>
        <w:tc>
          <w:tcPr>
            <w:tcW w:w="3231" w:type="dxa"/>
            <w:vMerge/>
            <w:hideMark/>
          </w:tcPr>
          <w:p w14:paraId="517C4316" w14:textId="77777777" w:rsidR="00A925BA" w:rsidRPr="00FD7151" w:rsidRDefault="00A925BA" w:rsidP="00457BCF">
            <w:pPr>
              <w:pStyle w:val="afff9"/>
              <w:rPr>
                <w:rFonts w:ascii="Times New Roman" w:hAnsi="Times New Roman" w:cs="Times New Roman"/>
                <w:sz w:val="26"/>
                <w:szCs w:val="26"/>
              </w:rPr>
            </w:pPr>
          </w:p>
        </w:tc>
      </w:tr>
      <w:tr w:rsidR="008A197A" w:rsidRPr="00FD7151" w14:paraId="554315E2" w14:textId="77777777" w:rsidTr="00DA645E">
        <w:tc>
          <w:tcPr>
            <w:tcW w:w="1838" w:type="dxa"/>
            <w:vMerge/>
            <w:hideMark/>
          </w:tcPr>
          <w:p w14:paraId="0C9AF184"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2F301937" w14:textId="0B1D9D50" w:rsidR="00A925BA" w:rsidRPr="00FD7151" w:rsidRDefault="00A925BA" w:rsidP="00457BCF">
            <w:pPr>
              <w:pStyle w:val="afff9"/>
              <w:rPr>
                <w:rFonts w:ascii="Times New Roman" w:hAnsi="Times New Roman" w:cs="Times New Roman"/>
                <w:sz w:val="26"/>
                <w:szCs w:val="26"/>
              </w:rPr>
            </w:pPr>
          </w:p>
        </w:tc>
        <w:tc>
          <w:tcPr>
            <w:tcW w:w="2982" w:type="dxa"/>
            <w:hideMark/>
          </w:tcPr>
          <w:p w14:paraId="634418A9" w14:textId="5A5F397D"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467308C0"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усіх медичних закладів.</w:t>
            </w:r>
          </w:p>
          <w:p w14:paraId="4623832B" w14:textId="7BA7406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tc>
        <w:tc>
          <w:tcPr>
            <w:tcW w:w="3231" w:type="dxa"/>
            <w:vMerge/>
            <w:hideMark/>
          </w:tcPr>
          <w:p w14:paraId="5B6BE528" w14:textId="77777777" w:rsidR="00A925BA" w:rsidRPr="00FD7151" w:rsidRDefault="00A925BA" w:rsidP="00457BCF">
            <w:pPr>
              <w:pStyle w:val="afff9"/>
              <w:rPr>
                <w:rFonts w:ascii="Times New Roman" w:hAnsi="Times New Roman" w:cs="Times New Roman"/>
                <w:sz w:val="26"/>
                <w:szCs w:val="26"/>
              </w:rPr>
            </w:pPr>
          </w:p>
        </w:tc>
      </w:tr>
      <w:tr w:rsidR="008A197A" w:rsidRPr="00FD7151" w14:paraId="37A3575D" w14:textId="77777777" w:rsidTr="00DA645E">
        <w:tc>
          <w:tcPr>
            <w:tcW w:w="1838" w:type="dxa"/>
            <w:vMerge/>
          </w:tcPr>
          <w:p w14:paraId="423B5A1A"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79FC73C1" w14:textId="01ECF7D1" w:rsidR="00A925BA" w:rsidRPr="00FD7151" w:rsidRDefault="00A925BA" w:rsidP="00457BCF">
            <w:pPr>
              <w:pStyle w:val="afff9"/>
              <w:rPr>
                <w:rFonts w:ascii="Times New Roman" w:hAnsi="Times New Roman" w:cs="Times New Roman"/>
                <w:sz w:val="26"/>
                <w:szCs w:val="26"/>
              </w:rPr>
            </w:pPr>
          </w:p>
        </w:tc>
        <w:tc>
          <w:tcPr>
            <w:tcW w:w="2982" w:type="dxa"/>
          </w:tcPr>
          <w:p w14:paraId="64F1AAEC" w14:textId="0C21A4C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26370AA9" w14:textId="01BBB77F"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28A0B097" w14:textId="3151C58B" w:rsidR="00A925BA" w:rsidRPr="00FD7151" w:rsidRDefault="00A925BA" w:rsidP="00457BCF">
            <w:pPr>
              <w:pStyle w:val="afff9"/>
              <w:rPr>
                <w:rFonts w:ascii="Times New Roman" w:hAnsi="Times New Roman" w:cs="Times New Roman"/>
                <w:sz w:val="26"/>
                <w:szCs w:val="26"/>
              </w:rPr>
            </w:pPr>
          </w:p>
        </w:tc>
      </w:tr>
      <w:tr w:rsidR="008A197A" w:rsidRPr="00FD7151" w14:paraId="660E115B" w14:textId="77777777" w:rsidTr="00DA645E">
        <w:tc>
          <w:tcPr>
            <w:tcW w:w="1838" w:type="dxa"/>
            <w:vMerge/>
            <w:hideMark/>
          </w:tcPr>
          <w:p w14:paraId="09AB5D97"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087DEA68"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User</w:t>
            </w:r>
            <w:proofErr w:type="spellEnd"/>
            <w:r w:rsidRPr="00FD7151">
              <w:rPr>
                <w:rFonts w:ascii="Times New Roman" w:hAnsi="Times New Roman" w:cs="Times New Roman"/>
                <w:sz w:val="26"/>
                <w:szCs w:val="26"/>
              </w:rPr>
              <w:t xml:space="preserve"> </w:t>
            </w:r>
            <w:proofErr w:type="spellStart"/>
            <w:r w:rsidRPr="00FD7151">
              <w:rPr>
                <w:rFonts w:ascii="Times New Roman" w:hAnsi="Times New Roman" w:cs="Times New Roman"/>
                <w:sz w:val="26"/>
                <w:szCs w:val="26"/>
              </w:rPr>
              <w:t>Doctor</w:t>
            </w:r>
            <w:proofErr w:type="spellEnd"/>
            <w:r w:rsidRPr="00FD7151">
              <w:rPr>
                <w:rFonts w:ascii="Times New Roman" w:hAnsi="Times New Roman" w:cs="Times New Roman"/>
                <w:sz w:val="26"/>
                <w:szCs w:val="26"/>
              </w:rPr>
              <w:t xml:space="preserve"> (Пологовий будинок)</w:t>
            </w:r>
          </w:p>
          <w:p w14:paraId="0E321F35" w14:textId="15F19AF8" w:rsidR="00A925BA" w:rsidRPr="00FD7151" w:rsidRDefault="00A925BA" w:rsidP="00457BCF">
            <w:pPr>
              <w:pStyle w:val="afff9"/>
              <w:rPr>
                <w:rFonts w:ascii="Times New Roman" w:hAnsi="Times New Roman" w:cs="Times New Roman"/>
                <w:sz w:val="26"/>
                <w:szCs w:val="26"/>
              </w:rPr>
            </w:pPr>
          </w:p>
        </w:tc>
        <w:tc>
          <w:tcPr>
            <w:tcW w:w="2982" w:type="dxa"/>
            <w:hideMark/>
          </w:tcPr>
          <w:p w14:paraId="33E3F452" w14:textId="3532BE79"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4B20ACE1"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3F950B54"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val="restart"/>
            <w:hideMark/>
          </w:tcPr>
          <w:p w14:paraId="53E07C51" w14:textId="4B75BC3F" w:rsidR="00A925BA" w:rsidRPr="00FD7151" w:rsidRDefault="00A925BA" w:rsidP="00457BCF">
            <w:pPr>
              <w:pStyle w:val="afff9"/>
              <w:rPr>
                <w:rFonts w:ascii="Times New Roman" w:hAnsi="Times New Roman" w:cs="Times New Roman"/>
                <w:sz w:val="26"/>
                <w:szCs w:val="26"/>
              </w:rPr>
            </w:pPr>
          </w:p>
        </w:tc>
      </w:tr>
      <w:tr w:rsidR="008A197A" w:rsidRPr="00FD7151" w14:paraId="6AA68C57" w14:textId="77777777" w:rsidTr="00DA645E">
        <w:tc>
          <w:tcPr>
            <w:tcW w:w="1838" w:type="dxa"/>
            <w:vMerge/>
            <w:hideMark/>
          </w:tcPr>
          <w:p w14:paraId="44BCB968"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1721B375" w14:textId="78942BBD" w:rsidR="00A925BA" w:rsidRPr="00FD7151" w:rsidRDefault="00A925BA" w:rsidP="00457BCF">
            <w:pPr>
              <w:pStyle w:val="afff9"/>
              <w:rPr>
                <w:rFonts w:ascii="Times New Roman" w:hAnsi="Times New Roman" w:cs="Times New Roman"/>
                <w:sz w:val="26"/>
                <w:szCs w:val="26"/>
              </w:rPr>
            </w:pPr>
          </w:p>
        </w:tc>
        <w:tc>
          <w:tcPr>
            <w:tcW w:w="2982" w:type="dxa"/>
            <w:hideMark/>
          </w:tcPr>
          <w:p w14:paraId="02EE5FD5" w14:textId="5B61A14C"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0DDF1712"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p w14:paraId="4284B2DB"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p w14:paraId="77CE5791"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Друк довідки.</w:t>
            </w:r>
          </w:p>
          <w:p w14:paraId="420257FA" w14:textId="42F21021"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медичних довідок</w:t>
            </w:r>
          </w:p>
        </w:tc>
        <w:tc>
          <w:tcPr>
            <w:tcW w:w="3231" w:type="dxa"/>
            <w:vMerge/>
            <w:hideMark/>
          </w:tcPr>
          <w:p w14:paraId="6EF5E6DD" w14:textId="77777777" w:rsidR="00A925BA" w:rsidRPr="00FD7151" w:rsidRDefault="00A925BA" w:rsidP="00457BCF">
            <w:pPr>
              <w:pStyle w:val="afff9"/>
              <w:rPr>
                <w:rFonts w:ascii="Times New Roman" w:hAnsi="Times New Roman" w:cs="Times New Roman"/>
                <w:sz w:val="26"/>
                <w:szCs w:val="26"/>
              </w:rPr>
            </w:pPr>
          </w:p>
        </w:tc>
      </w:tr>
      <w:tr w:rsidR="008A197A" w:rsidRPr="00FD7151" w14:paraId="6ACE590C" w14:textId="77777777" w:rsidTr="00DA645E">
        <w:tc>
          <w:tcPr>
            <w:tcW w:w="1838" w:type="dxa"/>
            <w:vMerge/>
            <w:hideMark/>
          </w:tcPr>
          <w:p w14:paraId="1262E0B7"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765390AA" w14:textId="101624AF" w:rsidR="00A925BA" w:rsidRPr="00FD7151" w:rsidRDefault="00A925BA" w:rsidP="00457BCF">
            <w:pPr>
              <w:pStyle w:val="afff9"/>
              <w:rPr>
                <w:rFonts w:ascii="Times New Roman" w:hAnsi="Times New Roman" w:cs="Times New Roman"/>
                <w:sz w:val="26"/>
                <w:szCs w:val="26"/>
              </w:rPr>
            </w:pPr>
          </w:p>
        </w:tc>
        <w:tc>
          <w:tcPr>
            <w:tcW w:w="2982" w:type="dxa"/>
            <w:hideMark/>
          </w:tcPr>
          <w:p w14:paraId="7EE1AED5" w14:textId="431620B8"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32FD22EE"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p w14:paraId="3431E08D" w14:textId="5C36F306"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створення та редагування не архівних даних.</w:t>
            </w:r>
          </w:p>
        </w:tc>
        <w:tc>
          <w:tcPr>
            <w:tcW w:w="3231" w:type="dxa"/>
            <w:vMerge/>
            <w:hideMark/>
          </w:tcPr>
          <w:p w14:paraId="78803DC3" w14:textId="77777777" w:rsidR="00A925BA" w:rsidRPr="00FD7151" w:rsidRDefault="00A925BA" w:rsidP="00457BCF">
            <w:pPr>
              <w:pStyle w:val="afff9"/>
              <w:rPr>
                <w:rFonts w:ascii="Times New Roman" w:hAnsi="Times New Roman" w:cs="Times New Roman"/>
                <w:sz w:val="26"/>
                <w:szCs w:val="26"/>
              </w:rPr>
            </w:pPr>
          </w:p>
        </w:tc>
      </w:tr>
      <w:tr w:rsidR="008A197A" w:rsidRPr="00FD7151" w14:paraId="29C19D10" w14:textId="77777777" w:rsidTr="00DA645E">
        <w:tc>
          <w:tcPr>
            <w:tcW w:w="1838" w:type="dxa"/>
            <w:vMerge/>
            <w:hideMark/>
          </w:tcPr>
          <w:p w14:paraId="093B2144"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3C77E394" w14:textId="040EEFC2" w:rsidR="00A925BA" w:rsidRPr="00FD7151" w:rsidRDefault="00A925BA" w:rsidP="00457BCF">
            <w:pPr>
              <w:pStyle w:val="afff9"/>
              <w:rPr>
                <w:rFonts w:ascii="Times New Roman" w:hAnsi="Times New Roman" w:cs="Times New Roman"/>
                <w:sz w:val="26"/>
                <w:szCs w:val="26"/>
              </w:rPr>
            </w:pPr>
          </w:p>
        </w:tc>
        <w:tc>
          <w:tcPr>
            <w:tcW w:w="2982" w:type="dxa"/>
            <w:hideMark/>
          </w:tcPr>
          <w:p w14:paraId="5E626F3E" w14:textId="2A6412EE"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01528C7F"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p w14:paraId="56E497FC" w14:textId="73088F08"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Формування для передачі в архів.</w:t>
            </w:r>
          </w:p>
        </w:tc>
        <w:tc>
          <w:tcPr>
            <w:tcW w:w="3231" w:type="dxa"/>
            <w:vMerge/>
            <w:hideMark/>
          </w:tcPr>
          <w:p w14:paraId="1AA79310" w14:textId="77777777" w:rsidR="00A925BA" w:rsidRPr="00FD7151" w:rsidRDefault="00A925BA" w:rsidP="00457BCF">
            <w:pPr>
              <w:pStyle w:val="afff9"/>
              <w:rPr>
                <w:rFonts w:ascii="Times New Roman" w:hAnsi="Times New Roman" w:cs="Times New Roman"/>
                <w:sz w:val="26"/>
                <w:szCs w:val="26"/>
              </w:rPr>
            </w:pPr>
          </w:p>
        </w:tc>
      </w:tr>
      <w:tr w:rsidR="008A197A" w:rsidRPr="00FD7151" w14:paraId="4CC8DE8A" w14:textId="77777777" w:rsidTr="00DA645E">
        <w:tc>
          <w:tcPr>
            <w:tcW w:w="1838" w:type="dxa"/>
            <w:vMerge/>
          </w:tcPr>
          <w:p w14:paraId="5A0EAFBC"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00789CD0" w14:textId="2938B897" w:rsidR="00A925BA" w:rsidRPr="00FD7151" w:rsidRDefault="00A925BA" w:rsidP="00457BCF">
            <w:pPr>
              <w:pStyle w:val="afff9"/>
              <w:rPr>
                <w:rFonts w:ascii="Times New Roman" w:hAnsi="Times New Roman" w:cs="Times New Roman"/>
                <w:sz w:val="26"/>
                <w:szCs w:val="26"/>
              </w:rPr>
            </w:pPr>
          </w:p>
        </w:tc>
        <w:tc>
          <w:tcPr>
            <w:tcW w:w="2982" w:type="dxa"/>
          </w:tcPr>
          <w:p w14:paraId="2E247F0D" w14:textId="78C42F84"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492AE4FF" w14:textId="195FC8E0"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0D9FF6B9" w14:textId="10FBABEB" w:rsidR="00A925BA" w:rsidRPr="00FD7151" w:rsidRDefault="00A925BA" w:rsidP="00457BCF">
            <w:pPr>
              <w:pStyle w:val="afff9"/>
              <w:rPr>
                <w:rFonts w:ascii="Times New Roman" w:hAnsi="Times New Roman" w:cs="Times New Roman"/>
                <w:sz w:val="26"/>
                <w:szCs w:val="26"/>
              </w:rPr>
            </w:pPr>
          </w:p>
        </w:tc>
      </w:tr>
      <w:tr w:rsidR="008A197A" w:rsidRPr="00FD7151" w14:paraId="023055D8" w14:textId="77777777" w:rsidTr="00DA645E">
        <w:tc>
          <w:tcPr>
            <w:tcW w:w="1838" w:type="dxa"/>
            <w:vMerge/>
            <w:hideMark/>
          </w:tcPr>
          <w:p w14:paraId="03B336E6"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507EFB3B"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Power</w:t>
            </w:r>
            <w:proofErr w:type="spellEnd"/>
            <w:r w:rsidRPr="00FD7151">
              <w:rPr>
                <w:rFonts w:ascii="Times New Roman" w:hAnsi="Times New Roman" w:cs="Times New Roman"/>
                <w:sz w:val="26"/>
                <w:szCs w:val="26"/>
              </w:rPr>
              <w:t xml:space="preserve"> </w:t>
            </w:r>
            <w:proofErr w:type="spellStart"/>
            <w:r w:rsidRPr="00FD7151">
              <w:rPr>
                <w:rFonts w:ascii="Times New Roman" w:hAnsi="Times New Roman" w:cs="Times New Roman"/>
                <w:sz w:val="26"/>
                <w:szCs w:val="26"/>
              </w:rPr>
              <w:t>User</w:t>
            </w:r>
            <w:proofErr w:type="spellEnd"/>
            <w:r w:rsidRPr="00FD7151">
              <w:rPr>
                <w:rFonts w:ascii="Times New Roman" w:hAnsi="Times New Roman" w:cs="Times New Roman"/>
                <w:sz w:val="26"/>
                <w:szCs w:val="26"/>
              </w:rPr>
              <w:t xml:space="preserve"> (Пологовий будинок)</w:t>
            </w:r>
          </w:p>
          <w:p w14:paraId="0D4DBEFE" w14:textId="048BE0AC" w:rsidR="00A925BA" w:rsidRPr="00FD7151" w:rsidRDefault="00A925BA" w:rsidP="00457BCF">
            <w:pPr>
              <w:pStyle w:val="afff9"/>
              <w:rPr>
                <w:rFonts w:ascii="Times New Roman" w:hAnsi="Times New Roman" w:cs="Times New Roman"/>
                <w:sz w:val="26"/>
                <w:szCs w:val="26"/>
              </w:rPr>
            </w:pPr>
          </w:p>
        </w:tc>
        <w:tc>
          <w:tcPr>
            <w:tcW w:w="2982" w:type="dxa"/>
            <w:hideMark/>
          </w:tcPr>
          <w:p w14:paraId="7AA4DAE8" w14:textId="0822AAF2"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216EDECF"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35666DA9"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val="restart"/>
            <w:hideMark/>
          </w:tcPr>
          <w:p w14:paraId="3589CAA8" w14:textId="202C37C0" w:rsidR="00A925BA" w:rsidRPr="00FD7151" w:rsidRDefault="00A925BA" w:rsidP="00457BCF">
            <w:pPr>
              <w:pStyle w:val="afff9"/>
              <w:rPr>
                <w:rFonts w:ascii="Times New Roman" w:hAnsi="Times New Roman" w:cs="Times New Roman"/>
                <w:sz w:val="26"/>
                <w:szCs w:val="26"/>
              </w:rPr>
            </w:pPr>
          </w:p>
        </w:tc>
      </w:tr>
      <w:tr w:rsidR="008A197A" w:rsidRPr="00FD7151" w14:paraId="1C0EC323" w14:textId="77777777" w:rsidTr="00DA645E">
        <w:tc>
          <w:tcPr>
            <w:tcW w:w="1838" w:type="dxa"/>
            <w:vMerge/>
            <w:hideMark/>
          </w:tcPr>
          <w:p w14:paraId="1359E589"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7AC776BC" w14:textId="3739C52C" w:rsidR="00A925BA" w:rsidRPr="00FD7151" w:rsidRDefault="00A925BA" w:rsidP="00457BCF">
            <w:pPr>
              <w:pStyle w:val="afff9"/>
              <w:rPr>
                <w:rFonts w:ascii="Times New Roman" w:hAnsi="Times New Roman" w:cs="Times New Roman"/>
                <w:sz w:val="26"/>
                <w:szCs w:val="26"/>
              </w:rPr>
            </w:pPr>
          </w:p>
        </w:tc>
        <w:tc>
          <w:tcPr>
            <w:tcW w:w="2982" w:type="dxa"/>
            <w:hideMark/>
          </w:tcPr>
          <w:p w14:paraId="51230375" w14:textId="364C1772"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47486E67"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40C04986"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p w14:paraId="2BD166EF"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Друк довідки.</w:t>
            </w:r>
          </w:p>
          <w:p w14:paraId="1B669CB8" w14:textId="1D53E385"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медичних довідок</w:t>
            </w:r>
          </w:p>
        </w:tc>
        <w:tc>
          <w:tcPr>
            <w:tcW w:w="3231" w:type="dxa"/>
            <w:vMerge/>
            <w:hideMark/>
          </w:tcPr>
          <w:p w14:paraId="4A96F3AB" w14:textId="77777777" w:rsidR="00A925BA" w:rsidRPr="00FD7151" w:rsidRDefault="00A925BA" w:rsidP="00457BCF">
            <w:pPr>
              <w:pStyle w:val="afff9"/>
              <w:rPr>
                <w:rFonts w:ascii="Times New Roman" w:hAnsi="Times New Roman" w:cs="Times New Roman"/>
                <w:sz w:val="26"/>
                <w:szCs w:val="26"/>
              </w:rPr>
            </w:pPr>
          </w:p>
        </w:tc>
      </w:tr>
      <w:tr w:rsidR="008A197A" w:rsidRPr="00FD7151" w14:paraId="23BA3118" w14:textId="77777777" w:rsidTr="00DA645E">
        <w:tc>
          <w:tcPr>
            <w:tcW w:w="1838" w:type="dxa"/>
            <w:vMerge/>
            <w:hideMark/>
          </w:tcPr>
          <w:p w14:paraId="7D60CB49"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0563AADB" w14:textId="7F52C99A" w:rsidR="00A925BA" w:rsidRPr="00FD7151" w:rsidRDefault="00A925BA" w:rsidP="00457BCF">
            <w:pPr>
              <w:pStyle w:val="afff9"/>
              <w:rPr>
                <w:rFonts w:ascii="Times New Roman" w:hAnsi="Times New Roman" w:cs="Times New Roman"/>
                <w:sz w:val="26"/>
                <w:szCs w:val="26"/>
              </w:rPr>
            </w:pPr>
          </w:p>
        </w:tc>
        <w:tc>
          <w:tcPr>
            <w:tcW w:w="2982" w:type="dxa"/>
            <w:hideMark/>
          </w:tcPr>
          <w:p w14:paraId="5B9E466F" w14:textId="194C4085"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6200F6F9"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5A0FA8D0" w14:textId="04FDD7C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hideMark/>
          </w:tcPr>
          <w:p w14:paraId="25CC2528" w14:textId="77777777" w:rsidR="00A925BA" w:rsidRPr="00FD7151" w:rsidRDefault="00A925BA" w:rsidP="00457BCF">
            <w:pPr>
              <w:pStyle w:val="afff9"/>
              <w:rPr>
                <w:rFonts w:ascii="Times New Roman" w:hAnsi="Times New Roman" w:cs="Times New Roman"/>
                <w:sz w:val="26"/>
                <w:szCs w:val="26"/>
              </w:rPr>
            </w:pPr>
          </w:p>
        </w:tc>
      </w:tr>
      <w:tr w:rsidR="008A197A" w:rsidRPr="00FD7151" w14:paraId="2B85A81D" w14:textId="77777777" w:rsidTr="00DA645E">
        <w:tc>
          <w:tcPr>
            <w:tcW w:w="1838" w:type="dxa"/>
            <w:vMerge/>
            <w:hideMark/>
          </w:tcPr>
          <w:p w14:paraId="38FA3D16"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730646E3" w14:textId="532126FB" w:rsidR="00A925BA" w:rsidRPr="00FD7151" w:rsidRDefault="00A925BA" w:rsidP="00457BCF">
            <w:pPr>
              <w:pStyle w:val="afff9"/>
              <w:rPr>
                <w:rFonts w:ascii="Times New Roman" w:hAnsi="Times New Roman" w:cs="Times New Roman"/>
                <w:sz w:val="26"/>
                <w:szCs w:val="26"/>
              </w:rPr>
            </w:pPr>
          </w:p>
        </w:tc>
        <w:tc>
          <w:tcPr>
            <w:tcW w:w="2982" w:type="dxa"/>
            <w:hideMark/>
          </w:tcPr>
          <w:p w14:paraId="52DA60C2" w14:textId="6D0F74B9"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1EBEDAB4"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1AD8F845" w14:textId="224931FD"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Формування для передачі в архів.</w:t>
            </w:r>
          </w:p>
        </w:tc>
        <w:tc>
          <w:tcPr>
            <w:tcW w:w="3231" w:type="dxa"/>
            <w:vMerge/>
            <w:hideMark/>
          </w:tcPr>
          <w:p w14:paraId="10B9307B" w14:textId="77777777" w:rsidR="00A925BA" w:rsidRPr="00FD7151" w:rsidRDefault="00A925BA" w:rsidP="00457BCF">
            <w:pPr>
              <w:pStyle w:val="afff9"/>
              <w:rPr>
                <w:rFonts w:ascii="Times New Roman" w:hAnsi="Times New Roman" w:cs="Times New Roman"/>
                <w:sz w:val="26"/>
                <w:szCs w:val="26"/>
              </w:rPr>
            </w:pPr>
          </w:p>
        </w:tc>
      </w:tr>
      <w:tr w:rsidR="008A197A" w:rsidRPr="00FD7151" w14:paraId="23F1FEBA" w14:textId="77777777" w:rsidTr="00DA645E">
        <w:tc>
          <w:tcPr>
            <w:tcW w:w="1838" w:type="dxa"/>
            <w:vMerge/>
          </w:tcPr>
          <w:p w14:paraId="65B6A6A9"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2B2480EE" w14:textId="3CB64A01" w:rsidR="00A925BA" w:rsidRPr="00FD7151" w:rsidRDefault="00A925BA" w:rsidP="00457BCF">
            <w:pPr>
              <w:pStyle w:val="afff9"/>
              <w:rPr>
                <w:rFonts w:ascii="Times New Roman" w:hAnsi="Times New Roman" w:cs="Times New Roman"/>
                <w:sz w:val="26"/>
                <w:szCs w:val="26"/>
              </w:rPr>
            </w:pPr>
          </w:p>
        </w:tc>
        <w:tc>
          <w:tcPr>
            <w:tcW w:w="2982" w:type="dxa"/>
          </w:tcPr>
          <w:p w14:paraId="3272F4A4" w14:textId="008F413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7F200AAC" w14:textId="12C59893"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0B465330" w14:textId="14ED8ECB" w:rsidR="00A925BA" w:rsidRPr="00FD7151" w:rsidRDefault="00A925BA" w:rsidP="00457BCF">
            <w:pPr>
              <w:pStyle w:val="afff9"/>
              <w:rPr>
                <w:rFonts w:ascii="Times New Roman" w:hAnsi="Times New Roman" w:cs="Times New Roman"/>
                <w:sz w:val="26"/>
                <w:szCs w:val="26"/>
              </w:rPr>
            </w:pPr>
          </w:p>
        </w:tc>
      </w:tr>
      <w:tr w:rsidR="008A197A" w:rsidRPr="00FD7151" w14:paraId="3270BC3D" w14:textId="77777777" w:rsidTr="00DA645E">
        <w:tc>
          <w:tcPr>
            <w:tcW w:w="1838" w:type="dxa"/>
            <w:vMerge/>
            <w:hideMark/>
          </w:tcPr>
          <w:p w14:paraId="418F3AAD"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04FFEDBF"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Registrar</w:t>
            </w:r>
            <w:proofErr w:type="spellEnd"/>
            <w:r w:rsidRPr="00FD7151">
              <w:rPr>
                <w:rFonts w:ascii="Times New Roman" w:hAnsi="Times New Roman" w:cs="Times New Roman"/>
                <w:sz w:val="26"/>
                <w:szCs w:val="26"/>
              </w:rPr>
              <w:t xml:space="preserve"> (Пологовий будинок)</w:t>
            </w:r>
          </w:p>
          <w:p w14:paraId="2ECAC608" w14:textId="3B035B76" w:rsidR="00A925BA" w:rsidRPr="00FD7151" w:rsidRDefault="00A925BA" w:rsidP="00457BCF">
            <w:pPr>
              <w:pStyle w:val="afff9"/>
              <w:rPr>
                <w:rFonts w:ascii="Times New Roman" w:hAnsi="Times New Roman" w:cs="Times New Roman"/>
                <w:sz w:val="26"/>
                <w:szCs w:val="26"/>
              </w:rPr>
            </w:pPr>
          </w:p>
        </w:tc>
        <w:tc>
          <w:tcPr>
            <w:tcW w:w="2982" w:type="dxa"/>
            <w:hideMark/>
          </w:tcPr>
          <w:p w14:paraId="341BE9D0" w14:textId="1154827C"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2DE5A04A"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p w14:paraId="5D42F48C"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val="restart"/>
            <w:hideMark/>
          </w:tcPr>
          <w:p w14:paraId="6CAC8B81" w14:textId="391119FC" w:rsidR="00A925BA" w:rsidRPr="00FD7151" w:rsidRDefault="00A925BA" w:rsidP="00457BCF">
            <w:pPr>
              <w:pStyle w:val="afff9"/>
              <w:rPr>
                <w:rFonts w:ascii="Times New Roman" w:hAnsi="Times New Roman" w:cs="Times New Roman"/>
                <w:sz w:val="26"/>
                <w:szCs w:val="26"/>
              </w:rPr>
            </w:pPr>
          </w:p>
        </w:tc>
      </w:tr>
      <w:tr w:rsidR="008A197A" w:rsidRPr="00FD7151" w14:paraId="629A1FB1" w14:textId="77777777" w:rsidTr="00DA645E">
        <w:tc>
          <w:tcPr>
            <w:tcW w:w="1838" w:type="dxa"/>
            <w:vMerge/>
            <w:hideMark/>
          </w:tcPr>
          <w:p w14:paraId="29F24B0D"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4F35F1DC" w14:textId="4E74E03B" w:rsidR="00A925BA" w:rsidRPr="00FD7151" w:rsidRDefault="00A925BA" w:rsidP="00457BCF">
            <w:pPr>
              <w:pStyle w:val="afff9"/>
              <w:rPr>
                <w:rFonts w:ascii="Times New Roman" w:hAnsi="Times New Roman" w:cs="Times New Roman"/>
                <w:sz w:val="26"/>
                <w:szCs w:val="26"/>
              </w:rPr>
            </w:pPr>
          </w:p>
        </w:tc>
        <w:tc>
          <w:tcPr>
            <w:tcW w:w="2982" w:type="dxa"/>
            <w:hideMark/>
          </w:tcPr>
          <w:p w14:paraId="638C7157" w14:textId="436C9EB3"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1DE51071" w14:textId="2F6150FC"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77B47FDC" w14:textId="77777777" w:rsidR="00A925BA" w:rsidRPr="00FD7151" w:rsidRDefault="00A925BA" w:rsidP="00457BCF">
            <w:pPr>
              <w:pStyle w:val="afff9"/>
              <w:rPr>
                <w:rFonts w:ascii="Times New Roman" w:hAnsi="Times New Roman" w:cs="Times New Roman"/>
                <w:sz w:val="26"/>
                <w:szCs w:val="26"/>
              </w:rPr>
            </w:pPr>
          </w:p>
        </w:tc>
      </w:tr>
      <w:tr w:rsidR="008A197A" w:rsidRPr="00FD7151" w14:paraId="11AF7B58" w14:textId="77777777" w:rsidTr="00DA645E">
        <w:tc>
          <w:tcPr>
            <w:tcW w:w="1838" w:type="dxa"/>
            <w:vMerge/>
            <w:hideMark/>
          </w:tcPr>
          <w:p w14:paraId="4DBEC468"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2A81B455" w14:textId="444FCC37" w:rsidR="00A925BA" w:rsidRPr="00FD7151" w:rsidRDefault="00A925BA" w:rsidP="00457BCF">
            <w:pPr>
              <w:pStyle w:val="afff9"/>
              <w:rPr>
                <w:rFonts w:ascii="Times New Roman" w:hAnsi="Times New Roman" w:cs="Times New Roman"/>
                <w:sz w:val="26"/>
                <w:szCs w:val="26"/>
              </w:rPr>
            </w:pPr>
          </w:p>
        </w:tc>
        <w:tc>
          <w:tcPr>
            <w:tcW w:w="2982" w:type="dxa"/>
            <w:hideMark/>
          </w:tcPr>
          <w:p w14:paraId="4CEFDF98" w14:textId="22F51632"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2961A555"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221082ED" w14:textId="5F38D94C"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hideMark/>
          </w:tcPr>
          <w:p w14:paraId="6E7B77CA" w14:textId="77777777" w:rsidR="00A925BA" w:rsidRPr="00FD7151" w:rsidRDefault="00A925BA" w:rsidP="00457BCF">
            <w:pPr>
              <w:pStyle w:val="afff9"/>
              <w:rPr>
                <w:rFonts w:ascii="Times New Roman" w:hAnsi="Times New Roman" w:cs="Times New Roman"/>
                <w:sz w:val="26"/>
                <w:szCs w:val="26"/>
              </w:rPr>
            </w:pPr>
          </w:p>
        </w:tc>
      </w:tr>
      <w:tr w:rsidR="008A197A" w:rsidRPr="00FD7151" w14:paraId="76CFFB33" w14:textId="77777777" w:rsidTr="00DA645E">
        <w:tc>
          <w:tcPr>
            <w:tcW w:w="1838" w:type="dxa"/>
            <w:vMerge/>
            <w:hideMark/>
          </w:tcPr>
          <w:p w14:paraId="141B954B"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013B2C2D" w14:textId="26D4B3A7" w:rsidR="00A925BA" w:rsidRPr="00FD7151" w:rsidRDefault="00A925BA" w:rsidP="00457BCF">
            <w:pPr>
              <w:pStyle w:val="afff9"/>
              <w:rPr>
                <w:rFonts w:ascii="Times New Roman" w:hAnsi="Times New Roman" w:cs="Times New Roman"/>
                <w:sz w:val="26"/>
                <w:szCs w:val="26"/>
              </w:rPr>
            </w:pPr>
          </w:p>
        </w:tc>
        <w:tc>
          <w:tcPr>
            <w:tcW w:w="2982" w:type="dxa"/>
            <w:hideMark/>
          </w:tcPr>
          <w:p w14:paraId="561A6A3A" w14:textId="05852068"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4E6A0F88" w14:textId="258BF6B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tc>
        <w:tc>
          <w:tcPr>
            <w:tcW w:w="3231" w:type="dxa"/>
            <w:vMerge/>
            <w:hideMark/>
          </w:tcPr>
          <w:p w14:paraId="55E2BF41" w14:textId="77777777" w:rsidR="00A925BA" w:rsidRPr="00FD7151" w:rsidRDefault="00A925BA" w:rsidP="00457BCF">
            <w:pPr>
              <w:pStyle w:val="afff9"/>
              <w:rPr>
                <w:rFonts w:ascii="Times New Roman" w:hAnsi="Times New Roman" w:cs="Times New Roman"/>
                <w:sz w:val="26"/>
                <w:szCs w:val="26"/>
              </w:rPr>
            </w:pPr>
          </w:p>
        </w:tc>
      </w:tr>
      <w:tr w:rsidR="008A197A" w:rsidRPr="00FD7151" w14:paraId="7C431453" w14:textId="77777777" w:rsidTr="00DA645E">
        <w:tc>
          <w:tcPr>
            <w:tcW w:w="1838" w:type="dxa"/>
            <w:vMerge/>
          </w:tcPr>
          <w:p w14:paraId="418F08F9"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275815E5" w14:textId="40754619" w:rsidR="00A925BA" w:rsidRPr="00FD7151" w:rsidRDefault="00A925BA" w:rsidP="00457BCF">
            <w:pPr>
              <w:pStyle w:val="afff9"/>
              <w:rPr>
                <w:rFonts w:ascii="Times New Roman" w:hAnsi="Times New Roman" w:cs="Times New Roman"/>
                <w:sz w:val="26"/>
                <w:szCs w:val="26"/>
              </w:rPr>
            </w:pPr>
          </w:p>
        </w:tc>
        <w:tc>
          <w:tcPr>
            <w:tcW w:w="2982" w:type="dxa"/>
          </w:tcPr>
          <w:p w14:paraId="794CB912" w14:textId="66C76712"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0F64E14D" w14:textId="0ACA0DC9"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2C2400E5" w14:textId="168B2F55" w:rsidR="00A925BA" w:rsidRPr="00FD7151" w:rsidRDefault="00A925BA" w:rsidP="00457BCF">
            <w:pPr>
              <w:pStyle w:val="afff9"/>
              <w:rPr>
                <w:rFonts w:ascii="Times New Roman" w:hAnsi="Times New Roman" w:cs="Times New Roman"/>
                <w:sz w:val="26"/>
                <w:szCs w:val="26"/>
              </w:rPr>
            </w:pPr>
          </w:p>
        </w:tc>
      </w:tr>
      <w:tr w:rsidR="008A197A" w:rsidRPr="00FD7151" w14:paraId="1EB43F1F" w14:textId="77777777" w:rsidTr="00DA645E">
        <w:tc>
          <w:tcPr>
            <w:tcW w:w="1838" w:type="dxa"/>
            <w:vMerge/>
            <w:hideMark/>
          </w:tcPr>
          <w:p w14:paraId="23E4C485"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1A53F8DC" w14:textId="0AD488A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Administrator</w:t>
            </w:r>
            <w:proofErr w:type="spellEnd"/>
            <w:r w:rsidRPr="00FD7151">
              <w:rPr>
                <w:rFonts w:ascii="Times New Roman" w:hAnsi="Times New Roman" w:cs="Times New Roman"/>
                <w:sz w:val="26"/>
                <w:szCs w:val="26"/>
              </w:rPr>
              <w:t xml:space="preserve"> (Пологовий будинок)</w:t>
            </w:r>
          </w:p>
        </w:tc>
        <w:tc>
          <w:tcPr>
            <w:tcW w:w="2982" w:type="dxa"/>
            <w:hideMark/>
          </w:tcPr>
          <w:p w14:paraId="227EE1E5" w14:textId="1AB83B5E"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78ACDD16"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val="restart"/>
            <w:hideMark/>
          </w:tcPr>
          <w:p w14:paraId="1AAA9F76" w14:textId="7C4F5749" w:rsidR="00A925BA" w:rsidRPr="00FD7151" w:rsidRDefault="00A925BA" w:rsidP="00457BCF">
            <w:pPr>
              <w:pStyle w:val="afff9"/>
              <w:rPr>
                <w:rFonts w:ascii="Times New Roman" w:hAnsi="Times New Roman" w:cs="Times New Roman"/>
                <w:sz w:val="26"/>
                <w:szCs w:val="26"/>
              </w:rPr>
            </w:pPr>
          </w:p>
        </w:tc>
      </w:tr>
      <w:tr w:rsidR="008A197A" w:rsidRPr="00FD7151" w14:paraId="745C79F9" w14:textId="77777777" w:rsidTr="00DA645E">
        <w:tc>
          <w:tcPr>
            <w:tcW w:w="1838" w:type="dxa"/>
            <w:vMerge/>
            <w:hideMark/>
          </w:tcPr>
          <w:p w14:paraId="03E64628"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341E215B"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02F27C13" w14:textId="5D255589"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2B8E9A7A" w14:textId="33BC62C1"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18C90F4B" w14:textId="77777777" w:rsidR="00A925BA" w:rsidRPr="00FD7151" w:rsidRDefault="00A925BA" w:rsidP="00457BCF">
            <w:pPr>
              <w:pStyle w:val="afff9"/>
              <w:rPr>
                <w:rFonts w:ascii="Times New Roman" w:hAnsi="Times New Roman" w:cs="Times New Roman"/>
                <w:sz w:val="26"/>
                <w:szCs w:val="26"/>
              </w:rPr>
            </w:pPr>
          </w:p>
        </w:tc>
      </w:tr>
      <w:tr w:rsidR="008A197A" w:rsidRPr="00FD7151" w14:paraId="26B2BA6D" w14:textId="77777777" w:rsidTr="00DA645E">
        <w:tc>
          <w:tcPr>
            <w:tcW w:w="1838" w:type="dxa"/>
            <w:vMerge/>
            <w:hideMark/>
          </w:tcPr>
          <w:p w14:paraId="1AC03B79"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5BB647BA"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7AEAA24D" w14:textId="12A3DF5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16616E38" w14:textId="026FB5F3"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32CE12C4" w14:textId="77777777" w:rsidR="00A925BA" w:rsidRPr="00FD7151" w:rsidRDefault="00A925BA" w:rsidP="00457BCF">
            <w:pPr>
              <w:pStyle w:val="afff9"/>
              <w:rPr>
                <w:rFonts w:ascii="Times New Roman" w:hAnsi="Times New Roman" w:cs="Times New Roman"/>
                <w:sz w:val="26"/>
                <w:szCs w:val="26"/>
              </w:rPr>
            </w:pPr>
          </w:p>
        </w:tc>
      </w:tr>
      <w:tr w:rsidR="008A197A" w:rsidRPr="00FD7151" w14:paraId="0025B290" w14:textId="77777777" w:rsidTr="00DA645E">
        <w:tc>
          <w:tcPr>
            <w:tcW w:w="1838" w:type="dxa"/>
            <w:vMerge/>
            <w:hideMark/>
          </w:tcPr>
          <w:p w14:paraId="31A6BD8B"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64C23E15" w14:textId="77777777" w:rsidR="00A925BA" w:rsidRPr="00FD7151" w:rsidRDefault="00A925BA" w:rsidP="00457BCF">
            <w:pPr>
              <w:pStyle w:val="afff9"/>
              <w:rPr>
                <w:rFonts w:ascii="Times New Roman" w:hAnsi="Times New Roman" w:cs="Times New Roman"/>
                <w:sz w:val="26"/>
                <w:szCs w:val="26"/>
              </w:rPr>
            </w:pPr>
          </w:p>
        </w:tc>
        <w:tc>
          <w:tcPr>
            <w:tcW w:w="2982" w:type="dxa"/>
            <w:vMerge w:val="restart"/>
            <w:hideMark/>
          </w:tcPr>
          <w:p w14:paraId="55582792"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p w14:paraId="31F2FA42" w14:textId="519CC26D" w:rsidR="00A925BA" w:rsidRPr="00FD7151" w:rsidRDefault="00A925BA" w:rsidP="00457BCF">
            <w:pPr>
              <w:pStyle w:val="afff9"/>
              <w:jc w:val="left"/>
              <w:rPr>
                <w:rFonts w:ascii="Times New Roman" w:hAnsi="Times New Roman" w:cs="Times New Roman"/>
                <w:sz w:val="26"/>
                <w:szCs w:val="26"/>
              </w:rPr>
            </w:pPr>
          </w:p>
          <w:p w14:paraId="0AD49B80" w14:textId="48F09BFB" w:rsidR="00A925BA" w:rsidRPr="00FD7151" w:rsidRDefault="00A925BA" w:rsidP="00457BCF">
            <w:pPr>
              <w:pStyle w:val="afff9"/>
              <w:jc w:val="left"/>
              <w:rPr>
                <w:rFonts w:ascii="Times New Roman" w:hAnsi="Times New Roman" w:cs="Times New Roman"/>
                <w:sz w:val="26"/>
                <w:szCs w:val="26"/>
              </w:rPr>
            </w:pPr>
          </w:p>
        </w:tc>
        <w:tc>
          <w:tcPr>
            <w:tcW w:w="5239" w:type="dxa"/>
            <w:hideMark/>
          </w:tcPr>
          <w:p w14:paraId="195E383F" w14:textId="71B2A475"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4EA08BF2" w14:textId="77777777" w:rsidR="00A925BA" w:rsidRPr="00FD7151" w:rsidRDefault="00A925BA" w:rsidP="00457BCF">
            <w:pPr>
              <w:pStyle w:val="afff9"/>
              <w:rPr>
                <w:rFonts w:ascii="Times New Roman" w:hAnsi="Times New Roman" w:cs="Times New Roman"/>
                <w:sz w:val="26"/>
                <w:szCs w:val="26"/>
              </w:rPr>
            </w:pPr>
          </w:p>
        </w:tc>
      </w:tr>
      <w:tr w:rsidR="008A197A" w:rsidRPr="00FD7151" w14:paraId="5CF3BB0B" w14:textId="77777777" w:rsidTr="00DA645E">
        <w:tc>
          <w:tcPr>
            <w:tcW w:w="1838" w:type="dxa"/>
            <w:vMerge/>
            <w:hideMark/>
          </w:tcPr>
          <w:p w14:paraId="413FE427"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4B207B98" w14:textId="77777777" w:rsidR="00A925BA" w:rsidRPr="00FD7151" w:rsidRDefault="00A925BA" w:rsidP="00457BCF">
            <w:pPr>
              <w:pStyle w:val="afff9"/>
              <w:rPr>
                <w:rFonts w:ascii="Times New Roman" w:hAnsi="Times New Roman" w:cs="Times New Roman"/>
                <w:sz w:val="26"/>
                <w:szCs w:val="26"/>
              </w:rPr>
            </w:pPr>
          </w:p>
        </w:tc>
        <w:tc>
          <w:tcPr>
            <w:tcW w:w="2982" w:type="dxa"/>
            <w:vMerge/>
            <w:hideMark/>
          </w:tcPr>
          <w:p w14:paraId="38324CC3" w14:textId="05F5CB87" w:rsidR="00A925BA" w:rsidRPr="00FD7151" w:rsidRDefault="00A925BA" w:rsidP="00457BCF">
            <w:pPr>
              <w:pStyle w:val="afff9"/>
              <w:jc w:val="left"/>
              <w:rPr>
                <w:rFonts w:ascii="Times New Roman" w:hAnsi="Times New Roman" w:cs="Times New Roman"/>
                <w:sz w:val="26"/>
                <w:szCs w:val="26"/>
              </w:rPr>
            </w:pPr>
          </w:p>
        </w:tc>
        <w:tc>
          <w:tcPr>
            <w:tcW w:w="5239" w:type="dxa"/>
            <w:hideMark/>
          </w:tcPr>
          <w:p w14:paraId="7CB7A6CF" w14:textId="4C2BAEBC"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Наповнення довідників.</w:t>
            </w:r>
          </w:p>
        </w:tc>
        <w:tc>
          <w:tcPr>
            <w:tcW w:w="3231" w:type="dxa"/>
            <w:vMerge/>
            <w:hideMark/>
          </w:tcPr>
          <w:p w14:paraId="2C874877" w14:textId="77777777" w:rsidR="00A925BA" w:rsidRPr="00FD7151" w:rsidRDefault="00A925BA" w:rsidP="00457BCF">
            <w:pPr>
              <w:pStyle w:val="afff9"/>
              <w:rPr>
                <w:rFonts w:ascii="Times New Roman" w:hAnsi="Times New Roman" w:cs="Times New Roman"/>
                <w:sz w:val="26"/>
                <w:szCs w:val="26"/>
              </w:rPr>
            </w:pPr>
          </w:p>
        </w:tc>
      </w:tr>
      <w:tr w:rsidR="008A197A" w:rsidRPr="00FD7151" w14:paraId="226DCF1C" w14:textId="77777777" w:rsidTr="00DA645E">
        <w:tc>
          <w:tcPr>
            <w:tcW w:w="1838" w:type="dxa"/>
            <w:vMerge/>
            <w:hideMark/>
          </w:tcPr>
          <w:p w14:paraId="0D5B8F95"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0CA000E7" w14:textId="77777777" w:rsidR="00A925BA" w:rsidRPr="00FD7151" w:rsidRDefault="00A925BA" w:rsidP="00457BCF">
            <w:pPr>
              <w:pStyle w:val="afff9"/>
              <w:rPr>
                <w:rFonts w:ascii="Times New Roman" w:hAnsi="Times New Roman" w:cs="Times New Roman"/>
                <w:sz w:val="26"/>
                <w:szCs w:val="26"/>
              </w:rPr>
            </w:pPr>
          </w:p>
        </w:tc>
        <w:tc>
          <w:tcPr>
            <w:tcW w:w="2982" w:type="dxa"/>
            <w:vMerge/>
            <w:hideMark/>
          </w:tcPr>
          <w:p w14:paraId="714F531D" w14:textId="3EEC186A" w:rsidR="00A925BA" w:rsidRPr="00FD7151" w:rsidRDefault="00A925BA" w:rsidP="00457BCF">
            <w:pPr>
              <w:pStyle w:val="afff9"/>
              <w:jc w:val="left"/>
              <w:rPr>
                <w:rFonts w:ascii="Times New Roman" w:hAnsi="Times New Roman" w:cs="Times New Roman"/>
                <w:sz w:val="26"/>
                <w:szCs w:val="26"/>
              </w:rPr>
            </w:pPr>
          </w:p>
        </w:tc>
        <w:tc>
          <w:tcPr>
            <w:tcW w:w="5239" w:type="dxa"/>
            <w:hideMark/>
          </w:tcPr>
          <w:p w14:paraId="0B347E64" w14:textId="1AF5B205"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Налаштування інформації щодо користувачів. Надання користувачам ролей, в рамках групи Пологовий будинок.</w:t>
            </w:r>
          </w:p>
        </w:tc>
        <w:tc>
          <w:tcPr>
            <w:tcW w:w="3231" w:type="dxa"/>
            <w:vMerge/>
            <w:hideMark/>
          </w:tcPr>
          <w:p w14:paraId="77E189BB" w14:textId="77777777" w:rsidR="00A925BA" w:rsidRPr="00FD7151" w:rsidRDefault="00A925BA" w:rsidP="00457BCF">
            <w:pPr>
              <w:pStyle w:val="afff9"/>
              <w:rPr>
                <w:rFonts w:ascii="Times New Roman" w:hAnsi="Times New Roman" w:cs="Times New Roman"/>
                <w:sz w:val="26"/>
                <w:szCs w:val="26"/>
              </w:rPr>
            </w:pPr>
          </w:p>
        </w:tc>
      </w:tr>
      <w:tr w:rsidR="008A197A" w:rsidRPr="00FD7151" w14:paraId="739F633B" w14:textId="77777777" w:rsidTr="00DA645E">
        <w:tc>
          <w:tcPr>
            <w:tcW w:w="1838" w:type="dxa"/>
            <w:vMerge/>
          </w:tcPr>
          <w:p w14:paraId="6C0DCBB5" w14:textId="60D7E137" w:rsidR="00A925BA" w:rsidRPr="00FD7151" w:rsidRDefault="00A925BA" w:rsidP="00457BCF">
            <w:pPr>
              <w:pStyle w:val="afff9"/>
              <w:rPr>
                <w:rFonts w:ascii="Times New Roman" w:hAnsi="Times New Roman" w:cs="Times New Roman"/>
                <w:sz w:val="26"/>
                <w:szCs w:val="26"/>
              </w:rPr>
            </w:pPr>
          </w:p>
        </w:tc>
        <w:tc>
          <w:tcPr>
            <w:tcW w:w="1985" w:type="dxa"/>
            <w:vMerge/>
          </w:tcPr>
          <w:p w14:paraId="684CD8E3" w14:textId="77777777" w:rsidR="00A925BA" w:rsidRPr="00FD7151" w:rsidRDefault="00A925BA" w:rsidP="00457BCF">
            <w:pPr>
              <w:pStyle w:val="afff9"/>
              <w:rPr>
                <w:rFonts w:ascii="Times New Roman" w:hAnsi="Times New Roman" w:cs="Times New Roman"/>
                <w:sz w:val="26"/>
                <w:szCs w:val="26"/>
              </w:rPr>
            </w:pPr>
          </w:p>
        </w:tc>
        <w:tc>
          <w:tcPr>
            <w:tcW w:w="2982" w:type="dxa"/>
          </w:tcPr>
          <w:p w14:paraId="6729594D" w14:textId="1168BCD3"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3853BAD6" w14:textId="7A20932F"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7F3371BD" w14:textId="77B47420" w:rsidR="00A925BA" w:rsidRPr="00FD7151" w:rsidRDefault="00A925BA" w:rsidP="00457BCF">
            <w:pPr>
              <w:pStyle w:val="afff9"/>
              <w:rPr>
                <w:rFonts w:ascii="Times New Roman" w:hAnsi="Times New Roman" w:cs="Times New Roman"/>
                <w:sz w:val="26"/>
                <w:szCs w:val="26"/>
              </w:rPr>
            </w:pPr>
          </w:p>
        </w:tc>
      </w:tr>
      <w:tr w:rsidR="008A197A" w:rsidRPr="00FD7151" w14:paraId="48ACC167" w14:textId="77777777" w:rsidTr="00DA645E">
        <w:tc>
          <w:tcPr>
            <w:tcW w:w="1838" w:type="dxa"/>
            <w:vMerge w:val="restart"/>
            <w:hideMark/>
          </w:tcPr>
          <w:p w14:paraId="69AF2888" w14:textId="258B9A8A" w:rsidR="00A925BA" w:rsidRPr="00FD7151" w:rsidRDefault="00A925BA" w:rsidP="00457BCF">
            <w:pPr>
              <w:pStyle w:val="afff9"/>
              <w:rPr>
                <w:rFonts w:ascii="Times New Roman" w:hAnsi="Times New Roman" w:cs="Times New Roman"/>
                <w:sz w:val="26"/>
                <w:szCs w:val="26"/>
              </w:rPr>
            </w:pPr>
            <w:r w:rsidRPr="00FD7151">
              <w:rPr>
                <w:rFonts w:ascii="Times New Roman" w:hAnsi="Times New Roman" w:cs="Times New Roman"/>
                <w:sz w:val="26"/>
                <w:szCs w:val="26"/>
              </w:rPr>
              <w:lastRenderedPageBreak/>
              <w:t>Бюро судово-медичної експертизи</w:t>
            </w:r>
          </w:p>
        </w:tc>
        <w:tc>
          <w:tcPr>
            <w:tcW w:w="1985" w:type="dxa"/>
            <w:vMerge w:val="restart"/>
            <w:hideMark/>
          </w:tcPr>
          <w:p w14:paraId="0F2940EB"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User</w:t>
            </w:r>
            <w:proofErr w:type="spellEnd"/>
            <w:r w:rsidRPr="00FD7151">
              <w:rPr>
                <w:rFonts w:ascii="Times New Roman" w:hAnsi="Times New Roman" w:cs="Times New Roman"/>
                <w:sz w:val="26"/>
                <w:szCs w:val="26"/>
              </w:rPr>
              <w:t xml:space="preserve"> DOZ (Бюро судово-медичної експертизи)</w:t>
            </w:r>
          </w:p>
          <w:p w14:paraId="7FB2CE8E" w14:textId="143A9D45" w:rsidR="00A925BA" w:rsidRPr="00FD7151" w:rsidRDefault="00A925BA" w:rsidP="00457BCF">
            <w:pPr>
              <w:pStyle w:val="afff9"/>
              <w:rPr>
                <w:rFonts w:ascii="Times New Roman" w:hAnsi="Times New Roman" w:cs="Times New Roman"/>
                <w:sz w:val="26"/>
                <w:szCs w:val="26"/>
              </w:rPr>
            </w:pPr>
          </w:p>
        </w:tc>
        <w:tc>
          <w:tcPr>
            <w:tcW w:w="2982" w:type="dxa"/>
            <w:hideMark/>
          </w:tcPr>
          <w:p w14:paraId="09AB2609" w14:textId="72721235"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05DED1E8"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усіх медичних закладів.</w:t>
            </w:r>
          </w:p>
          <w:p w14:paraId="50277251"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val="restart"/>
            <w:hideMark/>
          </w:tcPr>
          <w:p w14:paraId="145980BE" w14:textId="7CE62E4F" w:rsidR="00A925BA" w:rsidRPr="00FD7151" w:rsidRDefault="00A925BA" w:rsidP="00457BCF">
            <w:pPr>
              <w:pStyle w:val="afff9"/>
              <w:rPr>
                <w:rFonts w:ascii="Times New Roman" w:hAnsi="Times New Roman" w:cs="Times New Roman"/>
                <w:sz w:val="26"/>
                <w:szCs w:val="26"/>
              </w:rPr>
            </w:pPr>
          </w:p>
        </w:tc>
      </w:tr>
      <w:tr w:rsidR="008A197A" w:rsidRPr="00FD7151" w14:paraId="4ECCBCD0" w14:textId="77777777" w:rsidTr="00DA645E">
        <w:tc>
          <w:tcPr>
            <w:tcW w:w="1838" w:type="dxa"/>
            <w:vMerge/>
            <w:hideMark/>
          </w:tcPr>
          <w:p w14:paraId="26847818"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42FFE4DE" w14:textId="717061EB" w:rsidR="00A925BA" w:rsidRPr="00FD7151" w:rsidRDefault="00A925BA" w:rsidP="00457BCF">
            <w:pPr>
              <w:pStyle w:val="afff9"/>
              <w:rPr>
                <w:rFonts w:ascii="Times New Roman" w:hAnsi="Times New Roman" w:cs="Times New Roman"/>
                <w:sz w:val="26"/>
                <w:szCs w:val="26"/>
              </w:rPr>
            </w:pPr>
          </w:p>
        </w:tc>
        <w:tc>
          <w:tcPr>
            <w:tcW w:w="2982" w:type="dxa"/>
            <w:hideMark/>
          </w:tcPr>
          <w:p w14:paraId="6DFC02AB" w14:textId="34F02C74"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77FF5B25"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свого медичного закладу</w:t>
            </w:r>
            <w:r w:rsidRPr="00FD7151" w:rsidDel="00FE7672">
              <w:rPr>
                <w:rFonts w:ascii="Times New Roman" w:hAnsi="Times New Roman" w:cs="Times New Roman"/>
                <w:sz w:val="26"/>
                <w:szCs w:val="26"/>
              </w:rPr>
              <w:t xml:space="preserve"> </w:t>
            </w:r>
          </w:p>
          <w:p w14:paraId="1A58928E"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52FB0BA8" w14:textId="4895C695"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медичних довідок</w:t>
            </w:r>
          </w:p>
        </w:tc>
        <w:tc>
          <w:tcPr>
            <w:tcW w:w="3231" w:type="dxa"/>
            <w:vMerge/>
            <w:hideMark/>
          </w:tcPr>
          <w:p w14:paraId="03FAFD1C" w14:textId="77777777" w:rsidR="00A925BA" w:rsidRPr="00FD7151" w:rsidRDefault="00A925BA" w:rsidP="00457BCF">
            <w:pPr>
              <w:pStyle w:val="afff9"/>
              <w:rPr>
                <w:rFonts w:ascii="Times New Roman" w:hAnsi="Times New Roman" w:cs="Times New Roman"/>
                <w:sz w:val="26"/>
                <w:szCs w:val="26"/>
              </w:rPr>
            </w:pPr>
          </w:p>
        </w:tc>
      </w:tr>
      <w:tr w:rsidR="008A197A" w:rsidRPr="00FD7151" w14:paraId="1338E117" w14:textId="77777777" w:rsidTr="00DA645E">
        <w:tc>
          <w:tcPr>
            <w:tcW w:w="1838" w:type="dxa"/>
            <w:vMerge/>
            <w:hideMark/>
          </w:tcPr>
          <w:p w14:paraId="1F7466C2"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4F96E93B" w14:textId="59822EB4" w:rsidR="00A925BA" w:rsidRPr="00FD7151" w:rsidRDefault="00A925BA" w:rsidP="00457BCF">
            <w:pPr>
              <w:pStyle w:val="afff9"/>
              <w:rPr>
                <w:rFonts w:ascii="Times New Roman" w:hAnsi="Times New Roman" w:cs="Times New Roman"/>
                <w:sz w:val="26"/>
                <w:szCs w:val="26"/>
              </w:rPr>
            </w:pPr>
          </w:p>
        </w:tc>
        <w:tc>
          <w:tcPr>
            <w:tcW w:w="2982" w:type="dxa"/>
            <w:hideMark/>
          </w:tcPr>
          <w:p w14:paraId="6B7E6495" w14:textId="264F3AF6"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6AE59466"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 xml:space="preserve">Доступ на перегляд даних свого медичного закладу </w:t>
            </w:r>
          </w:p>
          <w:p w14:paraId="047AF908" w14:textId="27BD5AC0"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7CB051A3" w14:textId="77777777" w:rsidR="00A925BA" w:rsidRPr="00FD7151" w:rsidRDefault="00A925BA" w:rsidP="00457BCF">
            <w:pPr>
              <w:pStyle w:val="afff9"/>
              <w:rPr>
                <w:rFonts w:ascii="Times New Roman" w:hAnsi="Times New Roman" w:cs="Times New Roman"/>
                <w:sz w:val="26"/>
                <w:szCs w:val="26"/>
              </w:rPr>
            </w:pPr>
          </w:p>
        </w:tc>
      </w:tr>
      <w:tr w:rsidR="008A197A" w:rsidRPr="00FD7151" w14:paraId="45A51A71" w14:textId="77777777" w:rsidTr="00DA645E">
        <w:tc>
          <w:tcPr>
            <w:tcW w:w="1838" w:type="dxa"/>
            <w:vMerge/>
            <w:hideMark/>
          </w:tcPr>
          <w:p w14:paraId="081FE109"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4A08DA27" w14:textId="7253E3E6" w:rsidR="00A925BA" w:rsidRPr="00FD7151" w:rsidRDefault="00A925BA" w:rsidP="00457BCF">
            <w:pPr>
              <w:pStyle w:val="afff9"/>
              <w:rPr>
                <w:rFonts w:ascii="Times New Roman" w:hAnsi="Times New Roman" w:cs="Times New Roman"/>
                <w:sz w:val="26"/>
                <w:szCs w:val="26"/>
              </w:rPr>
            </w:pPr>
          </w:p>
        </w:tc>
        <w:tc>
          <w:tcPr>
            <w:tcW w:w="2982" w:type="dxa"/>
            <w:hideMark/>
          </w:tcPr>
          <w:p w14:paraId="50A5F9BC" w14:textId="595EDFD2"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0A6A8CE6" w14:textId="5C6993F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34AC00BD" w14:textId="77777777" w:rsidR="00A925BA" w:rsidRPr="00FD7151" w:rsidRDefault="00A925BA" w:rsidP="00457BCF">
            <w:pPr>
              <w:pStyle w:val="afff9"/>
              <w:rPr>
                <w:rFonts w:ascii="Times New Roman" w:hAnsi="Times New Roman" w:cs="Times New Roman"/>
                <w:sz w:val="26"/>
                <w:szCs w:val="26"/>
              </w:rPr>
            </w:pPr>
          </w:p>
        </w:tc>
      </w:tr>
      <w:tr w:rsidR="008A197A" w:rsidRPr="00FD7151" w14:paraId="62A7AD6B" w14:textId="77777777" w:rsidTr="00DA645E">
        <w:tc>
          <w:tcPr>
            <w:tcW w:w="1838" w:type="dxa"/>
            <w:vMerge/>
          </w:tcPr>
          <w:p w14:paraId="7BD9B2AF"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69A8E0ED" w14:textId="19BDCB53" w:rsidR="00A925BA" w:rsidRPr="00FD7151" w:rsidRDefault="00A925BA" w:rsidP="00457BCF">
            <w:pPr>
              <w:pStyle w:val="afff9"/>
              <w:rPr>
                <w:rFonts w:ascii="Times New Roman" w:hAnsi="Times New Roman" w:cs="Times New Roman"/>
                <w:sz w:val="26"/>
                <w:szCs w:val="26"/>
              </w:rPr>
            </w:pPr>
          </w:p>
        </w:tc>
        <w:tc>
          <w:tcPr>
            <w:tcW w:w="2982" w:type="dxa"/>
          </w:tcPr>
          <w:p w14:paraId="0EC9DFF5" w14:textId="4A583B06"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71A17725" w14:textId="35DD2A00"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5A64A8AC" w14:textId="18600678" w:rsidR="00A925BA" w:rsidRPr="00FD7151" w:rsidRDefault="00A925BA" w:rsidP="00457BCF">
            <w:pPr>
              <w:pStyle w:val="afff9"/>
              <w:rPr>
                <w:rFonts w:ascii="Times New Roman" w:hAnsi="Times New Roman" w:cs="Times New Roman"/>
                <w:sz w:val="26"/>
                <w:szCs w:val="26"/>
              </w:rPr>
            </w:pPr>
          </w:p>
        </w:tc>
      </w:tr>
      <w:tr w:rsidR="008A197A" w:rsidRPr="00FD7151" w14:paraId="6D137B85" w14:textId="77777777" w:rsidTr="00DA645E">
        <w:tc>
          <w:tcPr>
            <w:tcW w:w="1838" w:type="dxa"/>
            <w:vMerge/>
            <w:hideMark/>
          </w:tcPr>
          <w:p w14:paraId="69F43B56"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1C576346"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Super</w:t>
            </w:r>
            <w:proofErr w:type="spellEnd"/>
            <w:r w:rsidRPr="00FD7151">
              <w:rPr>
                <w:rFonts w:ascii="Times New Roman" w:hAnsi="Times New Roman" w:cs="Times New Roman"/>
                <w:sz w:val="26"/>
                <w:szCs w:val="26"/>
              </w:rPr>
              <w:t xml:space="preserve"> USER (Бюро судово-медичної експертизи)</w:t>
            </w:r>
          </w:p>
          <w:p w14:paraId="59954DB9" w14:textId="7BD364BD" w:rsidR="00A925BA" w:rsidRPr="00FD7151" w:rsidRDefault="00A925BA" w:rsidP="00457BCF">
            <w:pPr>
              <w:pStyle w:val="afff9"/>
              <w:rPr>
                <w:rFonts w:ascii="Times New Roman" w:hAnsi="Times New Roman" w:cs="Times New Roman"/>
                <w:sz w:val="26"/>
                <w:szCs w:val="26"/>
              </w:rPr>
            </w:pPr>
          </w:p>
        </w:tc>
        <w:tc>
          <w:tcPr>
            <w:tcW w:w="2982" w:type="dxa"/>
            <w:hideMark/>
          </w:tcPr>
          <w:p w14:paraId="4FD3993C" w14:textId="0AC7F261"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03AA6346"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 усіх медичних закладів.</w:t>
            </w:r>
          </w:p>
        </w:tc>
        <w:tc>
          <w:tcPr>
            <w:tcW w:w="3231" w:type="dxa"/>
            <w:vMerge w:val="restart"/>
            <w:hideMark/>
          </w:tcPr>
          <w:p w14:paraId="3AAF2B0E" w14:textId="2DCA04FD" w:rsidR="00A925BA" w:rsidRPr="00FD7151" w:rsidRDefault="00A925BA" w:rsidP="00457BCF">
            <w:pPr>
              <w:pStyle w:val="afff9"/>
              <w:rPr>
                <w:rFonts w:ascii="Times New Roman" w:hAnsi="Times New Roman" w:cs="Times New Roman"/>
                <w:sz w:val="26"/>
                <w:szCs w:val="26"/>
              </w:rPr>
            </w:pPr>
          </w:p>
        </w:tc>
      </w:tr>
      <w:tr w:rsidR="008A197A" w:rsidRPr="00FD7151" w14:paraId="5F2A93BF" w14:textId="77777777" w:rsidTr="00DA645E">
        <w:tc>
          <w:tcPr>
            <w:tcW w:w="1838" w:type="dxa"/>
            <w:vMerge/>
            <w:hideMark/>
          </w:tcPr>
          <w:p w14:paraId="1F768971"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21836BBA" w14:textId="30B82B19" w:rsidR="00A925BA" w:rsidRPr="00FD7151" w:rsidRDefault="00A925BA" w:rsidP="00457BCF">
            <w:pPr>
              <w:pStyle w:val="afff9"/>
              <w:rPr>
                <w:rFonts w:ascii="Times New Roman" w:hAnsi="Times New Roman" w:cs="Times New Roman"/>
                <w:sz w:val="26"/>
                <w:szCs w:val="26"/>
              </w:rPr>
            </w:pPr>
          </w:p>
        </w:tc>
        <w:tc>
          <w:tcPr>
            <w:tcW w:w="2982" w:type="dxa"/>
            <w:hideMark/>
          </w:tcPr>
          <w:p w14:paraId="49C87079" w14:textId="2A26CE6D"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298FAAC0"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07964498" w14:textId="1BB281B5"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редагування до архівних даних. Перенесення довідки в архів.</w:t>
            </w:r>
          </w:p>
        </w:tc>
        <w:tc>
          <w:tcPr>
            <w:tcW w:w="3231" w:type="dxa"/>
            <w:vMerge/>
            <w:hideMark/>
          </w:tcPr>
          <w:p w14:paraId="2AD24194" w14:textId="77777777" w:rsidR="00A925BA" w:rsidRPr="00FD7151" w:rsidRDefault="00A925BA" w:rsidP="00457BCF">
            <w:pPr>
              <w:pStyle w:val="afff9"/>
              <w:rPr>
                <w:rFonts w:ascii="Times New Roman" w:hAnsi="Times New Roman" w:cs="Times New Roman"/>
                <w:sz w:val="26"/>
                <w:szCs w:val="26"/>
              </w:rPr>
            </w:pPr>
          </w:p>
        </w:tc>
      </w:tr>
      <w:tr w:rsidR="008A197A" w:rsidRPr="00FD7151" w14:paraId="7C40D79F" w14:textId="77777777" w:rsidTr="00DA645E">
        <w:tc>
          <w:tcPr>
            <w:tcW w:w="1838" w:type="dxa"/>
            <w:vMerge/>
            <w:hideMark/>
          </w:tcPr>
          <w:p w14:paraId="7F72DD13"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7498282C" w14:textId="58CCF9DE" w:rsidR="00A925BA" w:rsidRPr="00FD7151" w:rsidRDefault="00A925BA" w:rsidP="00457BCF">
            <w:pPr>
              <w:pStyle w:val="afff9"/>
              <w:rPr>
                <w:rFonts w:ascii="Times New Roman" w:hAnsi="Times New Roman" w:cs="Times New Roman"/>
                <w:sz w:val="26"/>
                <w:szCs w:val="26"/>
              </w:rPr>
            </w:pPr>
          </w:p>
        </w:tc>
        <w:tc>
          <w:tcPr>
            <w:tcW w:w="2982" w:type="dxa"/>
            <w:hideMark/>
          </w:tcPr>
          <w:p w14:paraId="0C4A0D02" w14:textId="24924D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0FE1C44C"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63343E6C" w14:textId="76227FE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звітів.</w:t>
            </w:r>
          </w:p>
        </w:tc>
        <w:tc>
          <w:tcPr>
            <w:tcW w:w="3231" w:type="dxa"/>
            <w:vMerge/>
            <w:hideMark/>
          </w:tcPr>
          <w:p w14:paraId="664B9285" w14:textId="77777777" w:rsidR="00A925BA" w:rsidRPr="00FD7151" w:rsidRDefault="00A925BA" w:rsidP="00457BCF">
            <w:pPr>
              <w:pStyle w:val="afff9"/>
              <w:rPr>
                <w:rFonts w:ascii="Times New Roman" w:hAnsi="Times New Roman" w:cs="Times New Roman"/>
                <w:sz w:val="26"/>
                <w:szCs w:val="26"/>
              </w:rPr>
            </w:pPr>
          </w:p>
        </w:tc>
      </w:tr>
      <w:tr w:rsidR="008A197A" w:rsidRPr="00FD7151" w14:paraId="273E90AB" w14:textId="77777777" w:rsidTr="00DA645E">
        <w:tc>
          <w:tcPr>
            <w:tcW w:w="1838" w:type="dxa"/>
            <w:vMerge/>
            <w:hideMark/>
          </w:tcPr>
          <w:p w14:paraId="5E9CF0C3"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45CD4860" w14:textId="14BA816B" w:rsidR="00A925BA" w:rsidRPr="00FD7151" w:rsidRDefault="00A925BA" w:rsidP="00457BCF">
            <w:pPr>
              <w:pStyle w:val="afff9"/>
              <w:rPr>
                <w:rFonts w:ascii="Times New Roman" w:hAnsi="Times New Roman" w:cs="Times New Roman"/>
                <w:sz w:val="26"/>
                <w:szCs w:val="26"/>
              </w:rPr>
            </w:pPr>
          </w:p>
        </w:tc>
        <w:tc>
          <w:tcPr>
            <w:tcW w:w="2982" w:type="dxa"/>
            <w:hideMark/>
          </w:tcPr>
          <w:p w14:paraId="6F5E550D" w14:textId="12BCF57D"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10F1CD2F" w14:textId="3C57E36F"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2759487C" w14:textId="77777777" w:rsidR="00A925BA" w:rsidRPr="00FD7151" w:rsidRDefault="00A925BA" w:rsidP="00457BCF">
            <w:pPr>
              <w:pStyle w:val="afff9"/>
              <w:rPr>
                <w:rFonts w:ascii="Times New Roman" w:hAnsi="Times New Roman" w:cs="Times New Roman"/>
                <w:sz w:val="26"/>
                <w:szCs w:val="26"/>
              </w:rPr>
            </w:pPr>
          </w:p>
        </w:tc>
      </w:tr>
      <w:tr w:rsidR="008A197A" w:rsidRPr="00FD7151" w14:paraId="0CF73ABE" w14:textId="77777777" w:rsidTr="00DA645E">
        <w:tc>
          <w:tcPr>
            <w:tcW w:w="1838" w:type="dxa"/>
            <w:vMerge/>
          </w:tcPr>
          <w:p w14:paraId="35BC1DEF"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0CD51DCA" w14:textId="4CEDE1F4" w:rsidR="00A925BA" w:rsidRPr="00FD7151" w:rsidRDefault="00A925BA" w:rsidP="00457BCF">
            <w:pPr>
              <w:pStyle w:val="afff9"/>
              <w:rPr>
                <w:rFonts w:ascii="Times New Roman" w:hAnsi="Times New Roman" w:cs="Times New Roman"/>
                <w:sz w:val="26"/>
                <w:szCs w:val="26"/>
              </w:rPr>
            </w:pPr>
          </w:p>
        </w:tc>
        <w:tc>
          <w:tcPr>
            <w:tcW w:w="2982" w:type="dxa"/>
          </w:tcPr>
          <w:p w14:paraId="66E47831" w14:textId="769FF97F"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65E3D746" w14:textId="7233794A"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70C692B6" w14:textId="58523065" w:rsidR="00A925BA" w:rsidRPr="00FD7151" w:rsidRDefault="00A925BA" w:rsidP="00457BCF">
            <w:pPr>
              <w:pStyle w:val="afff9"/>
              <w:rPr>
                <w:rFonts w:ascii="Times New Roman" w:hAnsi="Times New Roman" w:cs="Times New Roman"/>
                <w:sz w:val="26"/>
                <w:szCs w:val="26"/>
              </w:rPr>
            </w:pPr>
          </w:p>
        </w:tc>
      </w:tr>
      <w:tr w:rsidR="008A197A" w:rsidRPr="00FD7151" w14:paraId="590D8A68" w14:textId="77777777" w:rsidTr="00DA645E">
        <w:tc>
          <w:tcPr>
            <w:tcW w:w="1838" w:type="dxa"/>
            <w:vMerge/>
            <w:hideMark/>
          </w:tcPr>
          <w:p w14:paraId="2640BEDF"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19E229BC"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User</w:t>
            </w:r>
            <w:proofErr w:type="spellEnd"/>
            <w:r w:rsidRPr="00FD7151">
              <w:rPr>
                <w:rFonts w:ascii="Times New Roman" w:hAnsi="Times New Roman" w:cs="Times New Roman"/>
                <w:sz w:val="26"/>
                <w:szCs w:val="26"/>
              </w:rPr>
              <w:t xml:space="preserve"> </w:t>
            </w:r>
            <w:proofErr w:type="spellStart"/>
            <w:r w:rsidRPr="00FD7151">
              <w:rPr>
                <w:rFonts w:ascii="Times New Roman" w:hAnsi="Times New Roman" w:cs="Times New Roman"/>
                <w:sz w:val="26"/>
                <w:szCs w:val="26"/>
              </w:rPr>
              <w:t>Doctor</w:t>
            </w:r>
            <w:proofErr w:type="spellEnd"/>
            <w:r w:rsidRPr="00FD7151">
              <w:rPr>
                <w:rFonts w:ascii="Times New Roman" w:hAnsi="Times New Roman" w:cs="Times New Roman"/>
                <w:sz w:val="26"/>
                <w:szCs w:val="26"/>
              </w:rPr>
              <w:t xml:space="preserve"> (Бюро судово-медичної експертизи)</w:t>
            </w:r>
          </w:p>
          <w:p w14:paraId="1CE7472F" w14:textId="5635AF77" w:rsidR="00A925BA" w:rsidRPr="00FD7151" w:rsidRDefault="00A925BA" w:rsidP="00457BCF">
            <w:pPr>
              <w:pStyle w:val="afff9"/>
              <w:rPr>
                <w:rFonts w:ascii="Times New Roman" w:hAnsi="Times New Roman" w:cs="Times New Roman"/>
                <w:sz w:val="26"/>
                <w:szCs w:val="26"/>
              </w:rPr>
            </w:pPr>
          </w:p>
        </w:tc>
        <w:tc>
          <w:tcPr>
            <w:tcW w:w="2982" w:type="dxa"/>
            <w:hideMark/>
          </w:tcPr>
          <w:p w14:paraId="6FA28534" w14:textId="2381D64C"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48DCFF65"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613EA7EC"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val="restart"/>
            <w:hideMark/>
          </w:tcPr>
          <w:p w14:paraId="3BBCE798" w14:textId="5C221F68" w:rsidR="00A925BA" w:rsidRPr="00FD7151" w:rsidRDefault="00A925BA" w:rsidP="00457BCF">
            <w:pPr>
              <w:pStyle w:val="afff9"/>
              <w:rPr>
                <w:rFonts w:ascii="Times New Roman" w:hAnsi="Times New Roman" w:cs="Times New Roman"/>
                <w:sz w:val="26"/>
                <w:szCs w:val="26"/>
              </w:rPr>
            </w:pPr>
          </w:p>
        </w:tc>
      </w:tr>
      <w:tr w:rsidR="008A197A" w:rsidRPr="00FD7151" w14:paraId="105E0537" w14:textId="77777777" w:rsidTr="00DA645E">
        <w:tc>
          <w:tcPr>
            <w:tcW w:w="1838" w:type="dxa"/>
            <w:vMerge/>
            <w:hideMark/>
          </w:tcPr>
          <w:p w14:paraId="7783AFF7"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12027E0F" w14:textId="4BB8C760" w:rsidR="00A925BA" w:rsidRPr="00FD7151" w:rsidRDefault="00A925BA" w:rsidP="00457BCF">
            <w:pPr>
              <w:pStyle w:val="afff9"/>
              <w:rPr>
                <w:rFonts w:ascii="Times New Roman" w:hAnsi="Times New Roman" w:cs="Times New Roman"/>
                <w:sz w:val="26"/>
                <w:szCs w:val="26"/>
              </w:rPr>
            </w:pPr>
          </w:p>
        </w:tc>
        <w:tc>
          <w:tcPr>
            <w:tcW w:w="2982" w:type="dxa"/>
            <w:hideMark/>
          </w:tcPr>
          <w:p w14:paraId="04AACB83" w14:textId="3E083691"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274E0DB3"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78704CD6"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lastRenderedPageBreak/>
              <w:t>Доступ на створення та редагування не архівних даних.</w:t>
            </w:r>
          </w:p>
          <w:p w14:paraId="0740B285" w14:textId="392AE7B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Друк довідки.</w:t>
            </w:r>
          </w:p>
        </w:tc>
        <w:tc>
          <w:tcPr>
            <w:tcW w:w="3231" w:type="dxa"/>
            <w:vMerge/>
            <w:hideMark/>
          </w:tcPr>
          <w:p w14:paraId="580D46B2" w14:textId="77777777" w:rsidR="00A925BA" w:rsidRPr="00FD7151" w:rsidRDefault="00A925BA" w:rsidP="00457BCF">
            <w:pPr>
              <w:pStyle w:val="afff9"/>
              <w:rPr>
                <w:rFonts w:ascii="Times New Roman" w:hAnsi="Times New Roman" w:cs="Times New Roman"/>
                <w:sz w:val="26"/>
                <w:szCs w:val="26"/>
              </w:rPr>
            </w:pPr>
          </w:p>
        </w:tc>
      </w:tr>
      <w:tr w:rsidR="008A197A" w:rsidRPr="00FD7151" w14:paraId="727F872C" w14:textId="77777777" w:rsidTr="00DA645E">
        <w:tc>
          <w:tcPr>
            <w:tcW w:w="1838" w:type="dxa"/>
            <w:vMerge/>
            <w:hideMark/>
          </w:tcPr>
          <w:p w14:paraId="01FACDB3"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0DB200C8" w14:textId="604DB5D1" w:rsidR="00A925BA" w:rsidRPr="00FD7151" w:rsidRDefault="00A925BA" w:rsidP="00457BCF">
            <w:pPr>
              <w:pStyle w:val="afff9"/>
              <w:rPr>
                <w:rFonts w:ascii="Times New Roman" w:hAnsi="Times New Roman" w:cs="Times New Roman"/>
                <w:sz w:val="26"/>
                <w:szCs w:val="26"/>
              </w:rPr>
            </w:pPr>
          </w:p>
        </w:tc>
        <w:tc>
          <w:tcPr>
            <w:tcW w:w="2982" w:type="dxa"/>
            <w:hideMark/>
          </w:tcPr>
          <w:p w14:paraId="00D4A758" w14:textId="2CF11E7A"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7924854D" w14:textId="7890F6F6" w:rsidR="00A925BA" w:rsidRPr="00FD7151" w:rsidRDefault="000D5562" w:rsidP="00457BCF">
            <w:pPr>
              <w:pStyle w:val="afff9"/>
              <w:jc w:val="left"/>
              <w:rPr>
                <w:rFonts w:ascii="Times New Roman" w:hAnsi="Times New Roman" w:cs="Times New Roman"/>
                <w:sz w:val="26"/>
                <w:szCs w:val="26"/>
              </w:rPr>
            </w:pPr>
            <w:r>
              <w:rPr>
                <w:rFonts w:ascii="Times New Roman" w:hAnsi="Times New Roman" w:cs="Times New Roman"/>
                <w:sz w:val="26"/>
                <w:szCs w:val="26"/>
              </w:rPr>
              <w:t>Доступ на перегляд даних</w:t>
            </w:r>
            <w:r w:rsidR="00A925BA" w:rsidRPr="00FD7151">
              <w:rPr>
                <w:rFonts w:ascii="Times New Roman" w:hAnsi="Times New Roman" w:cs="Times New Roman"/>
                <w:sz w:val="26"/>
                <w:szCs w:val="26"/>
              </w:rPr>
              <w:t>.</w:t>
            </w:r>
          </w:p>
          <w:p w14:paraId="091ACCDE" w14:textId="59E4788A"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hideMark/>
          </w:tcPr>
          <w:p w14:paraId="64322342" w14:textId="77777777" w:rsidR="00A925BA" w:rsidRPr="00FD7151" w:rsidRDefault="00A925BA" w:rsidP="00457BCF">
            <w:pPr>
              <w:pStyle w:val="afff9"/>
              <w:rPr>
                <w:rFonts w:ascii="Times New Roman" w:hAnsi="Times New Roman" w:cs="Times New Roman"/>
                <w:sz w:val="26"/>
                <w:szCs w:val="26"/>
              </w:rPr>
            </w:pPr>
          </w:p>
        </w:tc>
      </w:tr>
      <w:tr w:rsidR="008A197A" w:rsidRPr="00FD7151" w14:paraId="1358029F" w14:textId="77777777" w:rsidTr="00DA645E">
        <w:tc>
          <w:tcPr>
            <w:tcW w:w="1838" w:type="dxa"/>
            <w:vMerge/>
            <w:hideMark/>
          </w:tcPr>
          <w:p w14:paraId="217187EA"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1B77E943" w14:textId="756B81C8" w:rsidR="00A925BA" w:rsidRPr="00FD7151" w:rsidRDefault="00A925BA" w:rsidP="00457BCF">
            <w:pPr>
              <w:pStyle w:val="afff9"/>
              <w:rPr>
                <w:rFonts w:ascii="Times New Roman" w:hAnsi="Times New Roman" w:cs="Times New Roman"/>
                <w:sz w:val="26"/>
                <w:szCs w:val="26"/>
              </w:rPr>
            </w:pPr>
          </w:p>
        </w:tc>
        <w:tc>
          <w:tcPr>
            <w:tcW w:w="2982" w:type="dxa"/>
            <w:hideMark/>
          </w:tcPr>
          <w:p w14:paraId="623C6D3B" w14:textId="06432B65"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43374B9F"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3B5CEEC6" w14:textId="0A8AB4B5"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Формування для передачі в архів.</w:t>
            </w:r>
          </w:p>
        </w:tc>
        <w:tc>
          <w:tcPr>
            <w:tcW w:w="3231" w:type="dxa"/>
            <w:vMerge/>
            <w:hideMark/>
          </w:tcPr>
          <w:p w14:paraId="7740FDDD" w14:textId="77777777" w:rsidR="00A925BA" w:rsidRPr="00FD7151" w:rsidRDefault="00A925BA" w:rsidP="00457BCF">
            <w:pPr>
              <w:pStyle w:val="afff9"/>
              <w:rPr>
                <w:rFonts w:ascii="Times New Roman" w:hAnsi="Times New Roman" w:cs="Times New Roman"/>
                <w:sz w:val="26"/>
                <w:szCs w:val="26"/>
              </w:rPr>
            </w:pPr>
          </w:p>
        </w:tc>
      </w:tr>
      <w:tr w:rsidR="008A197A" w:rsidRPr="00FD7151" w14:paraId="468A5A40" w14:textId="77777777" w:rsidTr="00DA645E">
        <w:tc>
          <w:tcPr>
            <w:tcW w:w="1838" w:type="dxa"/>
            <w:vMerge/>
          </w:tcPr>
          <w:p w14:paraId="22ED4702"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03C9DB17" w14:textId="64D3739F" w:rsidR="00A925BA" w:rsidRPr="00FD7151" w:rsidRDefault="00A925BA" w:rsidP="00457BCF">
            <w:pPr>
              <w:pStyle w:val="afff9"/>
              <w:rPr>
                <w:rFonts w:ascii="Times New Roman" w:hAnsi="Times New Roman" w:cs="Times New Roman"/>
                <w:sz w:val="26"/>
                <w:szCs w:val="26"/>
              </w:rPr>
            </w:pPr>
          </w:p>
        </w:tc>
        <w:tc>
          <w:tcPr>
            <w:tcW w:w="2982" w:type="dxa"/>
          </w:tcPr>
          <w:p w14:paraId="71E6C025" w14:textId="626D1276"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3C662D86" w14:textId="0D6A2285"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36ED3EAE" w14:textId="4C804E95" w:rsidR="00A925BA" w:rsidRPr="00FD7151" w:rsidRDefault="00A925BA" w:rsidP="00457BCF">
            <w:pPr>
              <w:pStyle w:val="afff9"/>
              <w:rPr>
                <w:rFonts w:ascii="Times New Roman" w:hAnsi="Times New Roman" w:cs="Times New Roman"/>
                <w:sz w:val="26"/>
                <w:szCs w:val="26"/>
              </w:rPr>
            </w:pPr>
          </w:p>
        </w:tc>
      </w:tr>
      <w:tr w:rsidR="008A197A" w:rsidRPr="00FD7151" w14:paraId="4526F5F8" w14:textId="77777777" w:rsidTr="00DA645E">
        <w:tc>
          <w:tcPr>
            <w:tcW w:w="1838" w:type="dxa"/>
            <w:vMerge/>
            <w:hideMark/>
          </w:tcPr>
          <w:p w14:paraId="326940A4"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2B5EFC8B"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Power</w:t>
            </w:r>
            <w:proofErr w:type="spellEnd"/>
            <w:r w:rsidRPr="00FD7151">
              <w:rPr>
                <w:rFonts w:ascii="Times New Roman" w:hAnsi="Times New Roman" w:cs="Times New Roman"/>
                <w:sz w:val="26"/>
                <w:szCs w:val="26"/>
              </w:rPr>
              <w:t xml:space="preserve"> </w:t>
            </w:r>
            <w:proofErr w:type="spellStart"/>
            <w:r w:rsidRPr="00FD7151">
              <w:rPr>
                <w:rFonts w:ascii="Times New Roman" w:hAnsi="Times New Roman" w:cs="Times New Roman"/>
                <w:sz w:val="26"/>
                <w:szCs w:val="26"/>
              </w:rPr>
              <w:t>User</w:t>
            </w:r>
            <w:proofErr w:type="spellEnd"/>
            <w:r w:rsidRPr="00FD7151">
              <w:rPr>
                <w:rFonts w:ascii="Times New Roman" w:hAnsi="Times New Roman" w:cs="Times New Roman"/>
                <w:sz w:val="26"/>
                <w:szCs w:val="26"/>
              </w:rPr>
              <w:t xml:space="preserve"> (Бюро судово-медичної експертизи)</w:t>
            </w:r>
          </w:p>
          <w:p w14:paraId="0AE193DF" w14:textId="276EEE05" w:rsidR="00A925BA" w:rsidRPr="00FD7151" w:rsidRDefault="00A925BA" w:rsidP="00457BCF">
            <w:pPr>
              <w:pStyle w:val="afff9"/>
              <w:rPr>
                <w:rFonts w:ascii="Times New Roman" w:hAnsi="Times New Roman" w:cs="Times New Roman"/>
                <w:sz w:val="26"/>
                <w:szCs w:val="26"/>
              </w:rPr>
            </w:pPr>
          </w:p>
        </w:tc>
        <w:tc>
          <w:tcPr>
            <w:tcW w:w="2982" w:type="dxa"/>
            <w:hideMark/>
          </w:tcPr>
          <w:p w14:paraId="0AF27FA6" w14:textId="70F4E770"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1417A82C"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6A9B618B"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val="restart"/>
            <w:hideMark/>
          </w:tcPr>
          <w:p w14:paraId="65FA0F39" w14:textId="1DDBBFEC" w:rsidR="00A925BA" w:rsidRPr="00FD7151" w:rsidRDefault="00A925BA" w:rsidP="00457BCF">
            <w:pPr>
              <w:pStyle w:val="afff9"/>
              <w:rPr>
                <w:rFonts w:ascii="Times New Roman" w:hAnsi="Times New Roman" w:cs="Times New Roman"/>
                <w:sz w:val="26"/>
                <w:szCs w:val="26"/>
              </w:rPr>
            </w:pPr>
          </w:p>
        </w:tc>
      </w:tr>
      <w:tr w:rsidR="008A197A" w:rsidRPr="00FD7151" w14:paraId="2B392BBF" w14:textId="77777777" w:rsidTr="00DA645E">
        <w:tc>
          <w:tcPr>
            <w:tcW w:w="1838" w:type="dxa"/>
            <w:vMerge/>
            <w:hideMark/>
          </w:tcPr>
          <w:p w14:paraId="02B6F307"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3F961568" w14:textId="0B87092E" w:rsidR="00A925BA" w:rsidRPr="00FD7151" w:rsidRDefault="00A925BA" w:rsidP="00457BCF">
            <w:pPr>
              <w:pStyle w:val="afff9"/>
              <w:rPr>
                <w:rFonts w:ascii="Times New Roman" w:hAnsi="Times New Roman" w:cs="Times New Roman"/>
                <w:sz w:val="26"/>
                <w:szCs w:val="26"/>
              </w:rPr>
            </w:pPr>
          </w:p>
        </w:tc>
        <w:tc>
          <w:tcPr>
            <w:tcW w:w="2982" w:type="dxa"/>
            <w:hideMark/>
          </w:tcPr>
          <w:p w14:paraId="7BC003A8" w14:textId="196DA190"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105942D0"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4B64E5ED"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p w14:paraId="78D5900F" w14:textId="3AF6642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Друк довідки.</w:t>
            </w:r>
          </w:p>
        </w:tc>
        <w:tc>
          <w:tcPr>
            <w:tcW w:w="3231" w:type="dxa"/>
            <w:vMerge/>
            <w:hideMark/>
          </w:tcPr>
          <w:p w14:paraId="34047CEC" w14:textId="77777777" w:rsidR="00A925BA" w:rsidRPr="00FD7151" w:rsidRDefault="00A925BA" w:rsidP="00457BCF">
            <w:pPr>
              <w:pStyle w:val="afff9"/>
              <w:rPr>
                <w:rFonts w:ascii="Times New Roman" w:hAnsi="Times New Roman" w:cs="Times New Roman"/>
                <w:sz w:val="26"/>
                <w:szCs w:val="26"/>
              </w:rPr>
            </w:pPr>
          </w:p>
        </w:tc>
      </w:tr>
      <w:tr w:rsidR="008A197A" w:rsidRPr="00FD7151" w14:paraId="288447EB" w14:textId="77777777" w:rsidTr="00DA645E">
        <w:tc>
          <w:tcPr>
            <w:tcW w:w="1838" w:type="dxa"/>
            <w:vMerge/>
            <w:hideMark/>
          </w:tcPr>
          <w:p w14:paraId="4B501933"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5AE3990F" w14:textId="3AF82D8C" w:rsidR="00A925BA" w:rsidRPr="00FD7151" w:rsidRDefault="00A925BA" w:rsidP="00457BCF">
            <w:pPr>
              <w:pStyle w:val="afff9"/>
              <w:rPr>
                <w:rFonts w:ascii="Times New Roman" w:hAnsi="Times New Roman" w:cs="Times New Roman"/>
                <w:sz w:val="26"/>
                <w:szCs w:val="26"/>
              </w:rPr>
            </w:pPr>
          </w:p>
        </w:tc>
        <w:tc>
          <w:tcPr>
            <w:tcW w:w="2982" w:type="dxa"/>
            <w:hideMark/>
          </w:tcPr>
          <w:p w14:paraId="6873C4FD" w14:textId="4831D648"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3C59175F"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40E25BD9" w14:textId="194005F9"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hideMark/>
          </w:tcPr>
          <w:p w14:paraId="46EA607C" w14:textId="77777777" w:rsidR="00A925BA" w:rsidRPr="00FD7151" w:rsidRDefault="00A925BA" w:rsidP="00457BCF">
            <w:pPr>
              <w:pStyle w:val="afff9"/>
              <w:rPr>
                <w:rFonts w:ascii="Times New Roman" w:hAnsi="Times New Roman" w:cs="Times New Roman"/>
                <w:sz w:val="26"/>
                <w:szCs w:val="26"/>
              </w:rPr>
            </w:pPr>
          </w:p>
        </w:tc>
      </w:tr>
      <w:tr w:rsidR="008A197A" w:rsidRPr="00FD7151" w14:paraId="657DB51C" w14:textId="77777777" w:rsidTr="00DA645E">
        <w:tc>
          <w:tcPr>
            <w:tcW w:w="1838" w:type="dxa"/>
            <w:vMerge/>
            <w:hideMark/>
          </w:tcPr>
          <w:p w14:paraId="75C7D829"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0EBC9C47" w14:textId="2E3FA1E3" w:rsidR="00A925BA" w:rsidRPr="00FD7151" w:rsidRDefault="00A925BA" w:rsidP="00457BCF">
            <w:pPr>
              <w:pStyle w:val="afff9"/>
              <w:rPr>
                <w:rFonts w:ascii="Times New Roman" w:hAnsi="Times New Roman" w:cs="Times New Roman"/>
                <w:sz w:val="26"/>
                <w:szCs w:val="26"/>
              </w:rPr>
            </w:pPr>
          </w:p>
        </w:tc>
        <w:tc>
          <w:tcPr>
            <w:tcW w:w="2982" w:type="dxa"/>
            <w:hideMark/>
          </w:tcPr>
          <w:p w14:paraId="74C3FB2C" w14:textId="61E13F23"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1D87CDB5"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7DEB6301" w14:textId="6124F53E"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Формування для передачі в архів.</w:t>
            </w:r>
          </w:p>
        </w:tc>
        <w:tc>
          <w:tcPr>
            <w:tcW w:w="3231" w:type="dxa"/>
            <w:vMerge/>
            <w:hideMark/>
          </w:tcPr>
          <w:p w14:paraId="4A421DCA" w14:textId="77777777" w:rsidR="00A925BA" w:rsidRPr="00FD7151" w:rsidRDefault="00A925BA" w:rsidP="00457BCF">
            <w:pPr>
              <w:pStyle w:val="afff9"/>
              <w:rPr>
                <w:rFonts w:ascii="Times New Roman" w:hAnsi="Times New Roman" w:cs="Times New Roman"/>
                <w:sz w:val="26"/>
                <w:szCs w:val="26"/>
              </w:rPr>
            </w:pPr>
          </w:p>
        </w:tc>
      </w:tr>
      <w:tr w:rsidR="008A197A" w:rsidRPr="00FD7151" w14:paraId="6D486366" w14:textId="77777777" w:rsidTr="00DA645E">
        <w:tc>
          <w:tcPr>
            <w:tcW w:w="1838" w:type="dxa"/>
            <w:vMerge/>
          </w:tcPr>
          <w:p w14:paraId="7D8E19DF"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4F838229" w14:textId="179C2321" w:rsidR="00A925BA" w:rsidRPr="00FD7151" w:rsidRDefault="00A925BA" w:rsidP="00457BCF">
            <w:pPr>
              <w:pStyle w:val="afff9"/>
              <w:rPr>
                <w:rFonts w:ascii="Times New Roman" w:hAnsi="Times New Roman" w:cs="Times New Roman"/>
                <w:sz w:val="26"/>
                <w:szCs w:val="26"/>
              </w:rPr>
            </w:pPr>
          </w:p>
        </w:tc>
        <w:tc>
          <w:tcPr>
            <w:tcW w:w="2982" w:type="dxa"/>
          </w:tcPr>
          <w:p w14:paraId="03254C5E" w14:textId="246CB576"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48EF7416" w14:textId="797A29DC"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254543D7" w14:textId="28B12A0C" w:rsidR="00A925BA" w:rsidRPr="00FD7151" w:rsidRDefault="00A925BA" w:rsidP="00457BCF">
            <w:pPr>
              <w:pStyle w:val="afff9"/>
              <w:rPr>
                <w:rFonts w:ascii="Times New Roman" w:hAnsi="Times New Roman" w:cs="Times New Roman"/>
                <w:sz w:val="26"/>
                <w:szCs w:val="26"/>
              </w:rPr>
            </w:pPr>
          </w:p>
        </w:tc>
      </w:tr>
      <w:tr w:rsidR="008A197A" w:rsidRPr="00FD7151" w14:paraId="3F6AAE02" w14:textId="77777777" w:rsidTr="00DA645E">
        <w:tc>
          <w:tcPr>
            <w:tcW w:w="1838" w:type="dxa"/>
            <w:vMerge/>
            <w:hideMark/>
          </w:tcPr>
          <w:p w14:paraId="2299CE23"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5D6A5238" w14:textId="77777777"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Registrar</w:t>
            </w:r>
            <w:proofErr w:type="spellEnd"/>
            <w:r w:rsidRPr="00FD7151">
              <w:rPr>
                <w:rFonts w:ascii="Times New Roman" w:hAnsi="Times New Roman" w:cs="Times New Roman"/>
                <w:sz w:val="26"/>
                <w:szCs w:val="26"/>
              </w:rPr>
              <w:t xml:space="preserve"> (Бюро судово-медичної експертизи)</w:t>
            </w:r>
          </w:p>
          <w:p w14:paraId="0185DBD3" w14:textId="0A9D26DB" w:rsidR="00A925BA" w:rsidRPr="00FD7151" w:rsidRDefault="00A925BA" w:rsidP="00457BCF">
            <w:pPr>
              <w:pStyle w:val="afff9"/>
              <w:rPr>
                <w:rFonts w:ascii="Times New Roman" w:hAnsi="Times New Roman" w:cs="Times New Roman"/>
                <w:sz w:val="26"/>
                <w:szCs w:val="26"/>
              </w:rPr>
            </w:pPr>
          </w:p>
        </w:tc>
        <w:tc>
          <w:tcPr>
            <w:tcW w:w="2982" w:type="dxa"/>
            <w:hideMark/>
          </w:tcPr>
          <w:p w14:paraId="074EEF98" w14:textId="39345B9D"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7A4A47B3"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0EAD8D30"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val="restart"/>
            <w:hideMark/>
          </w:tcPr>
          <w:p w14:paraId="330E1C91" w14:textId="663F5A05" w:rsidR="00A925BA" w:rsidRPr="00FD7151" w:rsidRDefault="00A925BA" w:rsidP="00457BCF">
            <w:pPr>
              <w:pStyle w:val="afff9"/>
              <w:rPr>
                <w:rFonts w:ascii="Times New Roman" w:hAnsi="Times New Roman" w:cs="Times New Roman"/>
                <w:sz w:val="26"/>
                <w:szCs w:val="26"/>
              </w:rPr>
            </w:pPr>
          </w:p>
        </w:tc>
      </w:tr>
      <w:tr w:rsidR="008A197A" w:rsidRPr="00FD7151" w14:paraId="13D24F65" w14:textId="77777777" w:rsidTr="00DA645E">
        <w:tc>
          <w:tcPr>
            <w:tcW w:w="1838" w:type="dxa"/>
            <w:vMerge/>
            <w:hideMark/>
          </w:tcPr>
          <w:p w14:paraId="7AA25991"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4152FD85" w14:textId="2B2A5847" w:rsidR="00A925BA" w:rsidRPr="00FD7151" w:rsidRDefault="00A925BA" w:rsidP="00457BCF">
            <w:pPr>
              <w:pStyle w:val="afff9"/>
              <w:rPr>
                <w:rFonts w:ascii="Times New Roman" w:hAnsi="Times New Roman" w:cs="Times New Roman"/>
                <w:sz w:val="26"/>
                <w:szCs w:val="26"/>
              </w:rPr>
            </w:pPr>
          </w:p>
        </w:tc>
        <w:tc>
          <w:tcPr>
            <w:tcW w:w="2982" w:type="dxa"/>
            <w:hideMark/>
          </w:tcPr>
          <w:p w14:paraId="27D4BC3F" w14:textId="7C2D05A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27468A11" w14:textId="0FBDB748"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tc>
        <w:tc>
          <w:tcPr>
            <w:tcW w:w="3231" w:type="dxa"/>
            <w:vMerge/>
            <w:hideMark/>
          </w:tcPr>
          <w:p w14:paraId="582B6519" w14:textId="77777777" w:rsidR="00A925BA" w:rsidRPr="00FD7151" w:rsidRDefault="00A925BA" w:rsidP="00457BCF">
            <w:pPr>
              <w:pStyle w:val="afff9"/>
              <w:rPr>
                <w:rFonts w:ascii="Times New Roman" w:hAnsi="Times New Roman" w:cs="Times New Roman"/>
                <w:sz w:val="26"/>
                <w:szCs w:val="26"/>
              </w:rPr>
            </w:pPr>
          </w:p>
        </w:tc>
      </w:tr>
      <w:tr w:rsidR="008A197A" w:rsidRPr="00FD7151" w14:paraId="0878614E" w14:textId="77777777" w:rsidTr="00DA645E">
        <w:tc>
          <w:tcPr>
            <w:tcW w:w="1838" w:type="dxa"/>
            <w:vMerge/>
            <w:hideMark/>
          </w:tcPr>
          <w:p w14:paraId="063C8AF8"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5BAC0530" w14:textId="496AF840" w:rsidR="00A925BA" w:rsidRPr="00FD7151" w:rsidRDefault="00A925BA" w:rsidP="00457BCF">
            <w:pPr>
              <w:pStyle w:val="afff9"/>
              <w:rPr>
                <w:rFonts w:ascii="Times New Roman" w:hAnsi="Times New Roman" w:cs="Times New Roman"/>
                <w:sz w:val="26"/>
                <w:szCs w:val="26"/>
              </w:rPr>
            </w:pPr>
          </w:p>
        </w:tc>
        <w:tc>
          <w:tcPr>
            <w:tcW w:w="2982" w:type="dxa"/>
            <w:hideMark/>
          </w:tcPr>
          <w:p w14:paraId="714FEC02" w14:textId="2B3AF45F"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221E064F"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p w14:paraId="74E4C8A8" w14:textId="09B2CBA3"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створення та редагування не архівних даних.</w:t>
            </w:r>
          </w:p>
        </w:tc>
        <w:tc>
          <w:tcPr>
            <w:tcW w:w="3231" w:type="dxa"/>
            <w:vMerge/>
            <w:hideMark/>
          </w:tcPr>
          <w:p w14:paraId="07F2CB92" w14:textId="77777777" w:rsidR="00A925BA" w:rsidRPr="00FD7151" w:rsidRDefault="00A925BA" w:rsidP="00457BCF">
            <w:pPr>
              <w:pStyle w:val="afff9"/>
              <w:rPr>
                <w:rFonts w:ascii="Times New Roman" w:hAnsi="Times New Roman" w:cs="Times New Roman"/>
                <w:sz w:val="26"/>
                <w:szCs w:val="26"/>
              </w:rPr>
            </w:pPr>
          </w:p>
        </w:tc>
      </w:tr>
      <w:tr w:rsidR="008A197A" w:rsidRPr="00FD7151" w14:paraId="4DEC8C8E" w14:textId="77777777" w:rsidTr="00DA645E">
        <w:tc>
          <w:tcPr>
            <w:tcW w:w="1838" w:type="dxa"/>
            <w:vMerge/>
            <w:hideMark/>
          </w:tcPr>
          <w:p w14:paraId="0D39A8D5"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780EAF65" w14:textId="54EA9812" w:rsidR="00A925BA" w:rsidRPr="00FD7151" w:rsidRDefault="00A925BA" w:rsidP="00457BCF">
            <w:pPr>
              <w:pStyle w:val="afff9"/>
              <w:rPr>
                <w:rFonts w:ascii="Times New Roman" w:hAnsi="Times New Roman" w:cs="Times New Roman"/>
                <w:sz w:val="26"/>
                <w:szCs w:val="26"/>
              </w:rPr>
            </w:pPr>
          </w:p>
        </w:tc>
        <w:tc>
          <w:tcPr>
            <w:tcW w:w="2982" w:type="dxa"/>
            <w:hideMark/>
          </w:tcPr>
          <w:p w14:paraId="666BA27C" w14:textId="5D0AFDAD"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tc>
        <w:tc>
          <w:tcPr>
            <w:tcW w:w="5239" w:type="dxa"/>
            <w:hideMark/>
          </w:tcPr>
          <w:p w14:paraId="4A45655C" w14:textId="2335ABC2"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tc>
        <w:tc>
          <w:tcPr>
            <w:tcW w:w="3231" w:type="dxa"/>
            <w:vMerge/>
            <w:hideMark/>
          </w:tcPr>
          <w:p w14:paraId="634E4CFE" w14:textId="77777777" w:rsidR="00A925BA" w:rsidRPr="00FD7151" w:rsidRDefault="00A925BA" w:rsidP="00457BCF">
            <w:pPr>
              <w:pStyle w:val="afff9"/>
              <w:rPr>
                <w:rFonts w:ascii="Times New Roman" w:hAnsi="Times New Roman" w:cs="Times New Roman"/>
                <w:sz w:val="26"/>
                <w:szCs w:val="26"/>
              </w:rPr>
            </w:pPr>
          </w:p>
        </w:tc>
      </w:tr>
      <w:tr w:rsidR="008A197A" w:rsidRPr="00FD7151" w14:paraId="53AB9973" w14:textId="77777777" w:rsidTr="00DA645E">
        <w:tc>
          <w:tcPr>
            <w:tcW w:w="1838" w:type="dxa"/>
            <w:vMerge/>
          </w:tcPr>
          <w:p w14:paraId="744741E6" w14:textId="77777777" w:rsidR="00A925BA" w:rsidRPr="00FD7151" w:rsidRDefault="00A925BA" w:rsidP="00457BCF">
            <w:pPr>
              <w:pStyle w:val="afff9"/>
              <w:rPr>
                <w:rFonts w:ascii="Times New Roman" w:hAnsi="Times New Roman" w:cs="Times New Roman"/>
                <w:sz w:val="26"/>
                <w:szCs w:val="26"/>
              </w:rPr>
            </w:pPr>
          </w:p>
        </w:tc>
        <w:tc>
          <w:tcPr>
            <w:tcW w:w="1985" w:type="dxa"/>
            <w:vMerge/>
          </w:tcPr>
          <w:p w14:paraId="6CB802B2" w14:textId="32438F3B" w:rsidR="00A925BA" w:rsidRPr="00FD7151" w:rsidRDefault="00A925BA" w:rsidP="00457BCF">
            <w:pPr>
              <w:pStyle w:val="afff9"/>
              <w:rPr>
                <w:rFonts w:ascii="Times New Roman" w:hAnsi="Times New Roman" w:cs="Times New Roman"/>
                <w:sz w:val="26"/>
                <w:szCs w:val="26"/>
              </w:rPr>
            </w:pPr>
          </w:p>
        </w:tc>
        <w:tc>
          <w:tcPr>
            <w:tcW w:w="2982" w:type="dxa"/>
          </w:tcPr>
          <w:p w14:paraId="6A4C6777" w14:textId="6B403B63"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102A235D" w14:textId="1A332AA5"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3B9B662D" w14:textId="40082E83" w:rsidR="00A925BA" w:rsidRPr="00FD7151" w:rsidRDefault="00A925BA" w:rsidP="00457BCF">
            <w:pPr>
              <w:pStyle w:val="afff9"/>
              <w:rPr>
                <w:rFonts w:ascii="Times New Roman" w:hAnsi="Times New Roman" w:cs="Times New Roman"/>
                <w:sz w:val="26"/>
                <w:szCs w:val="26"/>
              </w:rPr>
            </w:pPr>
          </w:p>
        </w:tc>
      </w:tr>
      <w:tr w:rsidR="008A197A" w:rsidRPr="00FD7151" w14:paraId="16ED3E5D" w14:textId="77777777" w:rsidTr="00DA645E">
        <w:tc>
          <w:tcPr>
            <w:tcW w:w="1838" w:type="dxa"/>
            <w:vMerge/>
            <w:hideMark/>
          </w:tcPr>
          <w:p w14:paraId="06D90D17" w14:textId="77777777" w:rsidR="00A925BA" w:rsidRPr="00FD7151" w:rsidRDefault="00A925BA" w:rsidP="00457BCF">
            <w:pPr>
              <w:pStyle w:val="afff9"/>
              <w:rPr>
                <w:rFonts w:ascii="Times New Roman" w:hAnsi="Times New Roman" w:cs="Times New Roman"/>
                <w:sz w:val="26"/>
                <w:szCs w:val="26"/>
              </w:rPr>
            </w:pPr>
          </w:p>
        </w:tc>
        <w:tc>
          <w:tcPr>
            <w:tcW w:w="1985" w:type="dxa"/>
            <w:vMerge w:val="restart"/>
            <w:hideMark/>
          </w:tcPr>
          <w:p w14:paraId="4FD7D53D" w14:textId="724E470A" w:rsidR="00A925BA" w:rsidRPr="00FD7151" w:rsidRDefault="00A925BA" w:rsidP="00457BC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Administrator</w:t>
            </w:r>
            <w:proofErr w:type="spellEnd"/>
            <w:r w:rsidRPr="00FD7151">
              <w:rPr>
                <w:rFonts w:ascii="Times New Roman" w:hAnsi="Times New Roman" w:cs="Times New Roman"/>
                <w:sz w:val="26"/>
                <w:szCs w:val="26"/>
              </w:rPr>
              <w:t xml:space="preserve"> (Бюро судово-медичної експертизи)</w:t>
            </w:r>
          </w:p>
        </w:tc>
        <w:tc>
          <w:tcPr>
            <w:tcW w:w="2982" w:type="dxa"/>
            <w:hideMark/>
          </w:tcPr>
          <w:p w14:paraId="261C739B" w14:textId="50B3DB4B"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особи</w:t>
            </w:r>
          </w:p>
        </w:tc>
        <w:tc>
          <w:tcPr>
            <w:tcW w:w="5239" w:type="dxa"/>
            <w:hideMark/>
          </w:tcPr>
          <w:p w14:paraId="2C8BD11C"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tc>
        <w:tc>
          <w:tcPr>
            <w:tcW w:w="3231" w:type="dxa"/>
            <w:vMerge w:val="restart"/>
            <w:hideMark/>
          </w:tcPr>
          <w:p w14:paraId="0AE1E3CF" w14:textId="60853BA6" w:rsidR="00A925BA" w:rsidRPr="00FD7151" w:rsidRDefault="00A925BA" w:rsidP="00457BCF">
            <w:pPr>
              <w:pStyle w:val="afff9"/>
              <w:rPr>
                <w:rFonts w:ascii="Times New Roman" w:hAnsi="Times New Roman" w:cs="Times New Roman"/>
                <w:sz w:val="26"/>
                <w:szCs w:val="26"/>
              </w:rPr>
            </w:pPr>
          </w:p>
        </w:tc>
      </w:tr>
      <w:tr w:rsidR="008A197A" w:rsidRPr="00FD7151" w14:paraId="7C7D5E69" w14:textId="77777777" w:rsidTr="00DA645E">
        <w:tc>
          <w:tcPr>
            <w:tcW w:w="1838" w:type="dxa"/>
            <w:vMerge/>
            <w:hideMark/>
          </w:tcPr>
          <w:p w14:paraId="267E382C"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533DC746"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0412B9BA" w14:textId="43CE6854"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Медичної довідки</w:t>
            </w:r>
          </w:p>
        </w:tc>
        <w:tc>
          <w:tcPr>
            <w:tcW w:w="5239" w:type="dxa"/>
            <w:hideMark/>
          </w:tcPr>
          <w:p w14:paraId="5D6BBA42" w14:textId="602D4574"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перегляд даних.</w:t>
            </w:r>
          </w:p>
        </w:tc>
        <w:tc>
          <w:tcPr>
            <w:tcW w:w="3231" w:type="dxa"/>
            <w:vMerge/>
            <w:hideMark/>
          </w:tcPr>
          <w:p w14:paraId="08D55DD5" w14:textId="77777777" w:rsidR="00A925BA" w:rsidRPr="00FD7151" w:rsidRDefault="00A925BA" w:rsidP="00457BCF">
            <w:pPr>
              <w:pStyle w:val="afff9"/>
              <w:rPr>
                <w:rFonts w:ascii="Times New Roman" w:hAnsi="Times New Roman" w:cs="Times New Roman"/>
                <w:sz w:val="26"/>
                <w:szCs w:val="26"/>
              </w:rPr>
            </w:pPr>
          </w:p>
        </w:tc>
      </w:tr>
      <w:tr w:rsidR="008A197A" w:rsidRPr="00FD7151" w14:paraId="2056991E" w14:textId="77777777" w:rsidTr="00DA645E">
        <w:tc>
          <w:tcPr>
            <w:tcW w:w="1838" w:type="dxa"/>
            <w:vMerge/>
            <w:hideMark/>
          </w:tcPr>
          <w:p w14:paraId="709BDE86"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26B4A89A" w14:textId="77777777" w:rsidR="00A925BA" w:rsidRPr="00FD7151" w:rsidRDefault="00A925BA" w:rsidP="00457BCF">
            <w:pPr>
              <w:pStyle w:val="afff9"/>
              <w:rPr>
                <w:rFonts w:ascii="Times New Roman" w:hAnsi="Times New Roman" w:cs="Times New Roman"/>
                <w:sz w:val="26"/>
                <w:szCs w:val="26"/>
              </w:rPr>
            </w:pPr>
          </w:p>
        </w:tc>
        <w:tc>
          <w:tcPr>
            <w:tcW w:w="2982" w:type="dxa"/>
            <w:hideMark/>
          </w:tcPr>
          <w:p w14:paraId="7BB4E167" w14:textId="3C92A0BD"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Журнал реєстрації медичних довідок</w:t>
            </w:r>
          </w:p>
        </w:tc>
        <w:tc>
          <w:tcPr>
            <w:tcW w:w="5239" w:type="dxa"/>
            <w:hideMark/>
          </w:tcPr>
          <w:p w14:paraId="653814DE" w14:textId="03570620"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33856A95" w14:textId="77777777" w:rsidR="00A925BA" w:rsidRPr="00FD7151" w:rsidRDefault="00A925BA" w:rsidP="00457BCF">
            <w:pPr>
              <w:pStyle w:val="afff9"/>
              <w:rPr>
                <w:rFonts w:ascii="Times New Roman" w:hAnsi="Times New Roman" w:cs="Times New Roman"/>
                <w:sz w:val="26"/>
                <w:szCs w:val="26"/>
              </w:rPr>
            </w:pPr>
          </w:p>
        </w:tc>
      </w:tr>
      <w:tr w:rsidR="008A197A" w:rsidRPr="00FD7151" w14:paraId="19AC121E" w14:textId="77777777" w:rsidTr="00DA645E">
        <w:tc>
          <w:tcPr>
            <w:tcW w:w="1838" w:type="dxa"/>
            <w:vMerge/>
            <w:hideMark/>
          </w:tcPr>
          <w:p w14:paraId="353CD636"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79F2A5F0" w14:textId="77777777" w:rsidR="00A925BA" w:rsidRPr="00FD7151" w:rsidRDefault="00A925BA" w:rsidP="00457BCF">
            <w:pPr>
              <w:pStyle w:val="afff9"/>
              <w:rPr>
                <w:rFonts w:ascii="Times New Roman" w:hAnsi="Times New Roman" w:cs="Times New Roman"/>
                <w:sz w:val="26"/>
                <w:szCs w:val="26"/>
              </w:rPr>
            </w:pPr>
          </w:p>
        </w:tc>
        <w:tc>
          <w:tcPr>
            <w:tcW w:w="2982" w:type="dxa"/>
            <w:vMerge w:val="restart"/>
            <w:hideMark/>
          </w:tcPr>
          <w:p w14:paraId="5118E4F8" w14:textId="77777777"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Реєстр медичних довідок для передачі в архів</w:t>
            </w:r>
          </w:p>
          <w:p w14:paraId="4314DED4" w14:textId="11AF28A1" w:rsidR="00A925BA" w:rsidRPr="00FD7151" w:rsidRDefault="00A925BA" w:rsidP="00457BCF">
            <w:pPr>
              <w:pStyle w:val="afff9"/>
              <w:rPr>
                <w:rFonts w:ascii="Times New Roman" w:hAnsi="Times New Roman" w:cs="Times New Roman"/>
                <w:sz w:val="26"/>
                <w:szCs w:val="26"/>
              </w:rPr>
            </w:pPr>
          </w:p>
          <w:p w14:paraId="6CD4DD99" w14:textId="2F8EBB2B" w:rsidR="00A925BA" w:rsidRPr="00FD7151" w:rsidRDefault="00A925BA" w:rsidP="00457BCF">
            <w:pPr>
              <w:pStyle w:val="afff9"/>
              <w:rPr>
                <w:rFonts w:ascii="Times New Roman" w:hAnsi="Times New Roman" w:cs="Times New Roman"/>
                <w:sz w:val="26"/>
                <w:szCs w:val="26"/>
              </w:rPr>
            </w:pPr>
          </w:p>
        </w:tc>
        <w:tc>
          <w:tcPr>
            <w:tcW w:w="5239" w:type="dxa"/>
            <w:hideMark/>
          </w:tcPr>
          <w:p w14:paraId="3D4628B3" w14:textId="7CC9EB39"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перегляд даних.</w:t>
            </w:r>
          </w:p>
        </w:tc>
        <w:tc>
          <w:tcPr>
            <w:tcW w:w="3231" w:type="dxa"/>
            <w:vMerge/>
            <w:hideMark/>
          </w:tcPr>
          <w:p w14:paraId="47942714" w14:textId="77777777" w:rsidR="00A925BA" w:rsidRPr="00FD7151" w:rsidRDefault="00A925BA" w:rsidP="00457BCF">
            <w:pPr>
              <w:pStyle w:val="afff9"/>
              <w:rPr>
                <w:rFonts w:ascii="Times New Roman" w:hAnsi="Times New Roman" w:cs="Times New Roman"/>
                <w:sz w:val="26"/>
                <w:szCs w:val="26"/>
              </w:rPr>
            </w:pPr>
          </w:p>
        </w:tc>
      </w:tr>
      <w:tr w:rsidR="008A197A" w:rsidRPr="00FD7151" w14:paraId="7F24BBC3" w14:textId="77777777" w:rsidTr="00DA645E">
        <w:tc>
          <w:tcPr>
            <w:tcW w:w="1838" w:type="dxa"/>
            <w:vMerge/>
            <w:hideMark/>
          </w:tcPr>
          <w:p w14:paraId="793FD94B"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21800EA1" w14:textId="77777777" w:rsidR="00A925BA" w:rsidRPr="00FD7151" w:rsidRDefault="00A925BA" w:rsidP="00457BCF">
            <w:pPr>
              <w:pStyle w:val="afff9"/>
              <w:rPr>
                <w:rFonts w:ascii="Times New Roman" w:hAnsi="Times New Roman" w:cs="Times New Roman"/>
                <w:sz w:val="26"/>
                <w:szCs w:val="26"/>
              </w:rPr>
            </w:pPr>
          </w:p>
        </w:tc>
        <w:tc>
          <w:tcPr>
            <w:tcW w:w="2982" w:type="dxa"/>
            <w:vMerge/>
            <w:hideMark/>
          </w:tcPr>
          <w:p w14:paraId="48BDFE0B" w14:textId="65D84E21" w:rsidR="00A925BA" w:rsidRPr="00FD7151" w:rsidRDefault="00A925BA" w:rsidP="00457BCF">
            <w:pPr>
              <w:pStyle w:val="afff9"/>
              <w:rPr>
                <w:rFonts w:ascii="Times New Roman" w:hAnsi="Times New Roman" w:cs="Times New Roman"/>
                <w:sz w:val="26"/>
                <w:szCs w:val="26"/>
              </w:rPr>
            </w:pPr>
          </w:p>
        </w:tc>
        <w:tc>
          <w:tcPr>
            <w:tcW w:w="5239" w:type="dxa"/>
            <w:hideMark/>
          </w:tcPr>
          <w:p w14:paraId="3BC7D7BE" w14:textId="7F36D8A0"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Наповнення довідників.</w:t>
            </w:r>
          </w:p>
        </w:tc>
        <w:tc>
          <w:tcPr>
            <w:tcW w:w="3231" w:type="dxa"/>
            <w:vMerge/>
            <w:hideMark/>
          </w:tcPr>
          <w:p w14:paraId="7CAC7580" w14:textId="77777777" w:rsidR="00A925BA" w:rsidRPr="00FD7151" w:rsidRDefault="00A925BA" w:rsidP="00457BCF">
            <w:pPr>
              <w:pStyle w:val="afff9"/>
              <w:rPr>
                <w:rFonts w:ascii="Times New Roman" w:hAnsi="Times New Roman" w:cs="Times New Roman"/>
                <w:sz w:val="26"/>
                <w:szCs w:val="26"/>
              </w:rPr>
            </w:pPr>
          </w:p>
        </w:tc>
      </w:tr>
      <w:tr w:rsidR="008A197A" w:rsidRPr="00FD7151" w14:paraId="0C5C2110" w14:textId="77777777" w:rsidTr="00DA645E">
        <w:tc>
          <w:tcPr>
            <w:tcW w:w="1838" w:type="dxa"/>
            <w:vMerge/>
            <w:hideMark/>
          </w:tcPr>
          <w:p w14:paraId="3F44293E" w14:textId="77777777" w:rsidR="00A925BA" w:rsidRPr="00FD7151" w:rsidRDefault="00A925BA" w:rsidP="00457BCF">
            <w:pPr>
              <w:pStyle w:val="afff9"/>
              <w:rPr>
                <w:rFonts w:ascii="Times New Roman" w:hAnsi="Times New Roman" w:cs="Times New Roman"/>
                <w:sz w:val="26"/>
                <w:szCs w:val="26"/>
              </w:rPr>
            </w:pPr>
          </w:p>
        </w:tc>
        <w:tc>
          <w:tcPr>
            <w:tcW w:w="1985" w:type="dxa"/>
            <w:vMerge/>
            <w:hideMark/>
          </w:tcPr>
          <w:p w14:paraId="34EEFDAD" w14:textId="77777777" w:rsidR="00A925BA" w:rsidRPr="00FD7151" w:rsidRDefault="00A925BA" w:rsidP="00457BCF">
            <w:pPr>
              <w:pStyle w:val="afff9"/>
              <w:rPr>
                <w:rFonts w:ascii="Times New Roman" w:hAnsi="Times New Roman" w:cs="Times New Roman"/>
                <w:sz w:val="26"/>
                <w:szCs w:val="26"/>
              </w:rPr>
            </w:pPr>
          </w:p>
        </w:tc>
        <w:tc>
          <w:tcPr>
            <w:tcW w:w="2982" w:type="dxa"/>
            <w:vMerge/>
            <w:hideMark/>
          </w:tcPr>
          <w:p w14:paraId="4F869AA2" w14:textId="337ECF68" w:rsidR="00A925BA" w:rsidRPr="00FD7151" w:rsidRDefault="00A925BA" w:rsidP="00457BCF">
            <w:pPr>
              <w:pStyle w:val="afff9"/>
              <w:rPr>
                <w:rFonts w:ascii="Times New Roman" w:hAnsi="Times New Roman" w:cs="Times New Roman"/>
                <w:sz w:val="26"/>
                <w:szCs w:val="26"/>
              </w:rPr>
            </w:pPr>
          </w:p>
        </w:tc>
        <w:tc>
          <w:tcPr>
            <w:tcW w:w="5239" w:type="dxa"/>
            <w:hideMark/>
          </w:tcPr>
          <w:p w14:paraId="79E708F2" w14:textId="678FC536"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Налаштування інформації щодо користувачів. Надання користувачам ролей, в рамках групи Бюро судово-медичної експертизи.</w:t>
            </w:r>
          </w:p>
        </w:tc>
        <w:tc>
          <w:tcPr>
            <w:tcW w:w="3231" w:type="dxa"/>
            <w:vMerge/>
            <w:hideMark/>
          </w:tcPr>
          <w:p w14:paraId="2F4F32C9" w14:textId="77777777" w:rsidR="00A925BA" w:rsidRPr="00FD7151" w:rsidRDefault="00A925BA" w:rsidP="00457BCF">
            <w:pPr>
              <w:pStyle w:val="afff9"/>
              <w:rPr>
                <w:rFonts w:ascii="Times New Roman" w:hAnsi="Times New Roman" w:cs="Times New Roman"/>
                <w:sz w:val="26"/>
                <w:szCs w:val="26"/>
              </w:rPr>
            </w:pPr>
          </w:p>
        </w:tc>
      </w:tr>
      <w:tr w:rsidR="008A197A" w:rsidRPr="00FD7151" w14:paraId="6CC0B36B" w14:textId="77777777" w:rsidTr="00DA645E">
        <w:tc>
          <w:tcPr>
            <w:tcW w:w="1838" w:type="dxa"/>
            <w:vMerge/>
          </w:tcPr>
          <w:p w14:paraId="0706609A" w14:textId="08935A4A" w:rsidR="00A925BA" w:rsidRPr="00FD7151" w:rsidRDefault="00A925BA" w:rsidP="00457BCF">
            <w:pPr>
              <w:pStyle w:val="afff9"/>
              <w:rPr>
                <w:rFonts w:ascii="Times New Roman" w:hAnsi="Times New Roman" w:cs="Times New Roman"/>
                <w:sz w:val="26"/>
                <w:szCs w:val="26"/>
              </w:rPr>
            </w:pPr>
          </w:p>
        </w:tc>
        <w:tc>
          <w:tcPr>
            <w:tcW w:w="1985" w:type="dxa"/>
            <w:vMerge/>
          </w:tcPr>
          <w:p w14:paraId="1AB4B1B0" w14:textId="77777777" w:rsidR="00A925BA" w:rsidRPr="00FD7151" w:rsidRDefault="00A925BA" w:rsidP="00457BCF">
            <w:pPr>
              <w:pStyle w:val="afff9"/>
              <w:rPr>
                <w:rFonts w:ascii="Times New Roman" w:hAnsi="Times New Roman" w:cs="Times New Roman"/>
                <w:sz w:val="26"/>
                <w:szCs w:val="26"/>
              </w:rPr>
            </w:pPr>
          </w:p>
        </w:tc>
        <w:tc>
          <w:tcPr>
            <w:tcW w:w="2982" w:type="dxa"/>
          </w:tcPr>
          <w:p w14:paraId="21117A31" w14:textId="4496F3D9" w:rsidR="00A925BA" w:rsidRPr="00FD7151" w:rsidRDefault="00A925BA" w:rsidP="00457BCF">
            <w:pPr>
              <w:pStyle w:val="afff9"/>
              <w:rPr>
                <w:rFonts w:ascii="Times New Roman" w:hAnsi="Times New Roman" w:cs="Times New Roman"/>
                <w:sz w:val="26"/>
                <w:szCs w:val="26"/>
              </w:rPr>
            </w:pPr>
            <w:r w:rsidRPr="00FD7151">
              <w:rPr>
                <w:rFonts w:ascii="Times New Roman" w:hAnsi="Times New Roman" w:cs="Times New Roman"/>
                <w:sz w:val="26"/>
                <w:szCs w:val="26"/>
              </w:rPr>
              <w:t>Статистика (звіти)</w:t>
            </w:r>
          </w:p>
        </w:tc>
        <w:tc>
          <w:tcPr>
            <w:tcW w:w="5239" w:type="dxa"/>
          </w:tcPr>
          <w:p w14:paraId="368967B1" w14:textId="6E159C74" w:rsidR="00A925BA" w:rsidRPr="00FD7151" w:rsidRDefault="00A925BA" w:rsidP="00457BCF">
            <w:pPr>
              <w:pStyle w:val="afff9"/>
              <w:jc w:val="left"/>
              <w:rPr>
                <w:rFonts w:ascii="Times New Roman" w:hAnsi="Times New Roman" w:cs="Times New Roman"/>
                <w:sz w:val="26"/>
                <w:szCs w:val="26"/>
              </w:rPr>
            </w:pPr>
            <w:r w:rsidRPr="00FD7151">
              <w:rPr>
                <w:rFonts w:ascii="Times New Roman" w:hAnsi="Times New Roman" w:cs="Times New Roman"/>
                <w:sz w:val="26"/>
                <w:szCs w:val="26"/>
              </w:rPr>
              <w:t>Доступ на формування та перегляд звітів.</w:t>
            </w:r>
          </w:p>
        </w:tc>
        <w:tc>
          <w:tcPr>
            <w:tcW w:w="3231" w:type="dxa"/>
            <w:vMerge/>
          </w:tcPr>
          <w:p w14:paraId="505BCC7D" w14:textId="2E22D007" w:rsidR="00A925BA" w:rsidRPr="00FD7151" w:rsidRDefault="00A925BA" w:rsidP="00457BCF">
            <w:pPr>
              <w:pStyle w:val="afff9"/>
              <w:rPr>
                <w:rFonts w:ascii="Times New Roman" w:hAnsi="Times New Roman" w:cs="Times New Roman"/>
                <w:sz w:val="26"/>
                <w:szCs w:val="26"/>
              </w:rPr>
            </w:pPr>
          </w:p>
        </w:tc>
      </w:tr>
    </w:tbl>
    <w:p w14:paraId="79D3C266" w14:textId="77777777" w:rsidR="0034312C" w:rsidRPr="00FD7151" w:rsidRDefault="0034312C" w:rsidP="006B6063">
      <w:pPr>
        <w:pStyle w:val="22"/>
        <w:sectPr w:rsidR="0034312C" w:rsidRPr="00FD7151" w:rsidSect="0034312C">
          <w:pgSz w:w="16840" w:h="11907" w:orient="landscape" w:code="9"/>
          <w:pgMar w:top="1418" w:right="1418" w:bottom="851" w:left="1134" w:header="720" w:footer="720" w:gutter="0"/>
          <w:cols w:space="720"/>
          <w:titlePg/>
          <w:docGrid w:linePitch="354"/>
        </w:sectPr>
      </w:pPr>
    </w:p>
    <w:p w14:paraId="0FABFB8F" w14:textId="1FE16012" w:rsidR="00EC55F2" w:rsidRPr="00FD7151" w:rsidRDefault="00EC55F2" w:rsidP="006821E9">
      <w:pPr>
        <w:pStyle w:val="11"/>
      </w:pPr>
      <w:bookmarkStart w:id="41" w:name="_Toc500420178"/>
      <w:bookmarkStart w:id="42" w:name="_Toc531357883"/>
      <w:bookmarkStart w:id="43" w:name="_Toc519939"/>
      <w:bookmarkEnd w:id="36"/>
      <w:bookmarkEnd w:id="37"/>
      <w:bookmarkEnd w:id="38"/>
      <w:bookmarkEnd w:id="39"/>
      <w:r w:rsidRPr="00FD7151">
        <w:lastRenderedPageBreak/>
        <w:t>ПРИЗНАЧЕННЯ ТА УМОВИ ЗАСТОСУВАННЯ</w:t>
      </w:r>
      <w:bookmarkEnd w:id="41"/>
      <w:bookmarkEnd w:id="42"/>
      <w:bookmarkEnd w:id="43"/>
    </w:p>
    <w:p w14:paraId="53DE44E3" w14:textId="77777777" w:rsidR="00EC55F2" w:rsidRPr="00FD7151" w:rsidRDefault="00EC55F2" w:rsidP="006B6063">
      <w:pPr>
        <w:pStyle w:val="22"/>
      </w:pPr>
      <w:bookmarkStart w:id="44" w:name="_Toc500420179"/>
      <w:bookmarkStart w:id="45" w:name="_Toc531357884"/>
      <w:bookmarkStart w:id="46" w:name="_Toc519940"/>
      <w:r w:rsidRPr="00FD7151">
        <w:t>Призначення системи</w:t>
      </w:r>
      <w:bookmarkEnd w:id="44"/>
      <w:bookmarkEnd w:id="45"/>
      <w:bookmarkEnd w:id="46"/>
    </w:p>
    <w:p w14:paraId="11058B30" w14:textId="77777777" w:rsidR="00EC55F2" w:rsidRPr="00FD7151" w:rsidRDefault="00EC55F2" w:rsidP="00064F67">
      <w:r w:rsidRPr="00FD7151">
        <w:t>В рамках модернізації РНП</w:t>
      </w:r>
      <w:r w:rsidRPr="00FD7151" w:rsidDel="00C30524">
        <w:t xml:space="preserve"> </w:t>
      </w:r>
      <w:r w:rsidRPr="00FD7151">
        <w:t>здійснено:</w:t>
      </w:r>
    </w:p>
    <w:p w14:paraId="1CB9784C" w14:textId="77777777" w:rsidR="00EC55F2" w:rsidRPr="00FD7151" w:rsidRDefault="00EC55F2" w:rsidP="009E2E93">
      <w:pPr>
        <w:pStyle w:val="affa"/>
        <w:numPr>
          <w:ilvl w:val="0"/>
          <w:numId w:val="35"/>
        </w:numPr>
      </w:pPr>
      <w:r w:rsidRPr="00FD7151">
        <w:t>модернізація функції «Управління групами та ролями» для розмежування прав доступу до документів;</w:t>
      </w:r>
    </w:p>
    <w:p w14:paraId="1248B682" w14:textId="77777777" w:rsidR="00EC55F2" w:rsidRPr="00FD7151" w:rsidRDefault="00EC55F2" w:rsidP="009E2E93">
      <w:pPr>
        <w:pStyle w:val="affa"/>
        <w:numPr>
          <w:ilvl w:val="0"/>
          <w:numId w:val="35"/>
        </w:numPr>
      </w:pPr>
      <w:r w:rsidRPr="00FD7151">
        <w:t xml:space="preserve">модернізація програмного компоненту </w:t>
      </w:r>
      <w:proofErr w:type="spellStart"/>
      <w:r w:rsidRPr="00FD7151">
        <w:t>валідації</w:t>
      </w:r>
      <w:proofErr w:type="spellEnd"/>
      <w:r w:rsidRPr="00FD7151">
        <w:t xml:space="preserve"> даних полів документів у відповідності до специфічних статусів пацієнтів медичних закладів;</w:t>
      </w:r>
    </w:p>
    <w:p w14:paraId="0A8E43DD" w14:textId="77777777" w:rsidR="00EC55F2" w:rsidRPr="00FD7151" w:rsidRDefault="00EC55F2" w:rsidP="009E2E93">
      <w:pPr>
        <w:pStyle w:val="affa"/>
        <w:numPr>
          <w:ilvl w:val="0"/>
          <w:numId w:val="35"/>
        </w:numPr>
      </w:pPr>
      <w:r w:rsidRPr="00FD7151">
        <w:t>модернізація розділу Реєстр документів;</w:t>
      </w:r>
    </w:p>
    <w:p w14:paraId="0ECE3654" w14:textId="77777777" w:rsidR="00EC55F2" w:rsidRPr="00FD7151" w:rsidRDefault="00EC55F2" w:rsidP="009E2E93">
      <w:pPr>
        <w:pStyle w:val="affa"/>
        <w:numPr>
          <w:ilvl w:val="0"/>
          <w:numId w:val="35"/>
        </w:numPr>
      </w:pPr>
      <w:r w:rsidRPr="00FD7151">
        <w:t>модернізація елементів графічного та інформаційного дизайну інтерфейсів користувачів та адміністраторів;</w:t>
      </w:r>
    </w:p>
    <w:p w14:paraId="1806DB1B" w14:textId="77777777" w:rsidR="00EC55F2" w:rsidRPr="00FD7151" w:rsidRDefault="00EC55F2" w:rsidP="009E2E93">
      <w:pPr>
        <w:pStyle w:val="affa"/>
        <w:numPr>
          <w:ilvl w:val="0"/>
          <w:numId w:val="35"/>
        </w:numPr>
      </w:pPr>
      <w:r w:rsidRPr="00FD7151">
        <w:t>модернізація форм електронних медичних документів;</w:t>
      </w:r>
    </w:p>
    <w:p w14:paraId="5A106330" w14:textId="77777777" w:rsidR="00EC55F2" w:rsidRPr="00FD7151" w:rsidRDefault="00EC55F2" w:rsidP="009E2E93">
      <w:pPr>
        <w:pStyle w:val="affa"/>
        <w:numPr>
          <w:ilvl w:val="0"/>
          <w:numId w:val="35"/>
        </w:numPr>
      </w:pPr>
      <w:r w:rsidRPr="00FD7151">
        <w:t>модернізація процесу видачі довідок;</w:t>
      </w:r>
    </w:p>
    <w:p w14:paraId="41BA141C" w14:textId="77777777" w:rsidR="00EC55F2" w:rsidRPr="00FD7151" w:rsidRDefault="00EC55F2" w:rsidP="009E2E93">
      <w:pPr>
        <w:pStyle w:val="affa"/>
        <w:numPr>
          <w:ilvl w:val="0"/>
          <w:numId w:val="35"/>
        </w:numPr>
      </w:pPr>
      <w:r w:rsidRPr="00FD7151">
        <w:t>модернізація процесу видачі звітів;</w:t>
      </w:r>
    </w:p>
    <w:p w14:paraId="1AA250B0" w14:textId="77777777" w:rsidR="00EC55F2" w:rsidRPr="00FD7151" w:rsidRDefault="00EC55F2" w:rsidP="009E2E93">
      <w:pPr>
        <w:pStyle w:val="affa"/>
        <w:numPr>
          <w:ilvl w:val="0"/>
          <w:numId w:val="35"/>
        </w:numPr>
      </w:pPr>
      <w:r w:rsidRPr="00FD7151">
        <w:t>забезпечити можливість використання веб-рішення «Крипто Автограф» для механізму ідентифікації через ЕЦП.</w:t>
      </w:r>
    </w:p>
    <w:p w14:paraId="5FFE3399" w14:textId="77777777" w:rsidR="00EC55F2" w:rsidRPr="00FD7151" w:rsidRDefault="00EC55F2" w:rsidP="006B6063">
      <w:pPr>
        <w:pStyle w:val="22"/>
      </w:pPr>
      <w:bookmarkStart w:id="47" w:name="_Toc500420180"/>
      <w:bookmarkStart w:id="48" w:name="_Toc531357885"/>
      <w:bookmarkStart w:id="49" w:name="_Toc519941"/>
      <w:r w:rsidRPr="00FD7151">
        <w:t>Програмне забезпечення системи</w:t>
      </w:r>
      <w:bookmarkEnd w:id="47"/>
      <w:bookmarkEnd w:id="48"/>
      <w:bookmarkEnd w:id="49"/>
    </w:p>
    <w:p w14:paraId="360E4F3F" w14:textId="1B756B92" w:rsidR="00EC55F2" w:rsidRPr="00FD7151" w:rsidRDefault="00EC55F2" w:rsidP="00064F67">
      <w:pPr>
        <w:rPr>
          <w:rFonts w:eastAsia="Calibri"/>
          <w:lang w:eastAsia="zh-CN"/>
        </w:rPr>
      </w:pPr>
      <w:bookmarkStart w:id="50" w:name="_Toc280805152"/>
      <w:bookmarkStart w:id="51" w:name="_Toc350785099"/>
      <w:bookmarkStart w:id="52" w:name="_Toc497839173"/>
      <w:r w:rsidRPr="00FD7151">
        <w:rPr>
          <w:rFonts w:eastAsia="Calibri"/>
          <w:lang w:eastAsia="zh-CN"/>
        </w:rPr>
        <w:t>Робоче місце Користувача – ПК з наступним програмним забезпеченням:</w:t>
      </w:r>
    </w:p>
    <w:p w14:paraId="3FFEBEF6" w14:textId="0E04BA54" w:rsidR="00EC55F2" w:rsidRPr="00FD7151" w:rsidRDefault="00EC55F2" w:rsidP="00064F67">
      <w:pPr>
        <w:pStyle w:val="affa"/>
        <w:numPr>
          <w:ilvl w:val="0"/>
          <w:numId w:val="53"/>
        </w:numPr>
      </w:pPr>
      <w:r w:rsidRPr="00FD7151">
        <w:t xml:space="preserve">браузер </w:t>
      </w:r>
      <w:proofErr w:type="spellStart"/>
      <w:r w:rsidRPr="00FD7151">
        <w:t>Google</w:t>
      </w:r>
      <w:proofErr w:type="spellEnd"/>
      <w:r w:rsidRPr="00FD7151">
        <w:t xml:space="preserve"> </w:t>
      </w:r>
      <w:proofErr w:type="spellStart"/>
      <w:r w:rsidRPr="00FD7151">
        <w:t>Chrome</w:t>
      </w:r>
      <w:proofErr w:type="spellEnd"/>
      <w:r w:rsidR="00762C55" w:rsidRPr="00FD7151">
        <w:t xml:space="preserve">, </w:t>
      </w:r>
      <w:proofErr w:type="spellStart"/>
      <w:r w:rsidR="00762C55" w:rsidRPr="00FD7151">
        <w:t>Google</w:t>
      </w:r>
      <w:proofErr w:type="spellEnd"/>
      <w:r w:rsidR="00762C55" w:rsidRPr="00FD7151">
        <w:t xml:space="preserve"> </w:t>
      </w:r>
      <w:proofErr w:type="spellStart"/>
      <w:r w:rsidR="00762C55" w:rsidRPr="00FD7151">
        <w:t>Canary</w:t>
      </w:r>
      <w:proofErr w:type="spellEnd"/>
      <w:r w:rsidRPr="00FD7151">
        <w:t>.</w:t>
      </w:r>
    </w:p>
    <w:bookmarkEnd w:id="50"/>
    <w:bookmarkEnd w:id="51"/>
    <w:bookmarkEnd w:id="52"/>
    <w:p w14:paraId="40B84106" w14:textId="77777777" w:rsidR="00EC55F2" w:rsidRPr="00FD7151" w:rsidRDefault="00EC55F2" w:rsidP="00064F67"/>
    <w:p w14:paraId="34734681" w14:textId="77777777" w:rsidR="00EC55F2" w:rsidRPr="00FD7151" w:rsidRDefault="00EC55F2" w:rsidP="006821E9">
      <w:pPr>
        <w:pStyle w:val="11"/>
      </w:pPr>
      <w:bookmarkStart w:id="53" w:name="_Toc531357886"/>
      <w:bookmarkStart w:id="54" w:name="_Toc519942"/>
      <w:bookmarkStart w:id="55" w:name="_Toc469389247"/>
      <w:r w:rsidRPr="00FD7151">
        <w:lastRenderedPageBreak/>
        <w:t>Авторизація та автентифікація</w:t>
      </w:r>
      <w:bookmarkEnd w:id="53"/>
      <w:bookmarkEnd w:id="54"/>
    </w:p>
    <w:p w14:paraId="3E666E38" w14:textId="77C3D152" w:rsidR="00EC55F2" w:rsidRPr="00FD7151" w:rsidRDefault="00EC55F2" w:rsidP="006B6063">
      <w:pPr>
        <w:pStyle w:val="22"/>
      </w:pPr>
      <w:bookmarkStart w:id="56" w:name="_Toc519943"/>
      <w:r w:rsidRPr="00FD7151">
        <w:t>Вхід у систему</w:t>
      </w:r>
      <w:bookmarkEnd w:id="56"/>
    </w:p>
    <w:p w14:paraId="35059CEE" w14:textId="0706B24F" w:rsidR="00762C55" w:rsidRPr="00FD7151" w:rsidRDefault="00762C55" w:rsidP="00064F67">
      <w:r w:rsidRPr="00FD7151">
        <w:t xml:space="preserve">Система розташована за посиланням </w:t>
      </w:r>
      <w:hyperlink r:id="rId14" w:history="1">
        <w:r w:rsidRPr="00FD7151">
          <w:rPr>
            <w:rStyle w:val="a7"/>
            <w:color w:val="auto"/>
          </w:rPr>
          <w:t>http://rnp.kyivcity.gov.ua</w:t>
        </w:r>
      </w:hyperlink>
      <w:r w:rsidRPr="00FD7151">
        <w:t xml:space="preserve"> </w:t>
      </w:r>
      <w:r w:rsidR="006C1991" w:rsidRPr="00FD7151">
        <w:t>(</w:t>
      </w:r>
      <w:r w:rsidRPr="00FD7151">
        <w:t xml:space="preserve">всі дії цієї </w:t>
      </w:r>
      <w:r w:rsidR="006C1991" w:rsidRPr="00FD7151">
        <w:t>інструкції).</w:t>
      </w:r>
    </w:p>
    <w:p w14:paraId="7A9F26B1" w14:textId="77777777" w:rsidR="00EC55F2" w:rsidRPr="00FD7151" w:rsidRDefault="00EC55F2" w:rsidP="00064F67">
      <w:pPr>
        <w:rPr>
          <w:rFonts w:eastAsiaTheme="majorEastAsia"/>
        </w:rPr>
      </w:pPr>
      <w:r w:rsidRPr="00FD7151">
        <w:rPr>
          <w:rFonts w:eastAsiaTheme="majorEastAsia"/>
        </w:rPr>
        <w:t>Для входу у систему необхідно:</w:t>
      </w:r>
    </w:p>
    <w:p w14:paraId="469C5806" w14:textId="2F1218FD" w:rsidR="00EC55F2" w:rsidRPr="00FD7151" w:rsidRDefault="00EC55F2" w:rsidP="009E2E93">
      <w:pPr>
        <w:pStyle w:val="affa"/>
        <w:numPr>
          <w:ilvl w:val="0"/>
          <w:numId w:val="39"/>
        </w:numPr>
        <w:rPr>
          <w:rFonts w:eastAsiaTheme="majorEastAsia"/>
          <w:szCs w:val="26"/>
        </w:rPr>
      </w:pPr>
      <w:r w:rsidRPr="00FD7151">
        <w:rPr>
          <w:rFonts w:eastAsiaTheme="majorEastAsia"/>
          <w:szCs w:val="26"/>
        </w:rPr>
        <w:t>у адресному рядку браузера ввести адресу системи</w:t>
      </w:r>
      <w:r w:rsidR="00762C55" w:rsidRPr="00FD7151">
        <w:rPr>
          <w:rFonts w:eastAsiaTheme="majorEastAsia"/>
          <w:szCs w:val="26"/>
        </w:rPr>
        <w:t xml:space="preserve"> (</w:t>
      </w:r>
      <w:hyperlink r:id="rId15" w:history="1">
        <w:r w:rsidR="00762C55" w:rsidRPr="00FD7151">
          <w:rPr>
            <w:rStyle w:val="a7"/>
            <w:color w:val="auto"/>
          </w:rPr>
          <w:t>http://rnp.kyivcity.gov.ua</w:t>
        </w:r>
      </w:hyperlink>
      <w:r w:rsidR="00762C55" w:rsidRPr="00FD7151">
        <w:rPr>
          <w:rFonts w:eastAsiaTheme="majorEastAsia"/>
          <w:szCs w:val="26"/>
        </w:rPr>
        <w:t>)</w:t>
      </w:r>
      <w:r w:rsidRPr="00FD7151">
        <w:rPr>
          <w:rFonts w:eastAsiaTheme="majorEastAsia"/>
          <w:szCs w:val="26"/>
        </w:rPr>
        <w:t xml:space="preserve">, після чого буде відкрита форма авторизації (див. </w:t>
      </w:r>
      <w:r w:rsidRPr="00FD7151">
        <w:rPr>
          <w:rFonts w:eastAsiaTheme="majorEastAsia"/>
          <w:szCs w:val="26"/>
        </w:rPr>
        <w:fldChar w:fldCharType="begin"/>
      </w:r>
      <w:r w:rsidRPr="00FD7151">
        <w:rPr>
          <w:rFonts w:eastAsiaTheme="majorEastAsia"/>
          <w:szCs w:val="26"/>
        </w:rPr>
        <w:instrText xml:space="preserve"> REF _Ref525757888 \h  \* MERGEFORMAT </w:instrText>
      </w:r>
      <w:r w:rsidRPr="00FD7151">
        <w:rPr>
          <w:rFonts w:eastAsiaTheme="majorEastAsia"/>
          <w:szCs w:val="26"/>
        </w:rPr>
      </w:r>
      <w:r w:rsidRPr="00FD7151">
        <w:rPr>
          <w:rFonts w:eastAsiaTheme="majorEastAsia"/>
          <w:szCs w:val="26"/>
        </w:rPr>
        <w:fldChar w:fldCharType="separate"/>
      </w:r>
      <w:r w:rsidR="006F44F6" w:rsidRPr="00FD7151">
        <w:rPr>
          <w:szCs w:val="26"/>
        </w:rPr>
        <w:t xml:space="preserve">Рисунок </w:t>
      </w:r>
      <w:r w:rsidR="006F44F6">
        <w:rPr>
          <w:noProof/>
          <w:szCs w:val="26"/>
        </w:rPr>
        <w:t>1</w:t>
      </w:r>
      <w:r w:rsidRPr="00FD7151">
        <w:rPr>
          <w:rFonts w:eastAsiaTheme="majorEastAsia"/>
          <w:szCs w:val="26"/>
        </w:rPr>
        <w:fldChar w:fldCharType="end"/>
      </w:r>
      <w:r w:rsidRPr="00FD7151">
        <w:rPr>
          <w:rFonts w:eastAsiaTheme="majorEastAsia"/>
          <w:szCs w:val="26"/>
        </w:rPr>
        <w:t>);</w:t>
      </w:r>
    </w:p>
    <w:p w14:paraId="76E9C49B" w14:textId="77777777" w:rsidR="00EC55F2" w:rsidRPr="00FD7151" w:rsidRDefault="00EC55F2" w:rsidP="00EC55F2">
      <w:pPr>
        <w:pStyle w:val="1a"/>
        <w:rPr>
          <w:rFonts w:eastAsiaTheme="majorEastAsia"/>
          <w:lang w:val="uk-UA"/>
        </w:rPr>
      </w:pPr>
      <w:r w:rsidRPr="00FD7151">
        <w:drawing>
          <wp:inline distT="0" distB="0" distL="0" distR="0" wp14:anchorId="27056CAB" wp14:editId="1626AE78">
            <wp:extent cx="4057650" cy="2981325"/>
            <wp:effectExtent l="19050" t="19050" r="19050" b="28575"/>
            <wp:docPr id="10" name="Picture 10" descr="C:\Users\zakora\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ora\Downloads\image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2981325"/>
                    </a:xfrm>
                    <a:prstGeom prst="rect">
                      <a:avLst/>
                    </a:prstGeom>
                    <a:noFill/>
                    <a:ln>
                      <a:solidFill>
                        <a:schemeClr val="bg1">
                          <a:lumMod val="85000"/>
                        </a:schemeClr>
                      </a:solidFill>
                    </a:ln>
                  </pic:spPr>
                </pic:pic>
              </a:graphicData>
            </a:graphic>
          </wp:inline>
        </w:drawing>
      </w:r>
    </w:p>
    <w:p w14:paraId="012853C4" w14:textId="24778B69" w:rsidR="00EC55F2" w:rsidRPr="00FD7151" w:rsidRDefault="00EC55F2" w:rsidP="00EC55F2">
      <w:pPr>
        <w:pStyle w:val="affb"/>
        <w:rPr>
          <w:rFonts w:eastAsiaTheme="majorEastAsia"/>
          <w:szCs w:val="26"/>
        </w:rPr>
      </w:pPr>
      <w:bookmarkStart w:id="57" w:name="_Ref525757888"/>
      <w:bookmarkStart w:id="58" w:name="_Toc533687726"/>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1</w:t>
      </w:r>
      <w:r w:rsidRPr="00FD7151">
        <w:rPr>
          <w:szCs w:val="26"/>
        </w:rPr>
        <w:fldChar w:fldCharType="end"/>
      </w:r>
      <w:bookmarkEnd w:id="57"/>
      <w:r w:rsidRPr="00FD7151">
        <w:rPr>
          <w:szCs w:val="26"/>
        </w:rPr>
        <w:t xml:space="preserve">. </w:t>
      </w:r>
      <w:r w:rsidRPr="00FD7151">
        <w:rPr>
          <w:rFonts w:eastAsiaTheme="majorEastAsia"/>
          <w:szCs w:val="26"/>
        </w:rPr>
        <w:t>Форма авторизації</w:t>
      </w:r>
      <w:bookmarkEnd w:id="58"/>
    </w:p>
    <w:p w14:paraId="03223796" w14:textId="77777777" w:rsidR="00EC55F2" w:rsidRPr="00FD7151" w:rsidRDefault="00EC55F2" w:rsidP="00064F67">
      <w:pPr>
        <w:rPr>
          <w:rFonts w:eastAsiaTheme="majorEastAsia"/>
        </w:rPr>
      </w:pPr>
    </w:p>
    <w:p w14:paraId="52BB1D81" w14:textId="77777777" w:rsidR="00EC55F2" w:rsidRPr="00FD7151" w:rsidRDefault="00EC55F2" w:rsidP="009E2E93">
      <w:pPr>
        <w:pStyle w:val="affa"/>
        <w:numPr>
          <w:ilvl w:val="0"/>
          <w:numId w:val="39"/>
        </w:numPr>
        <w:spacing w:after="0"/>
        <w:rPr>
          <w:rFonts w:eastAsiaTheme="majorEastAsia"/>
          <w:szCs w:val="26"/>
        </w:rPr>
      </w:pPr>
      <w:r w:rsidRPr="00FD7151">
        <w:rPr>
          <w:rFonts w:eastAsiaTheme="majorEastAsia"/>
          <w:szCs w:val="26"/>
        </w:rPr>
        <w:t>вести логін та пароль, після чого натиснути кнопку «Увійти».</w:t>
      </w:r>
    </w:p>
    <w:p w14:paraId="6F67C30D" w14:textId="77777777" w:rsidR="00EC55F2" w:rsidRPr="00FD7151" w:rsidRDefault="00EC55F2" w:rsidP="00064F67">
      <w:pPr>
        <w:rPr>
          <w:rFonts w:eastAsiaTheme="majorEastAsia"/>
        </w:rPr>
      </w:pPr>
      <w:r w:rsidRPr="00FD7151">
        <w:rPr>
          <w:rFonts w:eastAsiaTheme="majorEastAsia"/>
        </w:rPr>
        <w:t>Після коректного ведення логіну та паролю, буде відкрита головна сторінка системи.</w:t>
      </w:r>
    </w:p>
    <w:p w14:paraId="7AB2AB80" w14:textId="77777777" w:rsidR="00EC55F2" w:rsidRPr="00FD7151" w:rsidRDefault="00EC55F2" w:rsidP="00064F67">
      <w:r w:rsidRPr="00FD7151">
        <w:t>Якщо вказані некоректні дані, РНП інформує про введення помилкових даних, а саме:</w:t>
      </w:r>
    </w:p>
    <w:p w14:paraId="336A4F5A" w14:textId="77777777" w:rsidR="00EC55F2" w:rsidRPr="00FD7151" w:rsidRDefault="00EC55F2" w:rsidP="009E2E93">
      <w:pPr>
        <w:pStyle w:val="affa"/>
        <w:numPr>
          <w:ilvl w:val="0"/>
          <w:numId w:val="40"/>
        </w:numPr>
        <w:rPr>
          <w:szCs w:val="26"/>
        </w:rPr>
      </w:pPr>
      <w:r w:rsidRPr="00FD7151">
        <w:rPr>
          <w:szCs w:val="26"/>
        </w:rPr>
        <w:t>вказане некоректне ім’я користувача – РНП інформує користувача про некоректне реєстраційне ім’я «Помилка. Користувача з таким логіном не знайдено»;</w:t>
      </w:r>
    </w:p>
    <w:p w14:paraId="1073014C" w14:textId="77777777" w:rsidR="00EC55F2" w:rsidRPr="00FD7151" w:rsidRDefault="00EC55F2" w:rsidP="009E2E93">
      <w:pPr>
        <w:pStyle w:val="affa"/>
        <w:numPr>
          <w:ilvl w:val="0"/>
          <w:numId w:val="40"/>
        </w:numPr>
        <w:rPr>
          <w:szCs w:val="26"/>
        </w:rPr>
      </w:pPr>
      <w:r w:rsidRPr="00FD7151">
        <w:rPr>
          <w:szCs w:val="26"/>
        </w:rPr>
        <w:t>вказаний некоректний реєстраційний пароль користувача – РНП інформує користувача про некоректний пароль – «Помилка. невірний пароль».</w:t>
      </w:r>
    </w:p>
    <w:p w14:paraId="7BC2DFDC" w14:textId="77777777" w:rsidR="00EC55F2" w:rsidRPr="00FD7151" w:rsidRDefault="00EC55F2" w:rsidP="006B6063">
      <w:pPr>
        <w:pStyle w:val="22"/>
        <w:rPr>
          <w:rFonts w:eastAsiaTheme="majorEastAsia"/>
        </w:rPr>
      </w:pPr>
      <w:bookmarkStart w:id="59" w:name="_Toc469389241"/>
      <w:bookmarkStart w:id="60" w:name="_Toc470536442"/>
      <w:bookmarkStart w:id="61" w:name="_Toc525758256"/>
      <w:bookmarkStart w:id="62" w:name="_Toc519944"/>
      <w:r w:rsidRPr="00FD7151">
        <w:rPr>
          <w:rFonts w:eastAsiaTheme="majorEastAsia"/>
        </w:rPr>
        <w:t>Підключення особистого ключа електронного цифрового підпису</w:t>
      </w:r>
      <w:bookmarkEnd w:id="59"/>
      <w:bookmarkEnd w:id="60"/>
      <w:bookmarkEnd w:id="61"/>
      <w:bookmarkEnd w:id="62"/>
    </w:p>
    <w:p w14:paraId="7E12E7A4" w14:textId="77777777" w:rsidR="00EC55F2" w:rsidRPr="00FD7151" w:rsidRDefault="00EC55F2" w:rsidP="00064F67">
      <w:r w:rsidRPr="00FD7151">
        <w:t>Для підключення ЕЦП необхідно:</w:t>
      </w:r>
    </w:p>
    <w:p w14:paraId="364D6DFF" w14:textId="77777777" w:rsidR="00EC55F2" w:rsidRPr="00FD7151" w:rsidRDefault="00EC55F2" w:rsidP="009E2E93">
      <w:pPr>
        <w:pStyle w:val="affa"/>
        <w:numPr>
          <w:ilvl w:val="0"/>
          <w:numId w:val="41"/>
        </w:numPr>
        <w:rPr>
          <w:szCs w:val="26"/>
        </w:rPr>
      </w:pPr>
      <w:r w:rsidRPr="00FD7151">
        <w:rPr>
          <w:szCs w:val="26"/>
        </w:rPr>
        <w:t>відкрити форму авторизації;</w:t>
      </w:r>
    </w:p>
    <w:p w14:paraId="5381AD5F" w14:textId="35637040" w:rsidR="00EC55F2" w:rsidRPr="00FD7151" w:rsidRDefault="00EC55F2" w:rsidP="009E2E93">
      <w:pPr>
        <w:pStyle w:val="affa"/>
        <w:numPr>
          <w:ilvl w:val="0"/>
          <w:numId w:val="41"/>
        </w:numPr>
        <w:rPr>
          <w:szCs w:val="26"/>
        </w:rPr>
      </w:pPr>
      <w:r w:rsidRPr="00FD7151">
        <w:rPr>
          <w:szCs w:val="26"/>
        </w:rPr>
        <w:t xml:space="preserve">установити перемикач «Додати ЕЦП» (див. </w:t>
      </w:r>
      <w:r w:rsidRPr="00FD7151">
        <w:rPr>
          <w:szCs w:val="26"/>
        </w:rPr>
        <w:fldChar w:fldCharType="begin"/>
      </w:r>
      <w:r w:rsidRPr="00FD7151">
        <w:rPr>
          <w:szCs w:val="26"/>
        </w:rPr>
        <w:instrText xml:space="preserve"> REF _Ref525500590 \h  \* MERGEFORMAT </w:instrText>
      </w:r>
      <w:r w:rsidRPr="00FD7151">
        <w:rPr>
          <w:szCs w:val="26"/>
        </w:rPr>
      </w:r>
      <w:r w:rsidRPr="00FD7151">
        <w:rPr>
          <w:szCs w:val="26"/>
        </w:rPr>
        <w:fldChar w:fldCharType="separate"/>
      </w:r>
      <w:r w:rsidR="006F44F6" w:rsidRPr="00FD7151">
        <w:rPr>
          <w:szCs w:val="26"/>
        </w:rPr>
        <w:t xml:space="preserve">Рисунок </w:t>
      </w:r>
      <w:r w:rsidR="006F44F6">
        <w:rPr>
          <w:noProof/>
          <w:szCs w:val="26"/>
        </w:rPr>
        <w:t>2</w:t>
      </w:r>
      <w:r w:rsidRPr="00FD7151">
        <w:rPr>
          <w:szCs w:val="26"/>
        </w:rPr>
        <w:fldChar w:fldCharType="end"/>
      </w:r>
      <w:r w:rsidRPr="00FD7151">
        <w:rPr>
          <w:szCs w:val="26"/>
        </w:rPr>
        <w:t>);</w:t>
      </w:r>
    </w:p>
    <w:p w14:paraId="30E4F845" w14:textId="77777777" w:rsidR="00EC55F2" w:rsidRPr="00FD7151" w:rsidRDefault="00EC55F2" w:rsidP="00EC55F2">
      <w:pPr>
        <w:pStyle w:val="a8"/>
        <w:spacing w:after="0" w:line="288" w:lineRule="auto"/>
        <w:rPr>
          <w:szCs w:val="26"/>
        </w:rPr>
      </w:pPr>
      <w:r w:rsidRPr="00FD7151">
        <w:rPr>
          <w:noProof/>
          <w:szCs w:val="26"/>
          <w:lang w:val="en-US" w:eastAsia="en-US"/>
        </w:rPr>
        <w:lastRenderedPageBreak/>
        <w:drawing>
          <wp:inline distT="0" distB="0" distL="0" distR="0" wp14:anchorId="47720DF8" wp14:editId="7D8EB057">
            <wp:extent cx="3248025" cy="5238750"/>
            <wp:effectExtent l="19050" t="19050" r="28575" b="19050"/>
            <wp:docPr id="47" name="Picture 47" descr="C:\Users\zakora\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kora\Downloads\image (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5238750"/>
                    </a:xfrm>
                    <a:prstGeom prst="rect">
                      <a:avLst/>
                    </a:prstGeom>
                    <a:noFill/>
                    <a:ln>
                      <a:solidFill>
                        <a:schemeClr val="bg1">
                          <a:lumMod val="85000"/>
                        </a:schemeClr>
                      </a:solidFill>
                    </a:ln>
                  </pic:spPr>
                </pic:pic>
              </a:graphicData>
            </a:graphic>
          </wp:inline>
        </w:drawing>
      </w:r>
    </w:p>
    <w:p w14:paraId="5B1531FA" w14:textId="5BB552E7" w:rsidR="00EC55F2" w:rsidRPr="00FD7151" w:rsidRDefault="00EC55F2" w:rsidP="00EC55F2">
      <w:pPr>
        <w:pStyle w:val="affb"/>
        <w:rPr>
          <w:szCs w:val="26"/>
        </w:rPr>
      </w:pPr>
      <w:bookmarkStart w:id="63" w:name="_Ref525500590"/>
      <w:bookmarkStart w:id="64" w:name="_Toc525546038"/>
      <w:bookmarkStart w:id="65" w:name="_Toc533687727"/>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2</w:t>
      </w:r>
      <w:r w:rsidRPr="00FD7151">
        <w:rPr>
          <w:szCs w:val="26"/>
        </w:rPr>
        <w:fldChar w:fldCharType="end"/>
      </w:r>
      <w:bookmarkEnd w:id="63"/>
      <w:r w:rsidRPr="00FD7151">
        <w:rPr>
          <w:szCs w:val="26"/>
        </w:rPr>
        <w:t>. Додавання ЕЦП</w:t>
      </w:r>
      <w:bookmarkEnd w:id="64"/>
      <w:bookmarkEnd w:id="65"/>
    </w:p>
    <w:p w14:paraId="572B2587" w14:textId="77777777" w:rsidR="00EC55F2" w:rsidRPr="00FD7151" w:rsidRDefault="00EC55F2" w:rsidP="00064F67"/>
    <w:p w14:paraId="2D4B807D" w14:textId="77777777" w:rsidR="00EC55F2" w:rsidRPr="00FD7151" w:rsidRDefault="00EC55F2" w:rsidP="009E2E93">
      <w:pPr>
        <w:pStyle w:val="affa"/>
        <w:numPr>
          <w:ilvl w:val="0"/>
          <w:numId w:val="41"/>
        </w:numPr>
        <w:spacing w:after="0"/>
        <w:rPr>
          <w:szCs w:val="26"/>
        </w:rPr>
      </w:pPr>
      <w:r w:rsidRPr="00FD7151">
        <w:rPr>
          <w:szCs w:val="26"/>
        </w:rPr>
        <w:t>додати ключ ЕЦП – обирати файл з ключем відповідного типу (*.pk8 *.</w:t>
      </w:r>
      <w:proofErr w:type="spellStart"/>
      <w:r w:rsidRPr="00FD7151">
        <w:rPr>
          <w:szCs w:val="26"/>
        </w:rPr>
        <w:t>cnt</w:t>
      </w:r>
      <w:proofErr w:type="spellEnd"/>
      <w:r w:rsidRPr="00FD7151">
        <w:rPr>
          <w:szCs w:val="26"/>
        </w:rPr>
        <w:t xml:space="preserve"> *.</w:t>
      </w:r>
      <w:proofErr w:type="spellStart"/>
      <w:r w:rsidRPr="00FD7151">
        <w:rPr>
          <w:szCs w:val="26"/>
        </w:rPr>
        <w:t>tok</w:t>
      </w:r>
      <w:proofErr w:type="spellEnd"/>
      <w:r w:rsidRPr="00FD7151">
        <w:rPr>
          <w:szCs w:val="26"/>
        </w:rPr>
        <w:t xml:space="preserve"> *.</w:t>
      </w:r>
      <w:proofErr w:type="spellStart"/>
      <w:r w:rsidRPr="00FD7151">
        <w:rPr>
          <w:szCs w:val="26"/>
        </w:rPr>
        <w:t>pfx</w:t>
      </w:r>
      <w:proofErr w:type="spellEnd"/>
      <w:r w:rsidRPr="00FD7151">
        <w:rPr>
          <w:szCs w:val="26"/>
        </w:rPr>
        <w:t>, Key-6.dat) з доступних пристроїв (файлових накопичувачів), використовуючи для цього відповідну кнопку «Завантажте файл»;</w:t>
      </w:r>
    </w:p>
    <w:p w14:paraId="448D0A16" w14:textId="77777777" w:rsidR="00EC55F2" w:rsidRPr="00FD7151" w:rsidRDefault="00EC55F2" w:rsidP="009E2E93">
      <w:pPr>
        <w:pStyle w:val="affa"/>
        <w:numPr>
          <w:ilvl w:val="0"/>
          <w:numId w:val="41"/>
        </w:numPr>
        <w:spacing w:after="0"/>
        <w:rPr>
          <w:rStyle w:val="afff8"/>
          <w:b w:val="0"/>
          <w:bCs w:val="0"/>
          <w:szCs w:val="26"/>
        </w:rPr>
      </w:pPr>
      <w:r w:rsidRPr="00FD7151">
        <w:rPr>
          <w:szCs w:val="26"/>
        </w:rPr>
        <w:t>ввести пароль ключа</w:t>
      </w:r>
      <w:r w:rsidRPr="00FD7151">
        <w:rPr>
          <w:rStyle w:val="afff8"/>
          <w:szCs w:val="26"/>
          <w:shd w:val="clear" w:color="auto" w:fill="FFFFFF"/>
        </w:rPr>
        <w:t>;</w:t>
      </w:r>
    </w:p>
    <w:p w14:paraId="71C8BD30" w14:textId="77777777" w:rsidR="00EC55F2" w:rsidRPr="00FD7151" w:rsidRDefault="00EC55F2" w:rsidP="009E2E93">
      <w:pPr>
        <w:pStyle w:val="affa"/>
        <w:numPr>
          <w:ilvl w:val="0"/>
          <w:numId w:val="41"/>
        </w:numPr>
        <w:rPr>
          <w:szCs w:val="26"/>
        </w:rPr>
      </w:pPr>
      <w:r w:rsidRPr="00FD7151">
        <w:rPr>
          <w:szCs w:val="26"/>
        </w:rPr>
        <w:t>додати сертифікат ЕЦП – обрати файл з сертифікатом з доступних пристроїв (файлових накопичувачів), використовуючи для цього відповідну кнопку «Завантажте файл».</w:t>
      </w:r>
    </w:p>
    <w:p w14:paraId="3D0EDA6A" w14:textId="77777777" w:rsidR="00EC55F2" w:rsidRPr="00FD7151" w:rsidRDefault="00EC55F2" w:rsidP="009E2E93">
      <w:pPr>
        <w:pStyle w:val="affa"/>
        <w:numPr>
          <w:ilvl w:val="0"/>
          <w:numId w:val="41"/>
        </w:numPr>
        <w:rPr>
          <w:szCs w:val="26"/>
        </w:rPr>
      </w:pPr>
      <w:r w:rsidRPr="00FD7151">
        <w:rPr>
          <w:szCs w:val="26"/>
        </w:rPr>
        <w:t>натиснути кнопку «Увійти».</w:t>
      </w:r>
    </w:p>
    <w:p w14:paraId="7DDDF7A2" w14:textId="77777777" w:rsidR="00EC55F2" w:rsidRPr="00FD7151" w:rsidRDefault="00EC55F2" w:rsidP="00064F67">
      <w:r w:rsidRPr="00FD7151">
        <w:t>Якщо вказані ключ, пароль до ключа та сертифікат «не сумісні» – РНП інформує користувача про некоректні ключ, пароль до ключа та сертифікат – «Помилка. Будь ласка, перевірте коректність вхідних даних».</w:t>
      </w:r>
    </w:p>
    <w:p w14:paraId="019C2B9F" w14:textId="36D95015" w:rsidR="003712BB" w:rsidRPr="00FD7151" w:rsidRDefault="003712BB" w:rsidP="006821E9">
      <w:pPr>
        <w:pStyle w:val="11"/>
      </w:pPr>
      <w:bookmarkStart w:id="66" w:name="_Toc519945"/>
      <w:r w:rsidRPr="00FD7151">
        <w:lastRenderedPageBreak/>
        <w:t xml:space="preserve">Основні функціональні частини </w:t>
      </w:r>
      <w:bookmarkEnd w:id="55"/>
      <w:r w:rsidR="00B12632" w:rsidRPr="00FD7151">
        <w:t>РНП</w:t>
      </w:r>
      <w:bookmarkEnd w:id="66"/>
    </w:p>
    <w:p w14:paraId="62E53119" w14:textId="3643D4AC" w:rsidR="00B12632" w:rsidRPr="00FD7151" w:rsidRDefault="00B12632" w:rsidP="006B6063">
      <w:pPr>
        <w:pStyle w:val="22"/>
      </w:pPr>
      <w:bookmarkStart w:id="67" w:name="_Toc520382954"/>
      <w:bookmarkStart w:id="68" w:name="_Toc520727319"/>
      <w:bookmarkStart w:id="69" w:name="_Toc519589745"/>
      <w:bookmarkStart w:id="70" w:name="_Toc524592424"/>
      <w:bookmarkStart w:id="71" w:name="_Toc496826733"/>
      <w:bookmarkStart w:id="72" w:name="_Toc525595264"/>
      <w:bookmarkStart w:id="73" w:name="_Toc519946"/>
      <w:bookmarkEnd w:id="67"/>
      <w:bookmarkEnd w:id="68"/>
      <w:r w:rsidRPr="00FD7151">
        <w:t>Реєстр документів</w:t>
      </w:r>
      <w:bookmarkEnd w:id="69"/>
      <w:bookmarkEnd w:id="70"/>
      <w:bookmarkEnd w:id="71"/>
      <w:bookmarkEnd w:id="72"/>
      <w:bookmarkEnd w:id="73"/>
    </w:p>
    <w:p w14:paraId="0D997E80" w14:textId="2284C3B2" w:rsidR="00B12632" w:rsidRPr="00FD7151" w:rsidRDefault="00B12632" w:rsidP="00B12632">
      <w:pPr>
        <w:pStyle w:val="3"/>
        <w:rPr>
          <w:szCs w:val="26"/>
        </w:rPr>
      </w:pPr>
      <w:bookmarkStart w:id="74" w:name="_Toc524592425"/>
      <w:bookmarkStart w:id="75" w:name="_Toc519947"/>
      <w:r w:rsidRPr="00FD7151">
        <w:rPr>
          <w:szCs w:val="26"/>
        </w:rPr>
        <w:t>Журнали «Про народження», «Про перебування дитини під наглядом лікувального закладу»</w:t>
      </w:r>
      <w:bookmarkEnd w:id="74"/>
      <w:bookmarkEnd w:id="75"/>
    </w:p>
    <w:p w14:paraId="5496B5FD" w14:textId="77777777" w:rsidR="00B12632" w:rsidRPr="00FD7151" w:rsidRDefault="00B12632" w:rsidP="00064F67">
      <w:r w:rsidRPr="00FD7151">
        <w:t>В меню «Формування журналів», є можливість доступу до формування журналу «Свідоцтва про народження».</w:t>
      </w:r>
      <w:r w:rsidRPr="00FD7151" w:rsidDel="00E15875">
        <w:t xml:space="preserve"> </w:t>
      </w:r>
    </w:p>
    <w:p w14:paraId="34D07B4F" w14:textId="5FAACAD1" w:rsidR="00B12632" w:rsidRDefault="00B12632" w:rsidP="00064F67">
      <w:r w:rsidRPr="00FD7151">
        <w:t xml:space="preserve">Якщо роль Користувача дозволяє здійснювати формування цього журналу, то в РНП активізується форма в якій передбачена можливість заповнення наступних параметрів пошуку, що зазначені в </w:t>
      </w:r>
      <w:r w:rsidRPr="00FD7151">
        <w:fldChar w:fldCharType="begin"/>
      </w:r>
      <w:r w:rsidRPr="00FD7151">
        <w:instrText xml:space="preserve"> REF _Ref524593354 \h  \* MERGEFORMAT </w:instrText>
      </w:r>
      <w:r w:rsidRPr="00FD7151">
        <w:fldChar w:fldCharType="separate"/>
      </w:r>
      <w:r w:rsidR="006F44F6" w:rsidRPr="006F44F6">
        <w:t xml:space="preserve">Таблиця </w:t>
      </w:r>
      <w:r w:rsidR="006F44F6" w:rsidRPr="006F44F6">
        <w:rPr>
          <w:noProof/>
        </w:rPr>
        <w:t>3</w:t>
      </w:r>
      <w:r w:rsidRPr="00FD7151">
        <w:fldChar w:fldCharType="end"/>
      </w:r>
      <w:r w:rsidRPr="00FD7151">
        <w:t>.</w:t>
      </w:r>
    </w:p>
    <w:p w14:paraId="47A7B84A" w14:textId="77777777" w:rsidR="004C0BFA" w:rsidRPr="00FD7151" w:rsidRDefault="004C0BFA" w:rsidP="00064F67"/>
    <w:p w14:paraId="3D175BB8" w14:textId="0206B6F7" w:rsidR="00B12632" w:rsidRPr="00FD7151" w:rsidRDefault="00B12632" w:rsidP="00C30C6F">
      <w:pPr>
        <w:pStyle w:val="affb"/>
        <w:rPr>
          <w:szCs w:val="26"/>
        </w:rPr>
      </w:pPr>
      <w:bookmarkStart w:id="76" w:name="_Ref524593354"/>
      <w:bookmarkStart w:id="77" w:name="_Toc524592500"/>
      <w:bookmarkStart w:id="78" w:name="_Toc525550068"/>
      <w:bookmarkStart w:id="79" w:name="_Toc533687757"/>
      <w:r w:rsidRPr="00FD7151">
        <w:rPr>
          <w:szCs w:val="26"/>
        </w:rPr>
        <w:t xml:space="preserve">Таблиця </w:t>
      </w:r>
      <w:r w:rsidRPr="00FD7151">
        <w:rPr>
          <w:szCs w:val="26"/>
        </w:rPr>
        <w:fldChar w:fldCharType="begin"/>
      </w:r>
      <w:r w:rsidRPr="00FD7151">
        <w:rPr>
          <w:szCs w:val="26"/>
        </w:rPr>
        <w:instrText xml:space="preserve"> SEQ Таблиця \* ARABIC </w:instrText>
      </w:r>
      <w:r w:rsidRPr="00FD7151">
        <w:rPr>
          <w:szCs w:val="26"/>
        </w:rPr>
        <w:fldChar w:fldCharType="separate"/>
      </w:r>
      <w:r w:rsidR="006F44F6">
        <w:rPr>
          <w:noProof/>
          <w:szCs w:val="26"/>
        </w:rPr>
        <w:t>3</w:t>
      </w:r>
      <w:r w:rsidRPr="00FD7151">
        <w:rPr>
          <w:szCs w:val="26"/>
        </w:rPr>
        <w:fldChar w:fldCharType="end"/>
      </w:r>
      <w:bookmarkEnd w:id="76"/>
      <w:r w:rsidRPr="00FD7151">
        <w:rPr>
          <w:szCs w:val="26"/>
        </w:rPr>
        <w:t>. Опис параметрів для формування Журналу «Свідоцтва про народження»</w:t>
      </w:r>
      <w:bookmarkEnd w:id="77"/>
      <w:bookmarkEnd w:id="78"/>
      <w:bookmarkEnd w:id="79"/>
    </w:p>
    <w:tbl>
      <w:tblPr>
        <w:tblStyle w:val="afff2"/>
        <w:tblW w:w="5000" w:type="pct"/>
        <w:tblLook w:val="04A0" w:firstRow="1" w:lastRow="0" w:firstColumn="1" w:lastColumn="0" w:noHBand="0" w:noVBand="1"/>
      </w:tblPr>
      <w:tblGrid>
        <w:gridCol w:w="1982"/>
        <w:gridCol w:w="1635"/>
        <w:gridCol w:w="2010"/>
        <w:gridCol w:w="4342"/>
      </w:tblGrid>
      <w:tr w:rsidR="008A197A" w:rsidRPr="00FD7151" w14:paraId="23956B89" w14:textId="77777777" w:rsidTr="004C0BFA">
        <w:trPr>
          <w:trHeight w:val="537"/>
          <w:tblHeader/>
        </w:trPr>
        <w:tc>
          <w:tcPr>
            <w:tcW w:w="0" w:type="auto"/>
            <w:shd w:val="clear" w:color="auto" w:fill="D9D9D9" w:themeFill="background1" w:themeFillShade="D9"/>
            <w:vAlign w:val="center"/>
            <w:hideMark/>
          </w:tcPr>
          <w:p w14:paraId="44266966" w14:textId="77777777" w:rsidR="00B12632" w:rsidRPr="00FD7151" w:rsidRDefault="00B12632" w:rsidP="004C0BFA">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Найменування</w:t>
            </w:r>
          </w:p>
        </w:tc>
        <w:tc>
          <w:tcPr>
            <w:tcW w:w="0" w:type="auto"/>
            <w:shd w:val="clear" w:color="auto" w:fill="D9D9D9" w:themeFill="background1" w:themeFillShade="D9"/>
            <w:vAlign w:val="center"/>
            <w:hideMark/>
          </w:tcPr>
          <w:p w14:paraId="10A659CE" w14:textId="77777777" w:rsidR="00B12632" w:rsidRPr="00FD7151" w:rsidRDefault="00B12632" w:rsidP="004C0BFA">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Тип</w:t>
            </w:r>
          </w:p>
        </w:tc>
        <w:tc>
          <w:tcPr>
            <w:tcW w:w="0" w:type="auto"/>
            <w:shd w:val="clear" w:color="auto" w:fill="D9D9D9" w:themeFill="background1" w:themeFillShade="D9"/>
            <w:vAlign w:val="center"/>
            <w:hideMark/>
          </w:tcPr>
          <w:p w14:paraId="58CFEEF4" w14:textId="77777777" w:rsidR="00B12632" w:rsidRPr="00FD7151" w:rsidRDefault="00B12632" w:rsidP="004C0BFA">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Обов'язковість</w:t>
            </w:r>
          </w:p>
        </w:tc>
        <w:tc>
          <w:tcPr>
            <w:tcW w:w="4370" w:type="dxa"/>
            <w:shd w:val="clear" w:color="auto" w:fill="D9D9D9" w:themeFill="background1" w:themeFillShade="D9"/>
            <w:vAlign w:val="center"/>
            <w:hideMark/>
          </w:tcPr>
          <w:p w14:paraId="3C0EEC8B" w14:textId="77777777" w:rsidR="00B12632" w:rsidRPr="00FD7151" w:rsidRDefault="00B12632" w:rsidP="004C0BFA">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Опис</w:t>
            </w:r>
          </w:p>
        </w:tc>
      </w:tr>
      <w:tr w:rsidR="008A197A" w:rsidRPr="00FD7151" w14:paraId="2B9EBD20" w14:textId="77777777" w:rsidTr="0079280E">
        <w:tc>
          <w:tcPr>
            <w:tcW w:w="0" w:type="auto"/>
            <w:hideMark/>
          </w:tcPr>
          <w:p w14:paraId="364B34D9" w14:textId="77777777" w:rsidR="00B12632" w:rsidRPr="00FD7151" w:rsidRDefault="00B12632" w:rsidP="00C30C6F">
            <w:pPr>
              <w:pStyle w:val="afff9"/>
              <w:rPr>
                <w:rFonts w:ascii="Times New Roman" w:hAnsi="Times New Roman" w:cs="Times New Roman"/>
                <w:sz w:val="26"/>
                <w:szCs w:val="26"/>
              </w:rPr>
            </w:pPr>
            <w:r w:rsidRPr="00FD7151">
              <w:rPr>
                <w:rFonts w:ascii="Times New Roman" w:hAnsi="Times New Roman" w:cs="Times New Roman"/>
                <w:sz w:val="26"/>
                <w:szCs w:val="26"/>
              </w:rPr>
              <w:t>Початкова дата</w:t>
            </w:r>
          </w:p>
        </w:tc>
        <w:tc>
          <w:tcPr>
            <w:tcW w:w="0" w:type="auto"/>
            <w:hideMark/>
          </w:tcPr>
          <w:p w14:paraId="7E3726A5" w14:textId="77777777" w:rsidR="00B12632" w:rsidRPr="00FD7151" w:rsidRDefault="00B12632" w:rsidP="00C30C6F">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c>
          <w:tcPr>
            <w:tcW w:w="0" w:type="auto"/>
            <w:hideMark/>
          </w:tcPr>
          <w:p w14:paraId="24D28287" w14:textId="77777777" w:rsidR="00B12632" w:rsidRPr="00FD7151" w:rsidRDefault="00B12632" w:rsidP="00C30C6F">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4370" w:type="dxa"/>
            <w:hideMark/>
          </w:tcPr>
          <w:p w14:paraId="3AE62ED0" w14:textId="77777777" w:rsidR="00B12632" w:rsidRPr="00FD7151" w:rsidRDefault="00B12632" w:rsidP="00C30C6F">
            <w:pPr>
              <w:pStyle w:val="afff9"/>
              <w:rPr>
                <w:rFonts w:ascii="Times New Roman" w:hAnsi="Times New Roman" w:cs="Times New Roman"/>
                <w:sz w:val="26"/>
                <w:szCs w:val="26"/>
              </w:rPr>
            </w:pPr>
            <w:r w:rsidRPr="00FD7151">
              <w:rPr>
                <w:rFonts w:ascii="Times New Roman" w:hAnsi="Times New Roman" w:cs="Times New Roman"/>
                <w:sz w:val="26"/>
                <w:szCs w:val="26"/>
              </w:rPr>
              <w:t>Початкова дата видачі довідки (з можливістю, як ручного введення, так і вибору дати за допомогою функції календаря).</w:t>
            </w:r>
          </w:p>
        </w:tc>
      </w:tr>
      <w:tr w:rsidR="008A197A" w:rsidRPr="00FD7151" w14:paraId="59213136" w14:textId="77777777" w:rsidTr="0079280E">
        <w:tc>
          <w:tcPr>
            <w:tcW w:w="0" w:type="auto"/>
            <w:hideMark/>
          </w:tcPr>
          <w:p w14:paraId="03CA4D1F" w14:textId="77777777" w:rsidR="00B12632" w:rsidRPr="00FD7151" w:rsidRDefault="00B12632" w:rsidP="00C30C6F">
            <w:pPr>
              <w:pStyle w:val="afff9"/>
              <w:rPr>
                <w:rFonts w:ascii="Times New Roman" w:hAnsi="Times New Roman" w:cs="Times New Roman"/>
                <w:sz w:val="26"/>
                <w:szCs w:val="26"/>
              </w:rPr>
            </w:pPr>
            <w:r w:rsidRPr="00FD7151">
              <w:rPr>
                <w:rFonts w:ascii="Times New Roman" w:hAnsi="Times New Roman" w:cs="Times New Roman"/>
                <w:sz w:val="26"/>
                <w:szCs w:val="26"/>
              </w:rPr>
              <w:t>Кінцева дата</w:t>
            </w:r>
          </w:p>
        </w:tc>
        <w:tc>
          <w:tcPr>
            <w:tcW w:w="0" w:type="auto"/>
            <w:hideMark/>
          </w:tcPr>
          <w:p w14:paraId="02FD3F3C" w14:textId="77777777" w:rsidR="00B12632" w:rsidRPr="00FD7151" w:rsidRDefault="00B12632" w:rsidP="00C30C6F">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c>
          <w:tcPr>
            <w:tcW w:w="0" w:type="auto"/>
            <w:hideMark/>
          </w:tcPr>
          <w:p w14:paraId="486F9146" w14:textId="77777777" w:rsidR="00B12632" w:rsidRPr="00FD7151" w:rsidRDefault="00B12632" w:rsidP="00C30C6F">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4370" w:type="dxa"/>
            <w:hideMark/>
          </w:tcPr>
          <w:p w14:paraId="7B251846" w14:textId="77777777" w:rsidR="00B12632" w:rsidRPr="00FD7151" w:rsidRDefault="00B12632" w:rsidP="00C30C6F">
            <w:pPr>
              <w:pStyle w:val="afff9"/>
              <w:rPr>
                <w:rFonts w:ascii="Times New Roman" w:hAnsi="Times New Roman" w:cs="Times New Roman"/>
                <w:sz w:val="26"/>
                <w:szCs w:val="26"/>
              </w:rPr>
            </w:pPr>
            <w:r w:rsidRPr="00FD7151">
              <w:rPr>
                <w:rFonts w:ascii="Times New Roman" w:hAnsi="Times New Roman" w:cs="Times New Roman"/>
                <w:sz w:val="26"/>
                <w:szCs w:val="26"/>
              </w:rPr>
              <w:t>Кінцева дата видачі довідки (з можливістю як ручного введення, так і вибору дати за допомогою функції календаря).</w:t>
            </w:r>
          </w:p>
        </w:tc>
      </w:tr>
      <w:tr w:rsidR="008A197A" w:rsidRPr="00FD7151" w14:paraId="71B33811" w14:textId="77777777" w:rsidTr="0079280E">
        <w:tc>
          <w:tcPr>
            <w:tcW w:w="0" w:type="auto"/>
            <w:hideMark/>
          </w:tcPr>
          <w:p w14:paraId="6969C127" w14:textId="77777777" w:rsidR="00B12632" w:rsidRPr="00FD7151" w:rsidRDefault="00B12632" w:rsidP="00C30C6F">
            <w:pPr>
              <w:pStyle w:val="afff9"/>
              <w:rPr>
                <w:rFonts w:ascii="Times New Roman" w:hAnsi="Times New Roman" w:cs="Times New Roman"/>
                <w:sz w:val="26"/>
                <w:szCs w:val="26"/>
              </w:rPr>
            </w:pPr>
            <w:r w:rsidRPr="00FD7151">
              <w:rPr>
                <w:rFonts w:ascii="Times New Roman" w:hAnsi="Times New Roman" w:cs="Times New Roman"/>
                <w:sz w:val="26"/>
                <w:szCs w:val="26"/>
              </w:rPr>
              <w:t>Тип довідки</w:t>
            </w:r>
          </w:p>
        </w:tc>
        <w:tc>
          <w:tcPr>
            <w:tcW w:w="0" w:type="auto"/>
            <w:hideMark/>
          </w:tcPr>
          <w:p w14:paraId="1923DB86" w14:textId="77777777" w:rsidR="00B12632" w:rsidRPr="00FD7151" w:rsidRDefault="00B12632" w:rsidP="00C30C6F">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Випадаючий</w:t>
            </w:r>
            <w:proofErr w:type="spellEnd"/>
            <w:r w:rsidRPr="00FD7151">
              <w:rPr>
                <w:rFonts w:ascii="Times New Roman" w:hAnsi="Times New Roman" w:cs="Times New Roman"/>
                <w:sz w:val="26"/>
                <w:szCs w:val="26"/>
              </w:rPr>
              <w:t xml:space="preserve"> список</w:t>
            </w:r>
          </w:p>
        </w:tc>
        <w:tc>
          <w:tcPr>
            <w:tcW w:w="0" w:type="auto"/>
            <w:hideMark/>
          </w:tcPr>
          <w:p w14:paraId="0FA95BCE" w14:textId="77777777" w:rsidR="00B12632" w:rsidRPr="00FD7151" w:rsidRDefault="00B12632" w:rsidP="00C30C6F">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4370" w:type="dxa"/>
            <w:hideMark/>
          </w:tcPr>
          <w:p w14:paraId="6F33A32F" w14:textId="77777777" w:rsidR="00B12632" w:rsidRPr="00FD7151" w:rsidRDefault="00B12632" w:rsidP="00C30C6F">
            <w:pPr>
              <w:pStyle w:val="afff9"/>
              <w:rPr>
                <w:rFonts w:ascii="Times New Roman" w:hAnsi="Times New Roman" w:cs="Times New Roman"/>
                <w:sz w:val="26"/>
                <w:szCs w:val="26"/>
              </w:rPr>
            </w:pPr>
            <w:r w:rsidRPr="00FD7151">
              <w:rPr>
                <w:rFonts w:ascii="Times New Roman" w:hAnsi="Times New Roman" w:cs="Times New Roman"/>
                <w:sz w:val="26"/>
                <w:szCs w:val="26"/>
              </w:rPr>
              <w:t>Один з наведених нижче типів довідок:</w:t>
            </w:r>
          </w:p>
          <w:p w14:paraId="2B082881" w14:textId="77777777" w:rsidR="00B12632" w:rsidRPr="00FD7151" w:rsidRDefault="00B12632" w:rsidP="009E2E93">
            <w:pPr>
              <w:pStyle w:val="afff9"/>
              <w:numPr>
                <w:ilvl w:val="0"/>
                <w:numId w:val="17"/>
              </w:numPr>
              <w:rPr>
                <w:rFonts w:ascii="Times New Roman" w:hAnsi="Times New Roman" w:cs="Times New Roman"/>
                <w:sz w:val="26"/>
                <w:szCs w:val="26"/>
              </w:rPr>
            </w:pPr>
            <w:r w:rsidRPr="00FD7151">
              <w:rPr>
                <w:rFonts w:ascii="Times New Roman" w:hAnsi="Times New Roman" w:cs="Times New Roman"/>
                <w:sz w:val="26"/>
                <w:szCs w:val="26"/>
              </w:rPr>
              <w:t xml:space="preserve">Про </w:t>
            </w:r>
            <w:proofErr w:type="spellStart"/>
            <w:r w:rsidRPr="00FD7151">
              <w:rPr>
                <w:rFonts w:ascii="Times New Roman" w:hAnsi="Times New Roman" w:cs="Times New Roman"/>
                <w:sz w:val="26"/>
                <w:szCs w:val="26"/>
              </w:rPr>
              <w:t>перинатальну</w:t>
            </w:r>
            <w:proofErr w:type="spellEnd"/>
            <w:r w:rsidRPr="00FD7151">
              <w:rPr>
                <w:rFonts w:ascii="Times New Roman" w:hAnsi="Times New Roman" w:cs="Times New Roman"/>
                <w:sz w:val="26"/>
                <w:szCs w:val="26"/>
              </w:rPr>
              <w:t xml:space="preserve"> смерть;</w:t>
            </w:r>
          </w:p>
          <w:p w14:paraId="73069C06" w14:textId="77777777" w:rsidR="00B12632" w:rsidRPr="00FD7151" w:rsidRDefault="00B12632" w:rsidP="009E2E93">
            <w:pPr>
              <w:pStyle w:val="afff9"/>
              <w:numPr>
                <w:ilvl w:val="0"/>
                <w:numId w:val="17"/>
              </w:numPr>
              <w:rPr>
                <w:rFonts w:ascii="Times New Roman" w:hAnsi="Times New Roman" w:cs="Times New Roman"/>
                <w:sz w:val="26"/>
                <w:szCs w:val="26"/>
              </w:rPr>
            </w:pPr>
            <w:r w:rsidRPr="00FD7151">
              <w:rPr>
                <w:rFonts w:ascii="Times New Roman" w:hAnsi="Times New Roman" w:cs="Times New Roman"/>
                <w:sz w:val="26"/>
                <w:szCs w:val="26"/>
              </w:rPr>
              <w:t>Про смерть;</w:t>
            </w:r>
          </w:p>
          <w:p w14:paraId="5F9C971A" w14:textId="77777777" w:rsidR="00B12632" w:rsidRPr="00FD7151" w:rsidRDefault="00B12632" w:rsidP="009E2E93">
            <w:pPr>
              <w:pStyle w:val="afff9"/>
              <w:numPr>
                <w:ilvl w:val="0"/>
                <w:numId w:val="17"/>
              </w:numPr>
              <w:rPr>
                <w:rFonts w:ascii="Times New Roman" w:hAnsi="Times New Roman" w:cs="Times New Roman"/>
                <w:sz w:val="26"/>
                <w:szCs w:val="26"/>
              </w:rPr>
            </w:pPr>
            <w:r w:rsidRPr="00FD7151">
              <w:rPr>
                <w:rFonts w:ascii="Times New Roman" w:hAnsi="Times New Roman" w:cs="Times New Roman"/>
                <w:sz w:val="26"/>
                <w:szCs w:val="26"/>
              </w:rPr>
              <w:t>Про фельдшерську смерть;</w:t>
            </w:r>
          </w:p>
          <w:p w14:paraId="155DA347" w14:textId="77777777" w:rsidR="00B12632" w:rsidRPr="00FD7151" w:rsidRDefault="00B12632" w:rsidP="009E2E93">
            <w:pPr>
              <w:pStyle w:val="afff9"/>
              <w:numPr>
                <w:ilvl w:val="0"/>
                <w:numId w:val="17"/>
              </w:numPr>
              <w:rPr>
                <w:rFonts w:ascii="Times New Roman" w:hAnsi="Times New Roman" w:cs="Times New Roman"/>
                <w:sz w:val="26"/>
                <w:szCs w:val="26"/>
              </w:rPr>
            </w:pPr>
            <w:r w:rsidRPr="00FD7151">
              <w:rPr>
                <w:rFonts w:ascii="Times New Roman" w:hAnsi="Times New Roman" w:cs="Times New Roman"/>
                <w:sz w:val="26"/>
                <w:szCs w:val="26"/>
              </w:rPr>
              <w:t>Про народження;</w:t>
            </w:r>
          </w:p>
          <w:p w14:paraId="444DA4AC" w14:textId="77777777" w:rsidR="00B12632" w:rsidRPr="00FD7151" w:rsidRDefault="00B12632" w:rsidP="009E2E93">
            <w:pPr>
              <w:pStyle w:val="afff9"/>
              <w:numPr>
                <w:ilvl w:val="0"/>
                <w:numId w:val="17"/>
              </w:numPr>
              <w:rPr>
                <w:rFonts w:ascii="Times New Roman" w:hAnsi="Times New Roman" w:cs="Times New Roman"/>
                <w:sz w:val="26"/>
                <w:szCs w:val="26"/>
              </w:rPr>
            </w:pPr>
            <w:r w:rsidRPr="00FD7151">
              <w:rPr>
                <w:rFonts w:ascii="Times New Roman" w:hAnsi="Times New Roman" w:cs="Times New Roman"/>
                <w:sz w:val="26"/>
                <w:szCs w:val="26"/>
              </w:rPr>
              <w:t>Про перебування дитини під наглядом лікувального закладу.</w:t>
            </w:r>
          </w:p>
        </w:tc>
      </w:tr>
    </w:tbl>
    <w:p w14:paraId="037ADF5D" w14:textId="77777777" w:rsidR="00B12632" w:rsidRPr="00FD7151" w:rsidRDefault="00B12632" w:rsidP="00064F67">
      <w:r w:rsidRPr="00FD7151">
        <w:t>Є можливість перевірки коректності наступних даних:</w:t>
      </w:r>
    </w:p>
    <w:p w14:paraId="1BD79794" w14:textId="77777777" w:rsidR="00B12632" w:rsidRPr="00FD7151" w:rsidRDefault="00B12632" w:rsidP="0085643A">
      <w:pPr>
        <w:pStyle w:val="affa"/>
        <w:numPr>
          <w:ilvl w:val="0"/>
          <w:numId w:val="10"/>
        </w:numPr>
        <w:spacing w:after="0" w:line="288" w:lineRule="auto"/>
        <w:ind w:left="1276" w:hanging="283"/>
        <w:contextualSpacing w:val="0"/>
        <w:jc w:val="left"/>
        <w:rPr>
          <w:szCs w:val="26"/>
        </w:rPr>
      </w:pPr>
      <w:r w:rsidRPr="00FD7151">
        <w:rPr>
          <w:szCs w:val="26"/>
        </w:rPr>
        <w:t>«Початкова дата» - вказана коректна дата;</w:t>
      </w:r>
    </w:p>
    <w:p w14:paraId="38DEC35C" w14:textId="77777777" w:rsidR="00B12632" w:rsidRPr="00FD7151" w:rsidRDefault="00B12632" w:rsidP="0085643A">
      <w:pPr>
        <w:pStyle w:val="affa"/>
        <w:numPr>
          <w:ilvl w:val="0"/>
          <w:numId w:val="10"/>
        </w:numPr>
        <w:spacing w:after="0" w:line="288" w:lineRule="auto"/>
        <w:ind w:left="1276" w:hanging="283"/>
        <w:contextualSpacing w:val="0"/>
        <w:jc w:val="left"/>
        <w:rPr>
          <w:szCs w:val="26"/>
        </w:rPr>
      </w:pPr>
      <w:r w:rsidRPr="00FD7151">
        <w:rPr>
          <w:szCs w:val="26"/>
        </w:rPr>
        <w:t>«Кінцева дата» - вказана коректна дата;</w:t>
      </w:r>
    </w:p>
    <w:p w14:paraId="54F97BE9" w14:textId="77777777" w:rsidR="00B12632" w:rsidRPr="00FD7151" w:rsidRDefault="00B12632" w:rsidP="0085643A">
      <w:pPr>
        <w:pStyle w:val="affa"/>
        <w:numPr>
          <w:ilvl w:val="0"/>
          <w:numId w:val="10"/>
        </w:numPr>
        <w:spacing w:after="0" w:line="288" w:lineRule="auto"/>
        <w:ind w:left="1276" w:hanging="283"/>
        <w:contextualSpacing w:val="0"/>
        <w:jc w:val="left"/>
        <w:rPr>
          <w:szCs w:val="26"/>
        </w:rPr>
      </w:pPr>
      <w:r w:rsidRPr="00FD7151">
        <w:rPr>
          <w:szCs w:val="26"/>
        </w:rPr>
        <w:t>В полі «Кінцева дата» дата не повинна бути меншою за дату в полі «Початкова дата».</w:t>
      </w:r>
    </w:p>
    <w:p w14:paraId="02136B2C" w14:textId="10209E40" w:rsidR="00B12632" w:rsidRPr="00FD7151" w:rsidRDefault="00B12632" w:rsidP="00064F67">
      <w:r w:rsidRPr="00FD7151">
        <w:t>Екра</w:t>
      </w:r>
      <w:r w:rsidR="002F1071" w:rsidRPr="00FD7151">
        <w:t>н</w:t>
      </w:r>
      <w:r w:rsidRPr="00FD7151">
        <w:t>на форма введення даних пошуку</w:t>
      </w:r>
      <w:r w:rsidRPr="00FD7151" w:rsidDel="00147C07">
        <w:t xml:space="preserve"> </w:t>
      </w:r>
      <w:r w:rsidRPr="00FD7151">
        <w:t xml:space="preserve">зображена нижче (див. </w:t>
      </w:r>
      <w:r w:rsidRPr="00FD7151">
        <w:fldChar w:fldCharType="begin"/>
      </w:r>
      <w:r w:rsidRPr="00FD7151">
        <w:instrText xml:space="preserve"> REF _Ref525547664 \h </w:instrText>
      </w:r>
      <w:r w:rsidR="00281009" w:rsidRPr="00FD7151">
        <w:instrText xml:space="preserve"> \* MERGEFORMAT </w:instrText>
      </w:r>
      <w:r w:rsidRPr="00FD7151">
        <w:fldChar w:fldCharType="separate"/>
      </w:r>
      <w:r w:rsidR="006F44F6" w:rsidRPr="006F44F6">
        <w:t xml:space="preserve">Рисунок </w:t>
      </w:r>
      <w:r w:rsidR="006F44F6" w:rsidRPr="006F44F6">
        <w:rPr>
          <w:noProof/>
        </w:rPr>
        <w:t>3</w:t>
      </w:r>
      <w:r w:rsidRPr="00FD7151">
        <w:fldChar w:fldCharType="end"/>
      </w:r>
      <w:r w:rsidRPr="00FD7151">
        <w:t>).</w:t>
      </w:r>
    </w:p>
    <w:p w14:paraId="3E031C13" w14:textId="77777777" w:rsidR="00B12632" w:rsidRPr="00FD7151" w:rsidRDefault="00B12632" w:rsidP="00B12632">
      <w:pPr>
        <w:pStyle w:val="a8"/>
        <w:spacing w:after="0" w:line="288" w:lineRule="auto"/>
        <w:rPr>
          <w:szCs w:val="26"/>
        </w:rPr>
      </w:pPr>
      <w:r w:rsidRPr="00FD7151">
        <w:rPr>
          <w:noProof/>
          <w:szCs w:val="26"/>
          <w:lang w:val="en-US" w:eastAsia="en-US"/>
        </w:rPr>
        <w:drawing>
          <wp:inline distT="0" distB="0" distL="0" distR="0" wp14:anchorId="66807936" wp14:editId="69B6EC13">
            <wp:extent cx="6336665" cy="1352550"/>
            <wp:effectExtent l="19050" t="19050" r="26035" b="19050"/>
            <wp:docPr id="1" name="Picture 1" descr="C:\Users\zakora\Downloads\imag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ora\Downloads\image (16).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63078"/>
                    <a:stretch/>
                  </pic:blipFill>
                  <pic:spPr bwMode="auto">
                    <a:xfrm>
                      <a:off x="0" y="0"/>
                      <a:ext cx="6336665" cy="135255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858DB60" w14:textId="75DABEAE" w:rsidR="00B12632" w:rsidRPr="00FD7151" w:rsidRDefault="00B12632" w:rsidP="00C30C6F">
      <w:pPr>
        <w:pStyle w:val="affb"/>
        <w:rPr>
          <w:szCs w:val="26"/>
        </w:rPr>
      </w:pPr>
      <w:bookmarkStart w:id="80" w:name="_Ref525547664"/>
      <w:bookmarkStart w:id="81" w:name="_Toc524592477"/>
      <w:bookmarkStart w:id="82" w:name="_Toc525546044"/>
      <w:bookmarkStart w:id="83" w:name="_Toc533687728"/>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3</w:t>
      </w:r>
      <w:r w:rsidRPr="00FD7151">
        <w:rPr>
          <w:szCs w:val="26"/>
        </w:rPr>
        <w:fldChar w:fldCharType="end"/>
      </w:r>
      <w:bookmarkEnd w:id="80"/>
      <w:r w:rsidRPr="00FD7151">
        <w:rPr>
          <w:szCs w:val="26"/>
        </w:rPr>
        <w:t>. Екра</w:t>
      </w:r>
      <w:r w:rsidR="002F1071" w:rsidRPr="00FD7151">
        <w:rPr>
          <w:szCs w:val="26"/>
        </w:rPr>
        <w:t>н</w:t>
      </w:r>
      <w:r w:rsidRPr="00FD7151">
        <w:rPr>
          <w:szCs w:val="26"/>
        </w:rPr>
        <w:t>на форма введення даних пошуку</w:t>
      </w:r>
      <w:bookmarkEnd w:id="81"/>
      <w:bookmarkEnd w:id="82"/>
      <w:bookmarkEnd w:id="83"/>
    </w:p>
    <w:p w14:paraId="23E4AD85" w14:textId="2B0D7A95" w:rsidR="00B12632" w:rsidRDefault="00B12632" w:rsidP="00064F67">
      <w:r w:rsidRPr="00FD7151">
        <w:lastRenderedPageBreak/>
        <w:t xml:space="preserve">Сформований список довідок: «Про народження», «Про перебування дитини під наглядом лікувального закладу» має наступні обов’язкові поля (див. </w:t>
      </w:r>
      <w:r w:rsidRPr="00FD7151">
        <w:fldChar w:fldCharType="begin"/>
      </w:r>
      <w:r w:rsidRPr="00FD7151">
        <w:instrText xml:space="preserve"> REF _Ref524538796 \h  \* MERGEFORMAT </w:instrText>
      </w:r>
      <w:r w:rsidRPr="00FD7151">
        <w:fldChar w:fldCharType="separate"/>
      </w:r>
      <w:r w:rsidR="006F44F6" w:rsidRPr="006F44F6">
        <w:t xml:space="preserve">Таблиця </w:t>
      </w:r>
      <w:r w:rsidR="006F44F6" w:rsidRPr="006F44F6">
        <w:rPr>
          <w:noProof/>
        </w:rPr>
        <w:t>4</w:t>
      </w:r>
      <w:r w:rsidRPr="00FD7151">
        <w:fldChar w:fldCharType="end"/>
      </w:r>
      <w:r w:rsidRPr="00FD7151">
        <w:t>).</w:t>
      </w:r>
    </w:p>
    <w:p w14:paraId="73002D14" w14:textId="77777777" w:rsidR="004C0BFA" w:rsidRPr="00FD7151" w:rsidRDefault="004C0BFA" w:rsidP="00064F67"/>
    <w:p w14:paraId="16E19146" w14:textId="1A5CAE76" w:rsidR="002F1071" w:rsidRPr="00FD7151" w:rsidRDefault="00B12632" w:rsidP="002F1071">
      <w:pPr>
        <w:pStyle w:val="affb"/>
        <w:rPr>
          <w:szCs w:val="26"/>
        </w:rPr>
      </w:pPr>
      <w:bookmarkStart w:id="84" w:name="_Ref524538796"/>
      <w:bookmarkStart w:id="85" w:name="_Toc525550069"/>
      <w:bookmarkStart w:id="86" w:name="_Toc533687758"/>
      <w:bookmarkStart w:id="87" w:name="_Toc524592503"/>
      <w:r w:rsidRPr="00FD7151">
        <w:rPr>
          <w:szCs w:val="26"/>
        </w:rPr>
        <w:t xml:space="preserve">Таблиця </w:t>
      </w:r>
      <w:r w:rsidRPr="00FD7151">
        <w:rPr>
          <w:szCs w:val="26"/>
        </w:rPr>
        <w:fldChar w:fldCharType="begin"/>
      </w:r>
      <w:r w:rsidRPr="00FD7151">
        <w:rPr>
          <w:szCs w:val="26"/>
        </w:rPr>
        <w:instrText xml:space="preserve"> SEQ Таблиця \* ARABIC </w:instrText>
      </w:r>
      <w:r w:rsidRPr="00FD7151">
        <w:rPr>
          <w:szCs w:val="26"/>
        </w:rPr>
        <w:fldChar w:fldCharType="separate"/>
      </w:r>
      <w:r w:rsidR="006F44F6">
        <w:rPr>
          <w:noProof/>
          <w:szCs w:val="26"/>
        </w:rPr>
        <w:t>4</w:t>
      </w:r>
      <w:r w:rsidRPr="00FD7151">
        <w:rPr>
          <w:szCs w:val="26"/>
        </w:rPr>
        <w:fldChar w:fldCharType="end"/>
      </w:r>
      <w:bookmarkEnd w:id="84"/>
      <w:r w:rsidRPr="00FD7151">
        <w:rPr>
          <w:szCs w:val="26"/>
        </w:rPr>
        <w:t>. Атрибути довідок</w:t>
      </w:r>
      <w:bookmarkEnd w:id="85"/>
      <w:bookmarkEnd w:id="86"/>
      <w:r w:rsidRPr="00FD7151">
        <w:rPr>
          <w:szCs w:val="26"/>
        </w:rPr>
        <w:t xml:space="preserve"> </w:t>
      </w:r>
      <w:bookmarkEnd w:id="87"/>
    </w:p>
    <w:tbl>
      <w:tblPr>
        <w:tblStyle w:val="afff2"/>
        <w:tblW w:w="0" w:type="auto"/>
        <w:tblLook w:val="04A0" w:firstRow="1" w:lastRow="0" w:firstColumn="1" w:lastColumn="0" w:noHBand="0" w:noVBand="1"/>
      </w:tblPr>
      <w:tblGrid>
        <w:gridCol w:w="2689"/>
        <w:gridCol w:w="2551"/>
        <w:gridCol w:w="4728"/>
      </w:tblGrid>
      <w:tr w:rsidR="008A197A" w:rsidRPr="00FD7151" w14:paraId="122D9E21" w14:textId="77777777" w:rsidTr="0079280E">
        <w:trPr>
          <w:tblHeader/>
        </w:trPr>
        <w:tc>
          <w:tcPr>
            <w:tcW w:w="2689" w:type="dxa"/>
            <w:shd w:val="clear" w:color="auto" w:fill="D9D9D9" w:themeFill="background1" w:themeFillShade="D9"/>
            <w:hideMark/>
          </w:tcPr>
          <w:p w14:paraId="668EE89E" w14:textId="77777777" w:rsidR="00B12632" w:rsidRPr="00FD7151" w:rsidRDefault="00B12632" w:rsidP="00C30C6F">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Найменування</w:t>
            </w:r>
          </w:p>
        </w:tc>
        <w:tc>
          <w:tcPr>
            <w:tcW w:w="2551" w:type="dxa"/>
            <w:shd w:val="clear" w:color="auto" w:fill="D9D9D9" w:themeFill="background1" w:themeFillShade="D9"/>
            <w:hideMark/>
          </w:tcPr>
          <w:p w14:paraId="137EEC76" w14:textId="77777777" w:rsidR="00B12632" w:rsidRPr="00FD7151" w:rsidRDefault="00B12632" w:rsidP="00C30C6F">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Тип</w:t>
            </w:r>
          </w:p>
        </w:tc>
        <w:tc>
          <w:tcPr>
            <w:tcW w:w="4728" w:type="dxa"/>
            <w:shd w:val="clear" w:color="auto" w:fill="D9D9D9" w:themeFill="background1" w:themeFillShade="D9"/>
            <w:hideMark/>
          </w:tcPr>
          <w:p w14:paraId="07423666" w14:textId="77777777" w:rsidR="00B12632" w:rsidRPr="00FD7151" w:rsidRDefault="00B12632" w:rsidP="00C30C6F">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Опис</w:t>
            </w:r>
          </w:p>
        </w:tc>
      </w:tr>
      <w:tr w:rsidR="008A197A" w:rsidRPr="00FD7151" w14:paraId="63E7714F" w14:textId="77777777" w:rsidTr="0079280E">
        <w:tc>
          <w:tcPr>
            <w:tcW w:w="2689" w:type="dxa"/>
            <w:hideMark/>
          </w:tcPr>
          <w:p w14:paraId="7B181EDE" w14:textId="77777777" w:rsidR="00B12632" w:rsidRPr="00FD7151" w:rsidRDefault="00B12632" w:rsidP="00C30C6F">
            <w:pPr>
              <w:pStyle w:val="afff9"/>
              <w:rPr>
                <w:rFonts w:ascii="Times New Roman" w:hAnsi="Times New Roman" w:cs="Times New Roman"/>
                <w:sz w:val="26"/>
                <w:szCs w:val="26"/>
              </w:rPr>
            </w:pPr>
            <w:r w:rsidRPr="00FD7151">
              <w:rPr>
                <w:rFonts w:ascii="Times New Roman" w:hAnsi="Times New Roman" w:cs="Times New Roman"/>
                <w:sz w:val="26"/>
                <w:szCs w:val="26"/>
              </w:rPr>
              <w:t>Дата видачі</w:t>
            </w:r>
          </w:p>
        </w:tc>
        <w:tc>
          <w:tcPr>
            <w:tcW w:w="2551" w:type="dxa"/>
            <w:hideMark/>
          </w:tcPr>
          <w:p w14:paraId="67652468" w14:textId="77777777" w:rsidR="00B12632" w:rsidRPr="00FD7151" w:rsidRDefault="00B12632" w:rsidP="00C30C6F">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c>
          <w:tcPr>
            <w:tcW w:w="4728" w:type="dxa"/>
            <w:hideMark/>
          </w:tcPr>
          <w:p w14:paraId="2E328A11" w14:textId="77777777" w:rsidR="00B12632" w:rsidRPr="00FD7151" w:rsidRDefault="00B12632" w:rsidP="00C30C6F">
            <w:pPr>
              <w:pStyle w:val="afff9"/>
              <w:rPr>
                <w:rFonts w:ascii="Times New Roman" w:hAnsi="Times New Roman" w:cs="Times New Roman"/>
                <w:sz w:val="26"/>
                <w:szCs w:val="26"/>
              </w:rPr>
            </w:pPr>
          </w:p>
        </w:tc>
      </w:tr>
      <w:tr w:rsidR="008A197A" w:rsidRPr="00FD7151" w14:paraId="62350D28" w14:textId="77777777" w:rsidTr="0079280E">
        <w:tc>
          <w:tcPr>
            <w:tcW w:w="2689" w:type="dxa"/>
            <w:hideMark/>
          </w:tcPr>
          <w:p w14:paraId="40F2DA50"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Номер</w:t>
            </w:r>
          </w:p>
        </w:tc>
        <w:tc>
          <w:tcPr>
            <w:tcW w:w="2551" w:type="dxa"/>
            <w:hideMark/>
          </w:tcPr>
          <w:p w14:paraId="3FADF725" w14:textId="5CCEA150"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(32 знаки)</w:t>
            </w:r>
          </w:p>
        </w:tc>
        <w:tc>
          <w:tcPr>
            <w:tcW w:w="4728" w:type="dxa"/>
            <w:hideMark/>
          </w:tcPr>
          <w:p w14:paraId="0FEF163E" w14:textId="77777777" w:rsidR="00B54A85" w:rsidRPr="00FD7151" w:rsidRDefault="00B54A85" w:rsidP="00B54A85">
            <w:pPr>
              <w:pStyle w:val="afff9"/>
              <w:rPr>
                <w:rFonts w:ascii="Times New Roman" w:hAnsi="Times New Roman" w:cs="Times New Roman"/>
                <w:sz w:val="26"/>
                <w:szCs w:val="26"/>
              </w:rPr>
            </w:pPr>
          </w:p>
        </w:tc>
      </w:tr>
      <w:tr w:rsidR="008A197A" w:rsidRPr="00FD7151" w14:paraId="0CDAB234" w14:textId="77777777" w:rsidTr="0079280E">
        <w:tc>
          <w:tcPr>
            <w:tcW w:w="2689" w:type="dxa"/>
            <w:hideMark/>
          </w:tcPr>
          <w:p w14:paraId="2846A00F"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ПІБ матері</w:t>
            </w:r>
          </w:p>
        </w:tc>
        <w:tc>
          <w:tcPr>
            <w:tcW w:w="2551" w:type="dxa"/>
            <w:hideMark/>
          </w:tcPr>
          <w:p w14:paraId="387721D6" w14:textId="31990279"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(128 знаків)</w:t>
            </w:r>
          </w:p>
        </w:tc>
        <w:tc>
          <w:tcPr>
            <w:tcW w:w="4728" w:type="dxa"/>
            <w:hideMark/>
          </w:tcPr>
          <w:p w14:paraId="4D59E608" w14:textId="77777777" w:rsidR="00B54A85" w:rsidRPr="00FD7151" w:rsidRDefault="00B54A85" w:rsidP="00B54A85">
            <w:pPr>
              <w:pStyle w:val="afff9"/>
              <w:rPr>
                <w:rFonts w:ascii="Times New Roman" w:hAnsi="Times New Roman" w:cs="Times New Roman"/>
                <w:sz w:val="26"/>
                <w:szCs w:val="26"/>
              </w:rPr>
            </w:pPr>
          </w:p>
        </w:tc>
      </w:tr>
      <w:tr w:rsidR="008A197A" w:rsidRPr="00FD7151" w14:paraId="4D16D020" w14:textId="77777777" w:rsidTr="0079280E">
        <w:tc>
          <w:tcPr>
            <w:tcW w:w="2689" w:type="dxa"/>
            <w:hideMark/>
          </w:tcPr>
          <w:p w14:paraId="3CF31A94"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ПІБ батька</w:t>
            </w:r>
          </w:p>
        </w:tc>
        <w:tc>
          <w:tcPr>
            <w:tcW w:w="2551" w:type="dxa"/>
            <w:hideMark/>
          </w:tcPr>
          <w:p w14:paraId="554F879E" w14:textId="729078B2"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(128 знаків)</w:t>
            </w:r>
          </w:p>
        </w:tc>
        <w:tc>
          <w:tcPr>
            <w:tcW w:w="4728" w:type="dxa"/>
            <w:hideMark/>
          </w:tcPr>
          <w:p w14:paraId="671288CB" w14:textId="77777777" w:rsidR="00B54A85" w:rsidRPr="00FD7151" w:rsidRDefault="00B54A85" w:rsidP="00B54A85">
            <w:pPr>
              <w:pStyle w:val="afff9"/>
              <w:rPr>
                <w:rFonts w:ascii="Times New Roman" w:hAnsi="Times New Roman" w:cs="Times New Roman"/>
                <w:sz w:val="26"/>
                <w:szCs w:val="26"/>
              </w:rPr>
            </w:pPr>
          </w:p>
        </w:tc>
      </w:tr>
      <w:tr w:rsidR="008A197A" w:rsidRPr="00FD7151" w14:paraId="317C2086" w14:textId="77777777" w:rsidTr="0079280E">
        <w:tc>
          <w:tcPr>
            <w:tcW w:w="2689" w:type="dxa"/>
            <w:hideMark/>
          </w:tcPr>
          <w:p w14:paraId="7F3B498B"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Стать</w:t>
            </w:r>
          </w:p>
        </w:tc>
        <w:tc>
          <w:tcPr>
            <w:tcW w:w="2551" w:type="dxa"/>
            <w:hideMark/>
          </w:tcPr>
          <w:p w14:paraId="2081453F" w14:textId="7D73E96E" w:rsidR="00B54A85" w:rsidRPr="00FD7151" w:rsidRDefault="00B54A85" w:rsidP="00B54A85">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Випадаючий</w:t>
            </w:r>
            <w:proofErr w:type="spellEnd"/>
            <w:r w:rsidRPr="00FD7151">
              <w:rPr>
                <w:rFonts w:ascii="Times New Roman" w:hAnsi="Times New Roman" w:cs="Times New Roman"/>
                <w:sz w:val="26"/>
                <w:szCs w:val="26"/>
              </w:rPr>
              <w:t xml:space="preserve"> список</w:t>
            </w:r>
          </w:p>
        </w:tc>
        <w:tc>
          <w:tcPr>
            <w:tcW w:w="4728" w:type="dxa"/>
            <w:hideMark/>
          </w:tcPr>
          <w:p w14:paraId="1A4A3D28"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Чоловік («Ч»);</w:t>
            </w:r>
          </w:p>
          <w:p w14:paraId="2D18F502"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Жінка («Ж»)</w:t>
            </w:r>
          </w:p>
        </w:tc>
      </w:tr>
      <w:tr w:rsidR="008A197A" w:rsidRPr="00FD7151" w14:paraId="5E2CF565" w14:textId="77777777" w:rsidTr="0079280E">
        <w:tc>
          <w:tcPr>
            <w:tcW w:w="2689" w:type="dxa"/>
            <w:hideMark/>
          </w:tcPr>
          <w:p w14:paraId="01F88382"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Дата народження</w:t>
            </w:r>
          </w:p>
        </w:tc>
        <w:tc>
          <w:tcPr>
            <w:tcW w:w="2551" w:type="dxa"/>
            <w:hideMark/>
          </w:tcPr>
          <w:p w14:paraId="35D9C900" w14:textId="3EF03D50"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c>
          <w:tcPr>
            <w:tcW w:w="4728" w:type="dxa"/>
            <w:hideMark/>
          </w:tcPr>
          <w:p w14:paraId="7F00D65F" w14:textId="77777777" w:rsidR="00B54A85" w:rsidRPr="00FD7151" w:rsidRDefault="00B54A85" w:rsidP="00B54A85">
            <w:pPr>
              <w:pStyle w:val="afff9"/>
              <w:rPr>
                <w:rFonts w:ascii="Times New Roman" w:hAnsi="Times New Roman" w:cs="Times New Roman"/>
                <w:sz w:val="26"/>
                <w:szCs w:val="26"/>
              </w:rPr>
            </w:pPr>
          </w:p>
        </w:tc>
      </w:tr>
      <w:tr w:rsidR="008A197A" w:rsidRPr="00FD7151" w14:paraId="1FB6A3A5" w14:textId="77777777" w:rsidTr="0079280E">
        <w:tc>
          <w:tcPr>
            <w:tcW w:w="2689" w:type="dxa"/>
            <w:hideMark/>
          </w:tcPr>
          <w:p w14:paraId="7DCEF955"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Адреса проживання</w:t>
            </w:r>
          </w:p>
        </w:tc>
        <w:tc>
          <w:tcPr>
            <w:tcW w:w="2551" w:type="dxa"/>
            <w:hideMark/>
          </w:tcPr>
          <w:p w14:paraId="08402353" w14:textId="6DD8B021"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Рядок (256 знаків)</w:t>
            </w:r>
          </w:p>
        </w:tc>
        <w:tc>
          <w:tcPr>
            <w:tcW w:w="4728" w:type="dxa"/>
            <w:hideMark/>
          </w:tcPr>
          <w:p w14:paraId="1F97DAEE" w14:textId="77777777" w:rsidR="00B54A85" w:rsidRPr="00FD7151" w:rsidRDefault="00B54A85" w:rsidP="00B54A85">
            <w:pPr>
              <w:pStyle w:val="afff9"/>
              <w:rPr>
                <w:rFonts w:ascii="Times New Roman" w:hAnsi="Times New Roman" w:cs="Times New Roman"/>
                <w:sz w:val="26"/>
                <w:szCs w:val="26"/>
              </w:rPr>
            </w:pPr>
          </w:p>
        </w:tc>
      </w:tr>
      <w:tr w:rsidR="008A197A" w:rsidRPr="00FD7151" w14:paraId="3D86A3AF" w14:textId="77777777" w:rsidTr="0079280E">
        <w:tc>
          <w:tcPr>
            <w:tcW w:w="2689" w:type="dxa"/>
            <w:hideMark/>
          </w:tcPr>
          <w:p w14:paraId="3CB0B9D9"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Довідку видав</w:t>
            </w:r>
          </w:p>
        </w:tc>
        <w:tc>
          <w:tcPr>
            <w:tcW w:w="2551" w:type="dxa"/>
            <w:hideMark/>
          </w:tcPr>
          <w:p w14:paraId="62D6898E" w14:textId="2349A6F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(128 знаків)</w:t>
            </w:r>
          </w:p>
        </w:tc>
        <w:tc>
          <w:tcPr>
            <w:tcW w:w="4728" w:type="dxa"/>
            <w:hideMark/>
          </w:tcPr>
          <w:p w14:paraId="5B67F09D"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Прізвище та ініціали медичного працівника, який видав довідку.</w:t>
            </w:r>
          </w:p>
        </w:tc>
      </w:tr>
      <w:tr w:rsidR="00B54A85" w:rsidRPr="00FD7151" w14:paraId="0B2DDF32" w14:textId="77777777" w:rsidTr="0079280E">
        <w:tc>
          <w:tcPr>
            <w:tcW w:w="2689" w:type="dxa"/>
            <w:hideMark/>
          </w:tcPr>
          <w:p w14:paraId="71423295"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Медичний заклад</w:t>
            </w:r>
          </w:p>
        </w:tc>
        <w:tc>
          <w:tcPr>
            <w:tcW w:w="2551" w:type="dxa"/>
            <w:hideMark/>
          </w:tcPr>
          <w:p w14:paraId="139B7F4F" w14:textId="50CB7915"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(256 знаків)</w:t>
            </w:r>
          </w:p>
        </w:tc>
        <w:tc>
          <w:tcPr>
            <w:tcW w:w="4728" w:type="dxa"/>
            <w:hideMark/>
          </w:tcPr>
          <w:p w14:paraId="4F6FB2DE"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Назва медичного закладу, який видав довідку.</w:t>
            </w:r>
          </w:p>
        </w:tc>
      </w:tr>
    </w:tbl>
    <w:p w14:paraId="44389EB5" w14:textId="77777777" w:rsidR="002F1071" w:rsidRPr="00FD7151" w:rsidRDefault="002F1071" w:rsidP="00064F67"/>
    <w:p w14:paraId="79D82DE5" w14:textId="54564186" w:rsidR="00B12632" w:rsidRPr="00FD7151" w:rsidRDefault="00B12632" w:rsidP="00064F67">
      <w:r w:rsidRPr="00FD7151">
        <w:t xml:space="preserve">При заданні вхідних даних (див. </w:t>
      </w:r>
      <w:r w:rsidRPr="00FD7151">
        <w:fldChar w:fldCharType="begin"/>
      </w:r>
      <w:r w:rsidRPr="00FD7151">
        <w:instrText xml:space="preserve"> REF _Ref524593354 \h  \* MERGEFORMAT </w:instrText>
      </w:r>
      <w:r w:rsidRPr="00FD7151">
        <w:fldChar w:fldCharType="separate"/>
      </w:r>
      <w:r w:rsidR="006F44F6" w:rsidRPr="006F44F6">
        <w:t xml:space="preserve">Таблиця </w:t>
      </w:r>
      <w:r w:rsidR="006F44F6" w:rsidRPr="006F44F6">
        <w:rPr>
          <w:noProof/>
        </w:rPr>
        <w:t>3</w:t>
      </w:r>
      <w:r w:rsidRPr="00FD7151">
        <w:fldChar w:fldCharType="end"/>
      </w:r>
      <w:r w:rsidRPr="00FD7151">
        <w:t>), відбувається формування Журналу «Про народження», «Про перебування дитини під наглядом лікувального закладу», який відсортований за зростанням атрибуту «Дата видачі». Екра</w:t>
      </w:r>
      <w:r w:rsidR="002F1071" w:rsidRPr="00FD7151">
        <w:t>н</w:t>
      </w:r>
      <w:r w:rsidRPr="00FD7151">
        <w:t xml:space="preserve">на форма Журналу зображена нижче (див. </w:t>
      </w:r>
      <w:r w:rsidRPr="00FD7151">
        <w:fldChar w:fldCharType="begin"/>
      </w:r>
      <w:r w:rsidRPr="00FD7151">
        <w:instrText xml:space="preserve"> REF _Ref525593322 \h </w:instrText>
      </w:r>
      <w:r w:rsidR="00281009" w:rsidRPr="00FD7151">
        <w:instrText xml:space="preserve"> \* MERGEFORMAT </w:instrText>
      </w:r>
      <w:r w:rsidRPr="00FD7151">
        <w:fldChar w:fldCharType="separate"/>
      </w:r>
      <w:r w:rsidR="006F44F6" w:rsidRPr="006F44F6">
        <w:t xml:space="preserve">Рисунок </w:t>
      </w:r>
      <w:r w:rsidR="006F44F6" w:rsidRPr="006F44F6">
        <w:rPr>
          <w:noProof/>
        </w:rPr>
        <w:t>4</w:t>
      </w:r>
      <w:r w:rsidRPr="00FD7151">
        <w:fldChar w:fldCharType="end"/>
      </w:r>
      <w:r w:rsidRPr="00FD7151">
        <w:t>).</w:t>
      </w:r>
    </w:p>
    <w:p w14:paraId="6C20B474" w14:textId="77777777" w:rsidR="002F1071" w:rsidRPr="00FD7151" w:rsidRDefault="002F1071" w:rsidP="00064F67"/>
    <w:p w14:paraId="756594E3" w14:textId="77777777" w:rsidR="00B12632" w:rsidRPr="00FD7151" w:rsidRDefault="00B12632" w:rsidP="00B12632">
      <w:pPr>
        <w:pStyle w:val="a8"/>
        <w:spacing w:after="0" w:line="288" w:lineRule="auto"/>
        <w:rPr>
          <w:szCs w:val="26"/>
        </w:rPr>
      </w:pPr>
      <w:r w:rsidRPr="00FD7151">
        <w:rPr>
          <w:noProof/>
          <w:szCs w:val="26"/>
          <w:lang w:val="en-US" w:eastAsia="en-US"/>
        </w:rPr>
        <w:drawing>
          <wp:inline distT="0" distB="0" distL="0" distR="0" wp14:anchorId="298B7E7A" wp14:editId="677FE589">
            <wp:extent cx="6336665" cy="3066806"/>
            <wp:effectExtent l="0" t="0" r="6985" b="635"/>
            <wp:docPr id="3" name="Picture 3" descr="C:\Users\zakora\Downloads\imag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kora\Downloads\image (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6665" cy="3066806"/>
                    </a:xfrm>
                    <a:prstGeom prst="rect">
                      <a:avLst/>
                    </a:prstGeom>
                    <a:noFill/>
                    <a:ln>
                      <a:noFill/>
                    </a:ln>
                  </pic:spPr>
                </pic:pic>
              </a:graphicData>
            </a:graphic>
          </wp:inline>
        </w:drawing>
      </w:r>
    </w:p>
    <w:p w14:paraId="550DBB7B" w14:textId="000E582A" w:rsidR="00B12632" w:rsidRPr="00FD7151" w:rsidRDefault="00B12632" w:rsidP="00C30C6F">
      <w:pPr>
        <w:pStyle w:val="affb"/>
        <w:rPr>
          <w:szCs w:val="26"/>
        </w:rPr>
      </w:pPr>
      <w:bookmarkStart w:id="88" w:name="_Ref525593322"/>
      <w:bookmarkStart w:id="89" w:name="_Toc524592478"/>
      <w:bookmarkStart w:id="90" w:name="_Toc525546045"/>
      <w:bookmarkStart w:id="91" w:name="_Toc533687729"/>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4</w:t>
      </w:r>
      <w:r w:rsidRPr="00FD7151">
        <w:rPr>
          <w:szCs w:val="26"/>
        </w:rPr>
        <w:fldChar w:fldCharType="end"/>
      </w:r>
      <w:bookmarkEnd w:id="88"/>
      <w:r w:rsidRPr="00FD7151">
        <w:rPr>
          <w:szCs w:val="26"/>
        </w:rPr>
        <w:t>. Екран</w:t>
      </w:r>
      <w:r w:rsidR="002F1071" w:rsidRPr="00FD7151">
        <w:rPr>
          <w:szCs w:val="26"/>
        </w:rPr>
        <w:t>н</w:t>
      </w:r>
      <w:r w:rsidRPr="00FD7151">
        <w:rPr>
          <w:szCs w:val="26"/>
        </w:rPr>
        <w:t>а форма журналу «Про перебування дитини під наглядом»</w:t>
      </w:r>
      <w:bookmarkEnd w:id="89"/>
      <w:bookmarkEnd w:id="90"/>
      <w:bookmarkEnd w:id="91"/>
    </w:p>
    <w:p w14:paraId="34E8774F" w14:textId="77777777" w:rsidR="002F1071" w:rsidRPr="00FD7151" w:rsidRDefault="002F1071" w:rsidP="00064F67"/>
    <w:p w14:paraId="5D24567B" w14:textId="66D042EC" w:rsidR="005A3A58" w:rsidRPr="00FD7151" w:rsidRDefault="005A3A58" w:rsidP="00064F67">
      <w:r w:rsidRPr="00FD7151">
        <w:t>Для збереження журналу, потрібно:</w:t>
      </w:r>
    </w:p>
    <w:p w14:paraId="7C4E75E8" w14:textId="12E3FBBA" w:rsidR="005A3A58" w:rsidRPr="00FD7151" w:rsidRDefault="005A3A58" w:rsidP="009E2E93">
      <w:pPr>
        <w:pStyle w:val="affa"/>
        <w:numPr>
          <w:ilvl w:val="0"/>
          <w:numId w:val="18"/>
        </w:numPr>
        <w:spacing w:line="288" w:lineRule="auto"/>
        <w:rPr>
          <w:szCs w:val="26"/>
        </w:rPr>
      </w:pPr>
      <w:r w:rsidRPr="00FD7151">
        <w:rPr>
          <w:szCs w:val="26"/>
        </w:rPr>
        <w:t>натиснути кнопку</w:t>
      </w:r>
      <w:r w:rsidR="00B12632" w:rsidRPr="00FD7151">
        <w:rPr>
          <w:szCs w:val="26"/>
        </w:rPr>
        <w:t xml:space="preserve"> «Згенерувати Excel»</w:t>
      </w:r>
      <w:r w:rsidRPr="00FD7151">
        <w:rPr>
          <w:szCs w:val="26"/>
        </w:rPr>
        <w:t>;</w:t>
      </w:r>
    </w:p>
    <w:p w14:paraId="4F3CD9CC" w14:textId="3087B8B0" w:rsidR="005A3A58" w:rsidRPr="00FD7151" w:rsidRDefault="005A3A58" w:rsidP="009E2E93">
      <w:pPr>
        <w:pStyle w:val="affa"/>
        <w:numPr>
          <w:ilvl w:val="0"/>
          <w:numId w:val="18"/>
        </w:numPr>
        <w:spacing w:line="288" w:lineRule="auto"/>
        <w:rPr>
          <w:szCs w:val="26"/>
        </w:rPr>
      </w:pPr>
      <w:r w:rsidRPr="00FD7151">
        <w:rPr>
          <w:szCs w:val="26"/>
        </w:rPr>
        <w:t>вказати ім’я файлу.</w:t>
      </w:r>
    </w:p>
    <w:p w14:paraId="0ADE30A2" w14:textId="0F9D9495" w:rsidR="00B12632" w:rsidRPr="00FD7151" w:rsidRDefault="00B12632" w:rsidP="00064F67">
      <w:r w:rsidRPr="00FD7151">
        <w:lastRenderedPageBreak/>
        <w:t xml:space="preserve">Документ буде збережений в </w:t>
      </w:r>
      <w:r w:rsidRPr="00FD7151">
        <w:rPr>
          <w:rStyle w:val="afff8"/>
          <w:rFonts w:eastAsia="Calibri"/>
          <w:b w:val="0"/>
          <w:szCs w:val="26"/>
          <w:shd w:val="clear" w:color="auto" w:fill="FFFFFF"/>
        </w:rPr>
        <w:t>XSLX-форматі</w:t>
      </w:r>
      <w:r w:rsidRPr="00FD7151">
        <w:t xml:space="preserve">. </w:t>
      </w:r>
    </w:p>
    <w:p w14:paraId="08FC6D41" w14:textId="741D6FC2" w:rsidR="00B12632" w:rsidRPr="00FD7151" w:rsidRDefault="00B12632" w:rsidP="004C0BFA">
      <w:pPr>
        <w:pStyle w:val="3"/>
        <w:jc w:val="both"/>
        <w:rPr>
          <w:szCs w:val="26"/>
        </w:rPr>
      </w:pPr>
      <w:bookmarkStart w:id="92" w:name="_Toc524539674"/>
      <w:bookmarkStart w:id="93" w:name="_Toc520382930"/>
      <w:bookmarkStart w:id="94" w:name="_Toc520727296"/>
      <w:bookmarkStart w:id="95" w:name="_Toc524592426"/>
      <w:bookmarkStart w:id="96" w:name="_Toc525595266"/>
      <w:bookmarkStart w:id="97" w:name="_Toc519948"/>
      <w:bookmarkStart w:id="98" w:name="_Toc519589747"/>
      <w:bookmarkEnd w:id="92"/>
      <w:bookmarkEnd w:id="93"/>
      <w:bookmarkEnd w:id="94"/>
      <w:r w:rsidRPr="00FD7151">
        <w:rPr>
          <w:szCs w:val="26"/>
        </w:rPr>
        <w:t xml:space="preserve">Журнали «Про смерть», «Про </w:t>
      </w:r>
      <w:proofErr w:type="spellStart"/>
      <w:r w:rsidRPr="00FD7151">
        <w:rPr>
          <w:szCs w:val="26"/>
        </w:rPr>
        <w:t>перинатальну</w:t>
      </w:r>
      <w:proofErr w:type="spellEnd"/>
      <w:r w:rsidRPr="00FD7151">
        <w:rPr>
          <w:szCs w:val="26"/>
        </w:rPr>
        <w:t xml:space="preserve"> смерть», «Про фельдшерську смерть»</w:t>
      </w:r>
      <w:bookmarkEnd w:id="95"/>
      <w:bookmarkEnd w:id="96"/>
      <w:bookmarkEnd w:id="97"/>
    </w:p>
    <w:p w14:paraId="56F80525" w14:textId="17DEF5BE" w:rsidR="00B12632" w:rsidRDefault="00B12632" w:rsidP="00064F67">
      <w:r w:rsidRPr="00FD7151">
        <w:t xml:space="preserve">Реалізована можливість формування Журналів: «Про смерть», «Про </w:t>
      </w:r>
      <w:proofErr w:type="spellStart"/>
      <w:r w:rsidRPr="00FD7151">
        <w:t>перинатальну</w:t>
      </w:r>
      <w:proofErr w:type="spellEnd"/>
      <w:r w:rsidRPr="00FD7151">
        <w:t xml:space="preserve"> смерть», «Про фельдшерську смерть». </w:t>
      </w:r>
      <w:bookmarkStart w:id="99" w:name="_Toc519589748"/>
      <w:bookmarkEnd w:id="98"/>
      <w:r w:rsidRPr="00FD7151">
        <w:t xml:space="preserve">Після перевірки умов, в РНП активується форма для </w:t>
      </w:r>
      <w:r w:rsidR="005A3A58" w:rsidRPr="00FD7151">
        <w:t>визначення</w:t>
      </w:r>
      <w:r w:rsidRPr="00FD7151">
        <w:t xml:space="preserve"> параметрів пошуку (зазначені в </w:t>
      </w:r>
      <w:r w:rsidRPr="00FD7151">
        <w:fldChar w:fldCharType="begin"/>
      </w:r>
      <w:r w:rsidRPr="00FD7151">
        <w:instrText xml:space="preserve"> REF _Ref522719021 \h  \* MERGEFORMAT </w:instrText>
      </w:r>
      <w:r w:rsidRPr="00FD7151">
        <w:fldChar w:fldCharType="separate"/>
      </w:r>
      <w:r w:rsidR="006F44F6" w:rsidRPr="006F44F6">
        <w:t xml:space="preserve">Таблиця </w:t>
      </w:r>
      <w:r w:rsidR="006F44F6" w:rsidRPr="006F44F6">
        <w:rPr>
          <w:noProof/>
        </w:rPr>
        <w:t>5</w:t>
      </w:r>
      <w:r w:rsidRPr="00FD7151">
        <w:fldChar w:fldCharType="end"/>
      </w:r>
      <w:bookmarkEnd w:id="99"/>
      <w:r w:rsidR="004C0BFA">
        <w:t>).</w:t>
      </w:r>
    </w:p>
    <w:p w14:paraId="1827A4C1" w14:textId="77777777" w:rsidR="004C0BFA" w:rsidRPr="00FD7151" w:rsidRDefault="004C0BFA" w:rsidP="00064F67"/>
    <w:p w14:paraId="03EA2E91" w14:textId="5ED9E434" w:rsidR="00B12632" w:rsidRPr="00FD7151" w:rsidRDefault="00B12632" w:rsidP="00C30C6F">
      <w:pPr>
        <w:pStyle w:val="affb"/>
        <w:rPr>
          <w:szCs w:val="26"/>
        </w:rPr>
      </w:pPr>
      <w:bookmarkStart w:id="100" w:name="_Ref522719021"/>
      <w:bookmarkStart w:id="101" w:name="_Toc525550070"/>
      <w:bookmarkStart w:id="102" w:name="_Toc533687759"/>
      <w:bookmarkStart w:id="103" w:name="_Toc524592504"/>
      <w:r w:rsidRPr="00FD7151">
        <w:rPr>
          <w:szCs w:val="26"/>
        </w:rPr>
        <w:t xml:space="preserve">Таблиця </w:t>
      </w:r>
      <w:r w:rsidRPr="00FD7151">
        <w:rPr>
          <w:szCs w:val="26"/>
        </w:rPr>
        <w:fldChar w:fldCharType="begin"/>
      </w:r>
      <w:r w:rsidRPr="00FD7151">
        <w:rPr>
          <w:szCs w:val="26"/>
        </w:rPr>
        <w:instrText xml:space="preserve"> SEQ Таблиця \* ARABIC </w:instrText>
      </w:r>
      <w:r w:rsidRPr="00FD7151">
        <w:rPr>
          <w:szCs w:val="26"/>
        </w:rPr>
        <w:fldChar w:fldCharType="separate"/>
      </w:r>
      <w:r w:rsidR="006F44F6">
        <w:rPr>
          <w:noProof/>
          <w:szCs w:val="26"/>
        </w:rPr>
        <w:t>5</w:t>
      </w:r>
      <w:r w:rsidRPr="00FD7151">
        <w:rPr>
          <w:szCs w:val="26"/>
        </w:rPr>
        <w:fldChar w:fldCharType="end"/>
      </w:r>
      <w:bookmarkEnd w:id="100"/>
      <w:r w:rsidRPr="00FD7151">
        <w:rPr>
          <w:szCs w:val="26"/>
        </w:rPr>
        <w:t>. Параметри пошуку</w:t>
      </w:r>
      <w:bookmarkEnd w:id="101"/>
      <w:bookmarkEnd w:id="102"/>
      <w:r w:rsidRPr="00FD7151">
        <w:rPr>
          <w:szCs w:val="26"/>
        </w:rPr>
        <w:t xml:space="preserve"> </w:t>
      </w:r>
      <w:bookmarkEnd w:id="103"/>
    </w:p>
    <w:tbl>
      <w:tblPr>
        <w:tblStyle w:val="afff2"/>
        <w:tblW w:w="5000" w:type="pct"/>
        <w:tblLook w:val="04A0" w:firstRow="1" w:lastRow="0" w:firstColumn="1" w:lastColumn="0" w:noHBand="0" w:noVBand="1"/>
      </w:tblPr>
      <w:tblGrid>
        <w:gridCol w:w="1982"/>
        <w:gridCol w:w="1635"/>
        <w:gridCol w:w="2010"/>
        <w:gridCol w:w="4342"/>
      </w:tblGrid>
      <w:tr w:rsidR="008A197A" w:rsidRPr="00FD7151" w14:paraId="08D82A4D" w14:textId="77777777" w:rsidTr="0079280E">
        <w:trPr>
          <w:tblHeader/>
        </w:trPr>
        <w:tc>
          <w:tcPr>
            <w:tcW w:w="0" w:type="auto"/>
            <w:shd w:val="clear" w:color="auto" w:fill="D9D9D9" w:themeFill="background1" w:themeFillShade="D9"/>
            <w:hideMark/>
          </w:tcPr>
          <w:p w14:paraId="4A092726" w14:textId="77777777" w:rsidR="00B12632" w:rsidRPr="00FD7151" w:rsidRDefault="00B12632" w:rsidP="0079280E">
            <w:pPr>
              <w:pStyle w:val="afff9"/>
              <w:jc w:val="center"/>
              <w:rPr>
                <w:rFonts w:ascii="Times New Roman" w:hAnsi="Times New Roman" w:cs="Times New Roman"/>
                <w:b/>
                <w:sz w:val="26"/>
                <w:szCs w:val="26"/>
              </w:rPr>
            </w:pPr>
            <w:bookmarkStart w:id="104" w:name="_Toc519589749"/>
            <w:r w:rsidRPr="00FD7151">
              <w:rPr>
                <w:rFonts w:ascii="Times New Roman" w:hAnsi="Times New Roman" w:cs="Times New Roman"/>
                <w:b/>
                <w:sz w:val="26"/>
                <w:szCs w:val="26"/>
              </w:rPr>
              <w:t>Найменування</w:t>
            </w:r>
          </w:p>
        </w:tc>
        <w:tc>
          <w:tcPr>
            <w:tcW w:w="0" w:type="auto"/>
            <w:shd w:val="clear" w:color="auto" w:fill="D9D9D9" w:themeFill="background1" w:themeFillShade="D9"/>
            <w:hideMark/>
          </w:tcPr>
          <w:p w14:paraId="5C2FB8AA" w14:textId="77777777" w:rsidR="00B12632" w:rsidRPr="00FD7151" w:rsidRDefault="00B12632" w:rsidP="0079280E">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Тип</w:t>
            </w:r>
          </w:p>
        </w:tc>
        <w:tc>
          <w:tcPr>
            <w:tcW w:w="0" w:type="auto"/>
            <w:shd w:val="clear" w:color="auto" w:fill="D9D9D9" w:themeFill="background1" w:themeFillShade="D9"/>
            <w:hideMark/>
          </w:tcPr>
          <w:p w14:paraId="2DCC461F" w14:textId="77777777" w:rsidR="00B12632" w:rsidRPr="00FD7151" w:rsidRDefault="00B12632" w:rsidP="0079280E">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Обов'язковість</w:t>
            </w:r>
          </w:p>
        </w:tc>
        <w:tc>
          <w:tcPr>
            <w:tcW w:w="4370" w:type="dxa"/>
            <w:shd w:val="clear" w:color="auto" w:fill="D9D9D9" w:themeFill="background1" w:themeFillShade="D9"/>
            <w:hideMark/>
          </w:tcPr>
          <w:p w14:paraId="10AAF07A" w14:textId="77777777" w:rsidR="00B12632" w:rsidRPr="00FD7151" w:rsidRDefault="00B12632" w:rsidP="0079280E">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Опис</w:t>
            </w:r>
          </w:p>
        </w:tc>
      </w:tr>
      <w:tr w:rsidR="008A197A" w:rsidRPr="00FD7151" w14:paraId="365116BC" w14:textId="77777777" w:rsidTr="0079280E">
        <w:tc>
          <w:tcPr>
            <w:tcW w:w="0" w:type="auto"/>
            <w:hideMark/>
          </w:tcPr>
          <w:p w14:paraId="67DB855E"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Початкова дата</w:t>
            </w:r>
          </w:p>
        </w:tc>
        <w:tc>
          <w:tcPr>
            <w:tcW w:w="0" w:type="auto"/>
            <w:hideMark/>
          </w:tcPr>
          <w:p w14:paraId="6B98463B"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c>
          <w:tcPr>
            <w:tcW w:w="0" w:type="auto"/>
            <w:hideMark/>
          </w:tcPr>
          <w:p w14:paraId="4BCB3287"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4370" w:type="dxa"/>
            <w:hideMark/>
          </w:tcPr>
          <w:p w14:paraId="4D5E50DD"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Початкова дата видачі довідки (з можливістю, як ручного введення, так і вибору дати за допомогою функції календаря).</w:t>
            </w:r>
          </w:p>
        </w:tc>
      </w:tr>
      <w:tr w:rsidR="008A197A" w:rsidRPr="00FD7151" w14:paraId="73FFD141" w14:textId="77777777" w:rsidTr="0079280E">
        <w:tc>
          <w:tcPr>
            <w:tcW w:w="0" w:type="auto"/>
            <w:hideMark/>
          </w:tcPr>
          <w:p w14:paraId="5FE20C14"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Кінцева дата</w:t>
            </w:r>
          </w:p>
        </w:tc>
        <w:tc>
          <w:tcPr>
            <w:tcW w:w="0" w:type="auto"/>
            <w:hideMark/>
          </w:tcPr>
          <w:p w14:paraId="7DF636AD"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c>
          <w:tcPr>
            <w:tcW w:w="0" w:type="auto"/>
            <w:hideMark/>
          </w:tcPr>
          <w:p w14:paraId="699C7BC3"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4370" w:type="dxa"/>
            <w:hideMark/>
          </w:tcPr>
          <w:p w14:paraId="3344DDDA"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Кінцева дата видачі довідки (з можливістю як ручного введення, так і вибору дати за допомогою функції календаря).</w:t>
            </w:r>
          </w:p>
        </w:tc>
      </w:tr>
      <w:tr w:rsidR="00B12632" w:rsidRPr="00FD7151" w14:paraId="33763098" w14:textId="77777777" w:rsidTr="0079280E">
        <w:tc>
          <w:tcPr>
            <w:tcW w:w="0" w:type="auto"/>
            <w:hideMark/>
          </w:tcPr>
          <w:p w14:paraId="380B9B62"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Тип довідки</w:t>
            </w:r>
          </w:p>
        </w:tc>
        <w:tc>
          <w:tcPr>
            <w:tcW w:w="0" w:type="auto"/>
            <w:hideMark/>
          </w:tcPr>
          <w:p w14:paraId="3054C051" w14:textId="77777777" w:rsidR="00B12632" w:rsidRPr="00FD7151" w:rsidRDefault="00B12632" w:rsidP="0079280E">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Випадаючий</w:t>
            </w:r>
            <w:proofErr w:type="spellEnd"/>
            <w:r w:rsidRPr="00FD7151">
              <w:rPr>
                <w:rFonts w:ascii="Times New Roman" w:hAnsi="Times New Roman" w:cs="Times New Roman"/>
                <w:sz w:val="26"/>
                <w:szCs w:val="26"/>
              </w:rPr>
              <w:t xml:space="preserve"> список</w:t>
            </w:r>
          </w:p>
        </w:tc>
        <w:tc>
          <w:tcPr>
            <w:tcW w:w="0" w:type="auto"/>
            <w:hideMark/>
          </w:tcPr>
          <w:p w14:paraId="3E62A25E"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4370" w:type="dxa"/>
            <w:hideMark/>
          </w:tcPr>
          <w:p w14:paraId="68FBB9CD"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Один з наведених нижче типів довідок:</w:t>
            </w:r>
          </w:p>
          <w:p w14:paraId="1C13DC85" w14:textId="77777777" w:rsidR="00B12632" w:rsidRPr="00FD7151" w:rsidRDefault="00B12632" w:rsidP="009E2E93">
            <w:pPr>
              <w:pStyle w:val="afff9"/>
              <w:numPr>
                <w:ilvl w:val="0"/>
                <w:numId w:val="32"/>
              </w:numPr>
              <w:rPr>
                <w:rFonts w:ascii="Times New Roman" w:hAnsi="Times New Roman" w:cs="Times New Roman"/>
                <w:sz w:val="26"/>
                <w:szCs w:val="26"/>
              </w:rPr>
            </w:pPr>
            <w:r w:rsidRPr="00FD7151">
              <w:rPr>
                <w:rFonts w:ascii="Times New Roman" w:hAnsi="Times New Roman" w:cs="Times New Roman"/>
                <w:sz w:val="26"/>
                <w:szCs w:val="26"/>
              </w:rPr>
              <w:t xml:space="preserve">Про </w:t>
            </w:r>
            <w:proofErr w:type="spellStart"/>
            <w:r w:rsidRPr="00FD7151">
              <w:rPr>
                <w:rFonts w:ascii="Times New Roman" w:hAnsi="Times New Roman" w:cs="Times New Roman"/>
                <w:sz w:val="26"/>
                <w:szCs w:val="26"/>
              </w:rPr>
              <w:t>перинатальну</w:t>
            </w:r>
            <w:proofErr w:type="spellEnd"/>
            <w:r w:rsidRPr="00FD7151">
              <w:rPr>
                <w:rFonts w:ascii="Times New Roman" w:hAnsi="Times New Roman" w:cs="Times New Roman"/>
                <w:sz w:val="26"/>
                <w:szCs w:val="26"/>
              </w:rPr>
              <w:t xml:space="preserve"> смерть;</w:t>
            </w:r>
          </w:p>
          <w:p w14:paraId="40FF9523" w14:textId="77777777" w:rsidR="00B12632" w:rsidRPr="00FD7151" w:rsidRDefault="00B12632" w:rsidP="009E2E93">
            <w:pPr>
              <w:pStyle w:val="afff9"/>
              <w:numPr>
                <w:ilvl w:val="0"/>
                <w:numId w:val="32"/>
              </w:numPr>
              <w:rPr>
                <w:rFonts w:ascii="Times New Roman" w:hAnsi="Times New Roman" w:cs="Times New Roman"/>
                <w:sz w:val="26"/>
                <w:szCs w:val="26"/>
              </w:rPr>
            </w:pPr>
            <w:r w:rsidRPr="00FD7151">
              <w:rPr>
                <w:rFonts w:ascii="Times New Roman" w:hAnsi="Times New Roman" w:cs="Times New Roman"/>
                <w:sz w:val="26"/>
                <w:szCs w:val="26"/>
              </w:rPr>
              <w:t>Про смерть;</w:t>
            </w:r>
          </w:p>
          <w:p w14:paraId="280929BF" w14:textId="77777777" w:rsidR="00B12632" w:rsidRPr="00FD7151" w:rsidRDefault="00B12632" w:rsidP="009E2E93">
            <w:pPr>
              <w:pStyle w:val="afff9"/>
              <w:numPr>
                <w:ilvl w:val="0"/>
                <w:numId w:val="32"/>
              </w:numPr>
              <w:rPr>
                <w:rFonts w:ascii="Times New Roman" w:hAnsi="Times New Roman" w:cs="Times New Roman"/>
                <w:sz w:val="26"/>
                <w:szCs w:val="26"/>
              </w:rPr>
            </w:pPr>
            <w:r w:rsidRPr="00FD7151">
              <w:rPr>
                <w:rFonts w:ascii="Times New Roman" w:hAnsi="Times New Roman" w:cs="Times New Roman"/>
                <w:sz w:val="26"/>
                <w:szCs w:val="26"/>
              </w:rPr>
              <w:t>Про фельдшерську смерть;</w:t>
            </w:r>
          </w:p>
          <w:p w14:paraId="0293498D" w14:textId="77777777" w:rsidR="00B12632" w:rsidRPr="00FD7151" w:rsidRDefault="00B12632" w:rsidP="009E2E93">
            <w:pPr>
              <w:pStyle w:val="afff9"/>
              <w:numPr>
                <w:ilvl w:val="0"/>
                <w:numId w:val="32"/>
              </w:numPr>
              <w:rPr>
                <w:rFonts w:ascii="Times New Roman" w:hAnsi="Times New Roman" w:cs="Times New Roman"/>
                <w:sz w:val="26"/>
                <w:szCs w:val="26"/>
              </w:rPr>
            </w:pPr>
            <w:r w:rsidRPr="00FD7151">
              <w:rPr>
                <w:rFonts w:ascii="Times New Roman" w:hAnsi="Times New Roman" w:cs="Times New Roman"/>
                <w:sz w:val="26"/>
                <w:szCs w:val="26"/>
              </w:rPr>
              <w:t>Про народження;</w:t>
            </w:r>
          </w:p>
          <w:p w14:paraId="67794C6F" w14:textId="77777777" w:rsidR="00B12632" w:rsidRPr="00FD7151" w:rsidRDefault="00B12632" w:rsidP="009E2E93">
            <w:pPr>
              <w:pStyle w:val="afff9"/>
              <w:numPr>
                <w:ilvl w:val="0"/>
                <w:numId w:val="32"/>
              </w:numPr>
              <w:rPr>
                <w:rFonts w:ascii="Times New Roman" w:hAnsi="Times New Roman" w:cs="Times New Roman"/>
                <w:sz w:val="26"/>
                <w:szCs w:val="26"/>
              </w:rPr>
            </w:pPr>
            <w:r w:rsidRPr="00FD7151">
              <w:rPr>
                <w:rFonts w:ascii="Times New Roman" w:hAnsi="Times New Roman" w:cs="Times New Roman"/>
                <w:sz w:val="26"/>
                <w:szCs w:val="26"/>
              </w:rPr>
              <w:t>Про перебування дитини під наглядом лікувального закладу.</w:t>
            </w:r>
          </w:p>
        </w:tc>
      </w:tr>
    </w:tbl>
    <w:p w14:paraId="2E5FA722" w14:textId="77777777" w:rsidR="002F1071" w:rsidRPr="00FD7151" w:rsidRDefault="002F1071" w:rsidP="00064F67"/>
    <w:p w14:paraId="583301C5" w14:textId="77777777" w:rsidR="00B12632" w:rsidRPr="00FD7151" w:rsidRDefault="00B12632" w:rsidP="00064F67">
      <w:r w:rsidRPr="00FD7151">
        <w:t>Після того, як були задані параметри пошуку та натиснута кнопка «Знайти», в РНП здійснюється перевірка коректності введення даних пошуку</w:t>
      </w:r>
      <w:bookmarkEnd w:id="104"/>
      <w:r w:rsidRPr="00FD7151">
        <w:t>.</w:t>
      </w:r>
    </w:p>
    <w:p w14:paraId="37D7D881" w14:textId="65A470BE" w:rsidR="00B12632" w:rsidRPr="00FD7151" w:rsidRDefault="00B12632" w:rsidP="00064F67">
      <w:bookmarkStart w:id="105" w:name="_Toc519589750"/>
      <w:r w:rsidRPr="00FD7151">
        <w:t>Формування та вивантаження списку по виданих довідках виконується з урахуванням налаштованих фільтрів</w:t>
      </w:r>
      <w:bookmarkEnd w:id="105"/>
      <w:r w:rsidR="0079280E" w:rsidRPr="00FD7151">
        <w:t>.</w:t>
      </w:r>
    </w:p>
    <w:p w14:paraId="6E99A2F4" w14:textId="773FB66C" w:rsidR="00B12632" w:rsidRDefault="00B12632" w:rsidP="00064F67">
      <w:r w:rsidRPr="00FD7151">
        <w:t xml:space="preserve">С формований список довідок: «Про смерть», «Про </w:t>
      </w:r>
      <w:proofErr w:type="spellStart"/>
      <w:r w:rsidRPr="00FD7151">
        <w:t>перинатальну</w:t>
      </w:r>
      <w:proofErr w:type="spellEnd"/>
      <w:r w:rsidRPr="00FD7151">
        <w:t xml:space="preserve"> смерть», «Про фельдшерську смерть». В </w:t>
      </w:r>
      <w:r w:rsidRPr="00FD7151">
        <w:fldChar w:fldCharType="begin"/>
      </w:r>
      <w:r w:rsidRPr="00FD7151">
        <w:instrText xml:space="preserve"> REF _Ref522719191 \h  \* MERGEFORMAT </w:instrText>
      </w:r>
      <w:r w:rsidRPr="00FD7151">
        <w:fldChar w:fldCharType="separate"/>
      </w:r>
      <w:r w:rsidR="006F44F6" w:rsidRPr="006F44F6">
        <w:t xml:space="preserve">Таблиця </w:t>
      </w:r>
      <w:r w:rsidR="006F44F6" w:rsidRPr="006F44F6">
        <w:rPr>
          <w:noProof/>
        </w:rPr>
        <w:t>6</w:t>
      </w:r>
      <w:r w:rsidRPr="00FD7151">
        <w:fldChar w:fldCharType="end"/>
      </w:r>
      <w:r w:rsidRPr="00FD7151">
        <w:t xml:space="preserve"> зазначений перелік </w:t>
      </w:r>
      <w:r w:rsidR="0079280E" w:rsidRPr="00FD7151">
        <w:t>а</w:t>
      </w:r>
      <w:r w:rsidRPr="00FD7151">
        <w:t>трибутів довідок.</w:t>
      </w:r>
    </w:p>
    <w:p w14:paraId="7244016E" w14:textId="77777777" w:rsidR="004C0BFA" w:rsidRPr="00FD7151" w:rsidRDefault="004C0BFA" w:rsidP="00064F67"/>
    <w:p w14:paraId="170D5F88" w14:textId="4B5CE312" w:rsidR="00B12632" w:rsidRPr="00FD7151" w:rsidRDefault="00B12632" w:rsidP="00C30C6F">
      <w:pPr>
        <w:pStyle w:val="affb"/>
        <w:rPr>
          <w:szCs w:val="26"/>
        </w:rPr>
      </w:pPr>
      <w:bookmarkStart w:id="106" w:name="_Ref522719191"/>
      <w:bookmarkStart w:id="107" w:name="_Toc524592507"/>
      <w:bookmarkStart w:id="108" w:name="_Toc525550071"/>
      <w:bookmarkStart w:id="109" w:name="_Toc533687760"/>
      <w:r w:rsidRPr="00FD7151">
        <w:rPr>
          <w:szCs w:val="26"/>
        </w:rPr>
        <w:t xml:space="preserve">Таблиця </w:t>
      </w:r>
      <w:r w:rsidRPr="00FD7151">
        <w:rPr>
          <w:szCs w:val="26"/>
        </w:rPr>
        <w:fldChar w:fldCharType="begin"/>
      </w:r>
      <w:r w:rsidRPr="00FD7151">
        <w:rPr>
          <w:szCs w:val="26"/>
        </w:rPr>
        <w:instrText xml:space="preserve"> SEQ Таблиця \* ARABIC </w:instrText>
      </w:r>
      <w:r w:rsidRPr="00FD7151">
        <w:rPr>
          <w:szCs w:val="26"/>
        </w:rPr>
        <w:fldChar w:fldCharType="separate"/>
      </w:r>
      <w:r w:rsidR="006F44F6">
        <w:rPr>
          <w:noProof/>
          <w:szCs w:val="26"/>
        </w:rPr>
        <w:t>6</w:t>
      </w:r>
      <w:r w:rsidRPr="00FD7151">
        <w:rPr>
          <w:szCs w:val="26"/>
        </w:rPr>
        <w:fldChar w:fldCharType="end"/>
      </w:r>
      <w:bookmarkEnd w:id="106"/>
      <w:r w:rsidRPr="00FD7151">
        <w:rPr>
          <w:szCs w:val="26"/>
        </w:rPr>
        <w:t>. Атрибути довідок</w:t>
      </w:r>
      <w:bookmarkEnd w:id="107"/>
      <w:bookmarkEnd w:id="108"/>
      <w:bookmarkEnd w:id="109"/>
    </w:p>
    <w:tbl>
      <w:tblPr>
        <w:tblStyle w:val="afff2"/>
        <w:tblW w:w="9918" w:type="dxa"/>
        <w:tblLook w:val="04A0" w:firstRow="1" w:lastRow="0" w:firstColumn="1" w:lastColumn="0" w:noHBand="0" w:noVBand="1"/>
      </w:tblPr>
      <w:tblGrid>
        <w:gridCol w:w="3397"/>
        <w:gridCol w:w="2694"/>
        <w:gridCol w:w="3827"/>
      </w:tblGrid>
      <w:tr w:rsidR="008A197A" w:rsidRPr="00FD7151" w14:paraId="766C2810" w14:textId="77777777" w:rsidTr="0079280E">
        <w:trPr>
          <w:tblHeader/>
        </w:trPr>
        <w:tc>
          <w:tcPr>
            <w:tcW w:w="3397" w:type="dxa"/>
            <w:shd w:val="clear" w:color="auto" w:fill="D9D9D9" w:themeFill="background1" w:themeFillShade="D9"/>
            <w:hideMark/>
          </w:tcPr>
          <w:p w14:paraId="7716A5AA" w14:textId="77777777" w:rsidR="00B12632" w:rsidRPr="00FD7151" w:rsidRDefault="00B12632" w:rsidP="0079280E">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Найменування</w:t>
            </w:r>
          </w:p>
        </w:tc>
        <w:tc>
          <w:tcPr>
            <w:tcW w:w="2694" w:type="dxa"/>
            <w:shd w:val="clear" w:color="auto" w:fill="D9D9D9" w:themeFill="background1" w:themeFillShade="D9"/>
            <w:hideMark/>
          </w:tcPr>
          <w:p w14:paraId="3ADE72FA" w14:textId="77777777" w:rsidR="00B12632" w:rsidRPr="00FD7151" w:rsidRDefault="00B12632" w:rsidP="0079280E">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Тип</w:t>
            </w:r>
          </w:p>
        </w:tc>
        <w:tc>
          <w:tcPr>
            <w:tcW w:w="3827" w:type="dxa"/>
            <w:shd w:val="clear" w:color="auto" w:fill="D9D9D9" w:themeFill="background1" w:themeFillShade="D9"/>
            <w:hideMark/>
          </w:tcPr>
          <w:p w14:paraId="02EDC35B" w14:textId="77777777" w:rsidR="00B12632" w:rsidRPr="00FD7151" w:rsidRDefault="00B12632" w:rsidP="0079280E">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Опис</w:t>
            </w:r>
          </w:p>
        </w:tc>
      </w:tr>
      <w:tr w:rsidR="008A197A" w:rsidRPr="00FD7151" w14:paraId="7D2B2D0A" w14:textId="77777777" w:rsidTr="0079280E">
        <w:tc>
          <w:tcPr>
            <w:tcW w:w="3397" w:type="dxa"/>
            <w:hideMark/>
          </w:tcPr>
          <w:p w14:paraId="2E49DBE3"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Дата видачі</w:t>
            </w:r>
          </w:p>
        </w:tc>
        <w:tc>
          <w:tcPr>
            <w:tcW w:w="2694" w:type="dxa"/>
            <w:hideMark/>
          </w:tcPr>
          <w:p w14:paraId="6285576C"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c>
          <w:tcPr>
            <w:tcW w:w="3827" w:type="dxa"/>
            <w:hideMark/>
          </w:tcPr>
          <w:p w14:paraId="3077C0C6" w14:textId="77777777" w:rsidR="00B12632" w:rsidRPr="00FD7151" w:rsidRDefault="00B12632" w:rsidP="0079280E">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8A197A" w:rsidRPr="00FD7151" w14:paraId="4187C7A2" w14:textId="77777777" w:rsidTr="0079280E">
        <w:tc>
          <w:tcPr>
            <w:tcW w:w="3397" w:type="dxa"/>
            <w:hideMark/>
          </w:tcPr>
          <w:p w14:paraId="7C6BD2EA"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Номер</w:t>
            </w:r>
          </w:p>
        </w:tc>
        <w:tc>
          <w:tcPr>
            <w:tcW w:w="2694" w:type="dxa"/>
            <w:hideMark/>
          </w:tcPr>
          <w:p w14:paraId="4F8745A1" w14:textId="771B79C6"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 xml:space="preserve">Текстовий рядок (32 знаки) </w:t>
            </w:r>
          </w:p>
        </w:tc>
        <w:tc>
          <w:tcPr>
            <w:tcW w:w="3827" w:type="dxa"/>
            <w:hideMark/>
          </w:tcPr>
          <w:p w14:paraId="13871D9D"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8A197A" w:rsidRPr="00FD7151" w14:paraId="2642E6F2" w14:textId="77777777" w:rsidTr="0079280E">
        <w:tc>
          <w:tcPr>
            <w:tcW w:w="3397" w:type="dxa"/>
            <w:hideMark/>
          </w:tcPr>
          <w:p w14:paraId="11026327"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ПІБ померлого</w:t>
            </w:r>
          </w:p>
        </w:tc>
        <w:tc>
          <w:tcPr>
            <w:tcW w:w="2694" w:type="dxa"/>
            <w:hideMark/>
          </w:tcPr>
          <w:p w14:paraId="23A285B8" w14:textId="609D22B8"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(128 знаків)</w:t>
            </w:r>
          </w:p>
        </w:tc>
        <w:tc>
          <w:tcPr>
            <w:tcW w:w="3827" w:type="dxa"/>
            <w:hideMark/>
          </w:tcPr>
          <w:p w14:paraId="2CF0A050"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8A197A" w:rsidRPr="00FD7151" w14:paraId="319881F0" w14:textId="77777777" w:rsidTr="0079280E">
        <w:tc>
          <w:tcPr>
            <w:tcW w:w="3397" w:type="dxa"/>
            <w:hideMark/>
          </w:tcPr>
          <w:p w14:paraId="6FA28922"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Стать</w:t>
            </w:r>
          </w:p>
        </w:tc>
        <w:tc>
          <w:tcPr>
            <w:tcW w:w="2694" w:type="dxa"/>
            <w:hideMark/>
          </w:tcPr>
          <w:p w14:paraId="4973D889" w14:textId="35B0E9BA" w:rsidR="00B54A85" w:rsidRPr="00FD7151" w:rsidRDefault="00B54A85" w:rsidP="00B54A85">
            <w:pPr>
              <w:pStyle w:val="afff9"/>
              <w:rPr>
                <w:rFonts w:ascii="Times New Roman" w:hAnsi="Times New Roman" w:cs="Times New Roman"/>
                <w:sz w:val="26"/>
                <w:szCs w:val="26"/>
              </w:rPr>
            </w:pPr>
            <w:proofErr w:type="spellStart"/>
            <w:r w:rsidRPr="00FD7151">
              <w:rPr>
                <w:rFonts w:ascii="Times New Roman" w:hAnsi="Times New Roman" w:cs="Times New Roman"/>
                <w:sz w:val="26"/>
                <w:szCs w:val="26"/>
              </w:rPr>
              <w:t>Випадаючий</w:t>
            </w:r>
            <w:proofErr w:type="spellEnd"/>
            <w:r w:rsidRPr="00FD7151">
              <w:rPr>
                <w:rFonts w:ascii="Times New Roman" w:hAnsi="Times New Roman" w:cs="Times New Roman"/>
                <w:sz w:val="26"/>
                <w:szCs w:val="26"/>
              </w:rPr>
              <w:t xml:space="preserve"> список</w:t>
            </w:r>
          </w:p>
        </w:tc>
        <w:tc>
          <w:tcPr>
            <w:tcW w:w="3827" w:type="dxa"/>
            <w:hideMark/>
          </w:tcPr>
          <w:p w14:paraId="7C46CAEB"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Чоловік («Ч»);</w:t>
            </w:r>
          </w:p>
          <w:p w14:paraId="42E3A0B1"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Жінка («Ж»)</w:t>
            </w:r>
          </w:p>
        </w:tc>
      </w:tr>
      <w:tr w:rsidR="008A197A" w:rsidRPr="00FD7151" w14:paraId="0EF798F3" w14:textId="77777777" w:rsidTr="0079280E">
        <w:tc>
          <w:tcPr>
            <w:tcW w:w="3397" w:type="dxa"/>
            <w:hideMark/>
          </w:tcPr>
          <w:p w14:paraId="42BDB3A5"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Дата народження</w:t>
            </w:r>
          </w:p>
        </w:tc>
        <w:tc>
          <w:tcPr>
            <w:tcW w:w="2694" w:type="dxa"/>
            <w:hideMark/>
          </w:tcPr>
          <w:p w14:paraId="02A1AA85" w14:textId="1FD96D5A"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c>
          <w:tcPr>
            <w:tcW w:w="3827" w:type="dxa"/>
            <w:hideMark/>
          </w:tcPr>
          <w:p w14:paraId="0F17612C"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8A197A" w:rsidRPr="00FD7151" w14:paraId="70CF7476" w14:textId="77777777" w:rsidTr="0079280E">
        <w:tc>
          <w:tcPr>
            <w:tcW w:w="3397" w:type="dxa"/>
            <w:hideMark/>
          </w:tcPr>
          <w:p w14:paraId="4BB36317"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Дата смерті</w:t>
            </w:r>
          </w:p>
        </w:tc>
        <w:tc>
          <w:tcPr>
            <w:tcW w:w="2694" w:type="dxa"/>
            <w:hideMark/>
          </w:tcPr>
          <w:p w14:paraId="3BED47C4" w14:textId="3472C5CA"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c>
          <w:tcPr>
            <w:tcW w:w="3827" w:type="dxa"/>
            <w:hideMark/>
          </w:tcPr>
          <w:p w14:paraId="18E6FEF3"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8A197A" w:rsidRPr="00FD7151" w14:paraId="4FC96B71" w14:textId="77777777" w:rsidTr="0079280E">
        <w:tc>
          <w:tcPr>
            <w:tcW w:w="3397" w:type="dxa"/>
          </w:tcPr>
          <w:p w14:paraId="61B3B7F2"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Місце проживання</w:t>
            </w:r>
          </w:p>
        </w:tc>
        <w:tc>
          <w:tcPr>
            <w:tcW w:w="2694" w:type="dxa"/>
            <w:hideMark/>
          </w:tcPr>
          <w:p w14:paraId="46A49A1A" w14:textId="452C4946"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(256 знаків)</w:t>
            </w:r>
          </w:p>
        </w:tc>
        <w:tc>
          <w:tcPr>
            <w:tcW w:w="3827" w:type="dxa"/>
            <w:hideMark/>
          </w:tcPr>
          <w:p w14:paraId="33B8B375"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8A197A" w:rsidRPr="00FD7151" w14:paraId="1DC025BF" w14:textId="77777777" w:rsidTr="0079280E">
        <w:tc>
          <w:tcPr>
            <w:tcW w:w="3397" w:type="dxa"/>
            <w:hideMark/>
          </w:tcPr>
          <w:p w14:paraId="7D2BA304"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lastRenderedPageBreak/>
              <w:t>Місце смерті</w:t>
            </w:r>
          </w:p>
        </w:tc>
        <w:tc>
          <w:tcPr>
            <w:tcW w:w="2694" w:type="dxa"/>
            <w:hideMark/>
          </w:tcPr>
          <w:p w14:paraId="0E19CFE9" w14:textId="6481B994"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(256 знаків)</w:t>
            </w:r>
          </w:p>
        </w:tc>
        <w:tc>
          <w:tcPr>
            <w:tcW w:w="3827" w:type="dxa"/>
            <w:hideMark/>
          </w:tcPr>
          <w:p w14:paraId="0F49D013"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8A197A" w:rsidRPr="00FD7151" w14:paraId="46C569D4" w14:textId="77777777" w:rsidTr="0079280E">
        <w:tc>
          <w:tcPr>
            <w:tcW w:w="3397" w:type="dxa"/>
            <w:hideMark/>
          </w:tcPr>
          <w:p w14:paraId="6F74D6BE"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Основна причина</w:t>
            </w:r>
          </w:p>
        </w:tc>
        <w:tc>
          <w:tcPr>
            <w:tcW w:w="2694" w:type="dxa"/>
            <w:hideMark/>
          </w:tcPr>
          <w:p w14:paraId="705F265D" w14:textId="62CF3B8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(256 знаків)</w:t>
            </w:r>
          </w:p>
        </w:tc>
        <w:tc>
          <w:tcPr>
            <w:tcW w:w="3827" w:type="dxa"/>
            <w:hideMark/>
          </w:tcPr>
          <w:p w14:paraId="0D4FBAFE"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8A197A" w:rsidRPr="00FD7151" w14:paraId="55510756" w14:textId="77777777" w:rsidTr="0079280E">
        <w:tc>
          <w:tcPr>
            <w:tcW w:w="3397" w:type="dxa"/>
            <w:hideMark/>
          </w:tcPr>
          <w:p w14:paraId="1E79D5C4"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Довідку видав</w:t>
            </w:r>
          </w:p>
        </w:tc>
        <w:tc>
          <w:tcPr>
            <w:tcW w:w="2694" w:type="dxa"/>
            <w:hideMark/>
          </w:tcPr>
          <w:p w14:paraId="430A7B52" w14:textId="797A6F3C"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(128 знаків)</w:t>
            </w:r>
          </w:p>
        </w:tc>
        <w:tc>
          <w:tcPr>
            <w:tcW w:w="3827" w:type="dxa"/>
            <w:hideMark/>
          </w:tcPr>
          <w:p w14:paraId="0429DEB2"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Прізвище та ініціали медичного працівника, який видав довідку про смерть</w:t>
            </w:r>
          </w:p>
        </w:tc>
      </w:tr>
      <w:tr w:rsidR="00B54A85" w:rsidRPr="00FD7151" w14:paraId="018043FF" w14:textId="77777777" w:rsidTr="0079280E">
        <w:tc>
          <w:tcPr>
            <w:tcW w:w="3397" w:type="dxa"/>
            <w:hideMark/>
          </w:tcPr>
          <w:p w14:paraId="209362AF"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Медичний заклад</w:t>
            </w:r>
          </w:p>
        </w:tc>
        <w:tc>
          <w:tcPr>
            <w:tcW w:w="2694" w:type="dxa"/>
            <w:hideMark/>
          </w:tcPr>
          <w:p w14:paraId="513D9164" w14:textId="489663FE"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(256 знаків)</w:t>
            </w:r>
          </w:p>
        </w:tc>
        <w:tc>
          <w:tcPr>
            <w:tcW w:w="3827" w:type="dxa"/>
            <w:hideMark/>
          </w:tcPr>
          <w:p w14:paraId="41FF7D8C" w14:textId="77777777" w:rsidR="00B54A85" w:rsidRPr="00FD7151" w:rsidRDefault="00B54A85" w:rsidP="00B54A85">
            <w:pPr>
              <w:pStyle w:val="afff9"/>
              <w:rPr>
                <w:rFonts w:ascii="Times New Roman" w:hAnsi="Times New Roman" w:cs="Times New Roman"/>
                <w:sz w:val="26"/>
                <w:szCs w:val="26"/>
              </w:rPr>
            </w:pPr>
            <w:r w:rsidRPr="00FD7151">
              <w:rPr>
                <w:rFonts w:ascii="Times New Roman" w:hAnsi="Times New Roman" w:cs="Times New Roman"/>
                <w:sz w:val="26"/>
                <w:szCs w:val="26"/>
              </w:rPr>
              <w:t>Назва медичного закладу, який видав довідку про смерть</w:t>
            </w:r>
          </w:p>
        </w:tc>
      </w:tr>
    </w:tbl>
    <w:p w14:paraId="048B0E28" w14:textId="77777777" w:rsidR="002F1071" w:rsidRPr="00FD7151" w:rsidRDefault="002F1071" w:rsidP="00064F67"/>
    <w:p w14:paraId="30BD42D6" w14:textId="613648D2" w:rsidR="00B12632" w:rsidRPr="00FD7151" w:rsidRDefault="00B12632" w:rsidP="00064F67">
      <w:r w:rsidRPr="00FD7151">
        <w:t xml:space="preserve">Якщо всі дані вказані </w:t>
      </w:r>
      <w:r w:rsidR="000D5562">
        <w:t>вірно</w:t>
      </w:r>
      <w:r w:rsidRPr="00FD7151">
        <w:t xml:space="preserve"> (див. </w:t>
      </w:r>
      <w:r w:rsidRPr="00FD7151">
        <w:fldChar w:fldCharType="begin"/>
      </w:r>
      <w:r w:rsidRPr="00FD7151">
        <w:instrText xml:space="preserve"> REF _Ref522719021 \h </w:instrText>
      </w:r>
      <w:r w:rsidR="00281009" w:rsidRPr="00FD7151">
        <w:instrText xml:space="preserve"> \* MERGEFORMAT </w:instrText>
      </w:r>
      <w:r w:rsidRPr="00FD7151">
        <w:fldChar w:fldCharType="separate"/>
      </w:r>
      <w:r w:rsidR="006F44F6" w:rsidRPr="006F44F6">
        <w:t xml:space="preserve">Таблиця </w:t>
      </w:r>
      <w:r w:rsidR="006F44F6" w:rsidRPr="006F44F6">
        <w:rPr>
          <w:noProof/>
        </w:rPr>
        <w:t>5</w:t>
      </w:r>
      <w:r w:rsidRPr="00FD7151">
        <w:fldChar w:fldCharType="end"/>
      </w:r>
      <w:r w:rsidRPr="00FD7151">
        <w:t xml:space="preserve">), відбувається формування Журналу, який відсортований за зростанням атрибуту «Дата видачі». За допомогою елементів управління (кнопок) здійснюється виконання </w:t>
      </w:r>
      <w:r w:rsidR="0079280E" w:rsidRPr="00FD7151">
        <w:t>збереження журналу в файл.</w:t>
      </w:r>
    </w:p>
    <w:p w14:paraId="1EFA0AE5" w14:textId="77777777" w:rsidR="005A3A58" w:rsidRPr="00FD7151" w:rsidRDefault="005A3A58" w:rsidP="00064F67">
      <w:r w:rsidRPr="00FD7151">
        <w:t>Для збереження журналу, потрібно:</w:t>
      </w:r>
    </w:p>
    <w:p w14:paraId="7980B846" w14:textId="77777777" w:rsidR="005A3A58" w:rsidRPr="00FD7151" w:rsidRDefault="005A3A58" w:rsidP="009E2E93">
      <w:pPr>
        <w:pStyle w:val="affa"/>
        <w:numPr>
          <w:ilvl w:val="0"/>
          <w:numId w:val="18"/>
        </w:numPr>
        <w:spacing w:line="288" w:lineRule="auto"/>
        <w:rPr>
          <w:szCs w:val="26"/>
        </w:rPr>
      </w:pPr>
      <w:r w:rsidRPr="00FD7151">
        <w:rPr>
          <w:szCs w:val="26"/>
        </w:rPr>
        <w:t>натиснути кнопку «Згенерувати Excel»;</w:t>
      </w:r>
    </w:p>
    <w:p w14:paraId="5A2A4166" w14:textId="77777777" w:rsidR="005A3A58" w:rsidRPr="00FD7151" w:rsidRDefault="005A3A58" w:rsidP="009E2E93">
      <w:pPr>
        <w:pStyle w:val="affa"/>
        <w:numPr>
          <w:ilvl w:val="0"/>
          <w:numId w:val="18"/>
        </w:numPr>
        <w:spacing w:line="288" w:lineRule="auto"/>
        <w:rPr>
          <w:szCs w:val="26"/>
        </w:rPr>
      </w:pPr>
      <w:r w:rsidRPr="00FD7151">
        <w:rPr>
          <w:szCs w:val="26"/>
        </w:rPr>
        <w:t>вказати ім’я файлу.</w:t>
      </w:r>
    </w:p>
    <w:p w14:paraId="221BDC85" w14:textId="77777777" w:rsidR="005A3A58" w:rsidRPr="00FD7151" w:rsidRDefault="005A3A58" w:rsidP="00064F67">
      <w:r w:rsidRPr="00FD7151">
        <w:t xml:space="preserve">Документ буде збережений в </w:t>
      </w:r>
      <w:r w:rsidRPr="00FD7151">
        <w:rPr>
          <w:rStyle w:val="afff8"/>
          <w:rFonts w:eastAsia="Calibri"/>
          <w:b w:val="0"/>
          <w:szCs w:val="26"/>
          <w:shd w:val="clear" w:color="auto" w:fill="FFFFFF"/>
        </w:rPr>
        <w:t>XSLX-форматі</w:t>
      </w:r>
      <w:r w:rsidRPr="00FD7151">
        <w:t xml:space="preserve">. </w:t>
      </w:r>
    </w:p>
    <w:p w14:paraId="33EB5DC2" w14:textId="300D364F" w:rsidR="00B12632" w:rsidRPr="00FD7151" w:rsidRDefault="00B12632" w:rsidP="00B12632">
      <w:pPr>
        <w:pStyle w:val="3"/>
        <w:rPr>
          <w:szCs w:val="26"/>
        </w:rPr>
      </w:pPr>
      <w:bookmarkStart w:id="110" w:name="_Toc524539676"/>
      <w:bookmarkStart w:id="111" w:name="_Toc524539677"/>
      <w:bookmarkStart w:id="112" w:name="_Toc524539678"/>
      <w:bookmarkStart w:id="113" w:name="_Toc524539679"/>
      <w:bookmarkStart w:id="114" w:name="_Toc524539703"/>
      <w:bookmarkStart w:id="115" w:name="_Toc524539705"/>
      <w:bookmarkStart w:id="116" w:name="_Toc524539706"/>
      <w:bookmarkStart w:id="117" w:name="_Toc524539707"/>
      <w:bookmarkStart w:id="118" w:name="_Toc524539708"/>
      <w:bookmarkStart w:id="119" w:name="_Toc524539709"/>
      <w:bookmarkStart w:id="120" w:name="_Toc524539710"/>
      <w:bookmarkStart w:id="121" w:name="_Toc524539711"/>
      <w:bookmarkStart w:id="122" w:name="_Toc524539712"/>
      <w:bookmarkStart w:id="123" w:name="_Toc524539714"/>
      <w:bookmarkStart w:id="124" w:name="_Toc524539715"/>
      <w:bookmarkStart w:id="125" w:name="_Toc524539716"/>
      <w:bookmarkStart w:id="126" w:name="_Toc524539735"/>
      <w:bookmarkStart w:id="127" w:name="_Toc524539736"/>
      <w:bookmarkStart w:id="128" w:name="_Toc524539737"/>
      <w:bookmarkStart w:id="129" w:name="_Toc524539738"/>
      <w:bookmarkStart w:id="130" w:name="_Toc524539739"/>
      <w:bookmarkStart w:id="131" w:name="_Toc524539760"/>
      <w:bookmarkStart w:id="132" w:name="_Toc524539761"/>
      <w:bookmarkStart w:id="133" w:name="_Toc524539809"/>
      <w:bookmarkStart w:id="134" w:name="_Toc524539810"/>
      <w:bookmarkStart w:id="135" w:name="_Toc524539811"/>
      <w:bookmarkStart w:id="136" w:name="_Toc524539812"/>
      <w:bookmarkStart w:id="137" w:name="_Toc523998973"/>
      <w:bookmarkStart w:id="138" w:name="_Toc524592428"/>
      <w:bookmarkStart w:id="139" w:name="_Toc525595268"/>
      <w:bookmarkStart w:id="140" w:name="_Toc51994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FD7151">
        <w:rPr>
          <w:szCs w:val="26"/>
        </w:rPr>
        <w:t>Встановлення статусу знищено для медичних довідок</w:t>
      </w:r>
      <w:bookmarkEnd w:id="138"/>
      <w:bookmarkEnd w:id="139"/>
      <w:bookmarkEnd w:id="140"/>
    </w:p>
    <w:p w14:paraId="6778BC48" w14:textId="77777777" w:rsidR="00B12632" w:rsidRPr="00FD7151" w:rsidRDefault="00B12632" w:rsidP="00064F67">
      <w:r w:rsidRPr="00FD7151">
        <w:t xml:space="preserve">Для </w:t>
      </w:r>
      <w:r w:rsidRPr="004C0BFA">
        <w:t>встановлення статусу «Знищено» реалізовано наступне: якщо для довідки встановлений статус</w:t>
      </w:r>
      <w:r w:rsidRPr="00FD7151">
        <w:t xml:space="preserve"> «Знищено», в РНП активується картка обраної довідки та блокується доступ Користувачу до:</w:t>
      </w:r>
    </w:p>
    <w:p w14:paraId="1DDC0A13" w14:textId="77777777" w:rsidR="00B12632" w:rsidRPr="00FD7151" w:rsidRDefault="00B12632" w:rsidP="0085643A">
      <w:pPr>
        <w:pStyle w:val="affa"/>
        <w:numPr>
          <w:ilvl w:val="0"/>
          <w:numId w:val="10"/>
        </w:numPr>
        <w:spacing w:after="0" w:line="288" w:lineRule="auto"/>
        <w:ind w:left="1134"/>
        <w:contextualSpacing w:val="0"/>
        <w:jc w:val="left"/>
        <w:rPr>
          <w:szCs w:val="26"/>
        </w:rPr>
      </w:pPr>
      <w:r w:rsidRPr="00FD7151">
        <w:rPr>
          <w:szCs w:val="26"/>
        </w:rPr>
        <w:t>Друку довідки (дублікат);</w:t>
      </w:r>
    </w:p>
    <w:p w14:paraId="1D7B2E4E" w14:textId="77777777" w:rsidR="00B12632" w:rsidRPr="00FD7151" w:rsidRDefault="00B12632" w:rsidP="0085643A">
      <w:pPr>
        <w:pStyle w:val="affa"/>
        <w:numPr>
          <w:ilvl w:val="0"/>
          <w:numId w:val="10"/>
        </w:numPr>
        <w:spacing w:after="0" w:line="288" w:lineRule="auto"/>
        <w:ind w:left="1134"/>
        <w:contextualSpacing w:val="0"/>
        <w:jc w:val="left"/>
        <w:rPr>
          <w:szCs w:val="26"/>
        </w:rPr>
      </w:pPr>
      <w:r w:rsidRPr="00FD7151">
        <w:rPr>
          <w:szCs w:val="26"/>
        </w:rPr>
        <w:t>Можливості встановлення статусу «Знищено».</w:t>
      </w:r>
    </w:p>
    <w:p w14:paraId="19AC310B" w14:textId="27CC6BEC" w:rsidR="00B12632" w:rsidRPr="00FD7151" w:rsidRDefault="00B12632" w:rsidP="00064F67">
      <w:r w:rsidRPr="00FD7151">
        <w:t xml:space="preserve">Користувачу надається можливість </w:t>
      </w:r>
      <w:r w:rsidR="00042B4E" w:rsidRPr="00FD7151">
        <w:t>натиснути кнопку</w:t>
      </w:r>
      <w:r w:rsidRPr="00FD7151">
        <w:t xml:space="preserve"> «Знищ</w:t>
      </w:r>
      <w:r w:rsidR="00042B4E" w:rsidRPr="00FD7151">
        <w:t>ити</w:t>
      </w:r>
      <w:r w:rsidRPr="00FD7151">
        <w:t xml:space="preserve">». Форма активації елементу управління зображено на </w:t>
      </w:r>
      <w:r w:rsidRPr="00FD7151">
        <w:fldChar w:fldCharType="begin"/>
      </w:r>
      <w:r w:rsidRPr="00FD7151">
        <w:instrText xml:space="preserve"> REF _Ref522719460 \h  \* MERGEFORMAT </w:instrText>
      </w:r>
      <w:r w:rsidRPr="00FD7151">
        <w:fldChar w:fldCharType="separate"/>
      </w:r>
      <w:r w:rsidR="006F44F6" w:rsidRPr="006F44F6">
        <w:rPr>
          <w:iCs/>
        </w:rPr>
        <w:t xml:space="preserve">Рисунок </w:t>
      </w:r>
      <w:r w:rsidR="006F44F6" w:rsidRPr="006F44F6">
        <w:rPr>
          <w:iCs/>
          <w:noProof/>
        </w:rPr>
        <w:t>5</w:t>
      </w:r>
      <w:r w:rsidRPr="00FD7151">
        <w:fldChar w:fldCharType="end"/>
      </w:r>
      <w:r w:rsidRPr="00FD7151">
        <w:t>.</w:t>
      </w:r>
    </w:p>
    <w:p w14:paraId="7DE22A24" w14:textId="662136F7" w:rsidR="00B12632" w:rsidRPr="00FD7151" w:rsidRDefault="002C40F8" w:rsidP="00B12632">
      <w:pPr>
        <w:pStyle w:val="a8"/>
        <w:spacing w:after="0" w:line="288" w:lineRule="auto"/>
        <w:rPr>
          <w:szCs w:val="26"/>
        </w:rPr>
      </w:pPr>
      <w:r w:rsidRPr="00FD7151">
        <w:rPr>
          <w:noProof/>
          <w:szCs w:val="26"/>
          <w:lang w:val="en-US" w:eastAsia="en-US"/>
        </w:rPr>
        <w:lastRenderedPageBreak/>
        <w:drawing>
          <wp:inline distT="0" distB="0" distL="0" distR="0" wp14:anchorId="234688E9" wp14:editId="4FACAE93">
            <wp:extent cx="4162425" cy="46958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НП-Активація елементу управління «Знищено».jpg"/>
                    <pic:cNvPicPr/>
                  </pic:nvPicPr>
                  <pic:blipFill>
                    <a:blip r:embed="rId20">
                      <a:extLst>
                        <a:ext uri="{28A0092B-C50C-407E-A947-70E740481C1C}">
                          <a14:useLocalDpi xmlns:a14="http://schemas.microsoft.com/office/drawing/2010/main" val="0"/>
                        </a:ext>
                      </a:extLst>
                    </a:blip>
                    <a:stretch>
                      <a:fillRect/>
                    </a:stretch>
                  </pic:blipFill>
                  <pic:spPr>
                    <a:xfrm>
                      <a:off x="0" y="0"/>
                      <a:ext cx="4162425" cy="4695825"/>
                    </a:xfrm>
                    <a:prstGeom prst="rect">
                      <a:avLst/>
                    </a:prstGeom>
                  </pic:spPr>
                </pic:pic>
              </a:graphicData>
            </a:graphic>
          </wp:inline>
        </w:drawing>
      </w:r>
    </w:p>
    <w:p w14:paraId="68779B4A" w14:textId="5E41EBBC" w:rsidR="00B12632" w:rsidRPr="00FD7151" w:rsidRDefault="00B12632" w:rsidP="00C30C6F">
      <w:pPr>
        <w:pStyle w:val="affb"/>
        <w:rPr>
          <w:szCs w:val="26"/>
        </w:rPr>
      </w:pPr>
      <w:bookmarkStart w:id="141" w:name="_Ref522719460"/>
      <w:bookmarkStart w:id="142" w:name="_Toc524592481"/>
      <w:bookmarkStart w:id="143" w:name="_Toc525546046"/>
      <w:bookmarkStart w:id="144" w:name="_Toc533687730"/>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5</w:t>
      </w:r>
      <w:r w:rsidRPr="00FD7151">
        <w:rPr>
          <w:szCs w:val="26"/>
        </w:rPr>
        <w:fldChar w:fldCharType="end"/>
      </w:r>
      <w:bookmarkEnd w:id="141"/>
      <w:r w:rsidRPr="00FD7151">
        <w:rPr>
          <w:szCs w:val="26"/>
        </w:rPr>
        <w:t xml:space="preserve">. </w:t>
      </w:r>
      <w:r w:rsidR="00C26D81" w:rsidRPr="00FD7151">
        <w:rPr>
          <w:szCs w:val="26"/>
        </w:rPr>
        <w:t>Активація</w:t>
      </w:r>
      <w:r w:rsidRPr="00FD7151">
        <w:rPr>
          <w:szCs w:val="26"/>
        </w:rPr>
        <w:t xml:space="preserve"> елементу управління «Знищено»</w:t>
      </w:r>
      <w:bookmarkEnd w:id="142"/>
      <w:bookmarkEnd w:id="143"/>
      <w:bookmarkEnd w:id="144"/>
    </w:p>
    <w:p w14:paraId="196156C2" w14:textId="77777777" w:rsidR="0030099C" w:rsidRPr="00FD7151" w:rsidRDefault="0030099C" w:rsidP="00064F67"/>
    <w:p w14:paraId="4F8D5B98" w14:textId="2A571772" w:rsidR="00B12632" w:rsidRPr="00FD7151" w:rsidRDefault="00B12632" w:rsidP="00064F67">
      <w:r w:rsidRPr="00FD7151">
        <w:t xml:space="preserve">РНП </w:t>
      </w:r>
      <w:r w:rsidR="00C26D81" w:rsidRPr="00FD7151">
        <w:t>надсилає</w:t>
      </w:r>
      <w:r w:rsidRPr="00FD7151">
        <w:t xml:space="preserve"> запит Користувачу на підтвердження встановлення статусу «Знищено». Користувач підтверджує встановлення статусу «Знищено» обраній довідці. Екра</w:t>
      </w:r>
      <w:r w:rsidR="00084A19" w:rsidRPr="00FD7151">
        <w:t>н</w:t>
      </w:r>
      <w:r w:rsidRPr="00FD7151">
        <w:t xml:space="preserve">на форма підтвердження встановлення довідці статусу «Знищено» зображена на </w:t>
      </w:r>
      <w:r w:rsidRPr="00FD7151">
        <w:fldChar w:fldCharType="begin"/>
      </w:r>
      <w:r w:rsidRPr="00FD7151">
        <w:instrText xml:space="preserve"> REF _Ref522719475 \h  \* MERGEFORMAT </w:instrText>
      </w:r>
      <w:r w:rsidRPr="00FD7151">
        <w:fldChar w:fldCharType="separate"/>
      </w:r>
      <w:r w:rsidR="006F44F6" w:rsidRPr="006F44F6">
        <w:rPr>
          <w:iCs/>
        </w:rPr>
        <w:t xml:space="preserve">Рисунок </w:t>
      </w:r>
      <w:r w:rsidR="006F44F6" w:rsidRPr="006F44F6">
        <w:rPr>
          <w:iCs/>
          <w:noProof/>
        </w:rPr>
        <w:t>6</w:t>
      </w:r>
      <w:r w:rsidRPr="00FD7151">
        <w:fldChar w:fldCharType="end"/>
      </w:r>
      <w:r w:rsidRPr="00FD7151">
        <w:t>.</w:t>
      </w:r>
    </w:p>
    <w:p w14:paraId="7CFFBDC4" w14:textId="67996607" w:rsidR="00B12632" w:rsidRPr="00FD7151" w:rsidRDefault="002C40F8" w:rsidP="00B12632">
      <w:pPr>
        <w:pStyle w:val="a8"/>
        <w:spacing w:after="0" w:line="288" w:lineRule="auto"/>
        <w:rPr>
          <w:szCs w:val="26"/>
        </w:rPr>
      </w:pPr>
      <w:r w:rsidRPr="00FD7151">
        <w:rPr>
          <w:noProof/>
          <w:szCs w:val="26"/>
          <w:lang w:val="en-US" w:eastAsia="en-US"/>
        </w:rPr>
        <w:drawing>
          <wp:inline distT="0" distB="0" distL="0" distR="0" wp14:anchorId="02EC0399" wp14:editId="248780E9">
            <wp:extent cx="2828925" cy="14478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НП-Екранна форма підтвердження встановлення довідці статусу «Знищено».jpg"/>
                    <pic:cNvPicPr/>
                  </pic:nvPicPr>
                  <pic:blipFill>
                    <a:blip r:embed="rId21">
                      <a:extLst>
                        <a:ext uri="{28A0092B-C50C-407E-A947-70E740481C1C}">
                          <a14:useLocalDpi xmlns:a14="http://schemas.microsoft.com/office/drawing/2010/main" val="0"/>
                        </a:ext>
                      </a:extLst>
                    </a:blip>
                    <a:stretch>
                      <a:fillRect/>
                    </a:stretch>
                  </pic:blipFill>
                  <pic:spPr>
                    <a:xfrm>
                      <a:off x="0" y="0"/>
                      <a:ext cx="2828925" cy="1447800"/>
                    </a:xfrm>
                    <a:prstGeom prst="rect">
                      <a:avLst/>
                    </a:prstGeom>
                  </pic:spPr>
                </pic:pic>
              </a:graphicData>
            </a:graphic>
          </wp:inline>
        </w:drawing>
      </w:r>
    </w:p>
    <w:p w14:paraId="7A200974" w14:textId="0D339BC6" w:rsidR="00B12632" w:rsidRPr="00FD7151" w:rsidRDefault="00B12632" w:rsidP="004C0BFA">
      <w:pPr>
        <w:pStyle w:val="affb"/>
      </w:pPr>
      <w:bookmarkStart w:id="145" w:name="_Ref522719475"/>
      <w:bookmarkStart w:id="146" w:name="_Toc524592482"/>
      <w:bookmarkStart w:id="147" w:name="_Toc525546047"/>
      <w:bookmarkStart w:id="148" w:name="_Toc533687731"/>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6</w:t>
      </w:r>
      <w:r w:rsidRPr="00FD7151">
        <w:fldChar w:fldCharType="end"/>
      </w:r>
      <w:bookmarkEnd w:id="145"/>
      <w:r w:rsidRPr="00FD7151">
        <w:t xml:space="preserve">. </w:t>
      </w:r>
      <w:r w:rsidR="00C26D81" w:rsidRPr="00FD7151">
        <w:t xml:space="preserve">Екранна форма </w:t>
      </w:r>
      <w:r w:rsidRPr="004C0BFA">
        <w:t>підтвердження</w:t>
      </w:r>
      <w:r w:rsidRPr="00FD7151">
        <w:t xml:space="preserve"> встановлення довідці статусу «Знищено»</w:t>
      </w:r>
      <w:bookmarkEnd w:id="146"/>
      <w:bookmarkEnd w:id="147"/>
      <w:bookmarkEnd w:id="148"/>
    </w:p>
    <w:p w14:paraId="364C7F6D" w14:textId="77777777" w:rsidR="00D25F3E" w:rsidRPr="00FD7151" w:rsidRDefault="00D25F3E" w:rsidP="00064F67"/>
    <w:p w14:paraId="3A178DB8" w14:textId="42FCC1AB" w:rsidR="00B12632" w:rsidRPr="00FD7151" w:rsidRDefault="00B12632" w:rsidP="00064F67">
      <w:r w:rsidRPr="00FD7151">
        <w:t>Після підтвердження, РНП встановлює обраній довідці статус «Знищено» та закриває форму картки довідки</w:t>
      </w:r>
      <w:r w:rsidR="00C26D81" w:rsidRPr="00FD7151">
        <w:t>.</w:t>
      </w:r>
    </w:p>
    <w:p w14:paraId="34A498F2" w14:textId="39014CC8" w:rsidR="00B12632" w:rsidRPr="00FD7151" w:rsidRDefault="00B12632" w:rsidP="00064F67">
      <w:r w:rsidRPr="00FD7151">
        <w:t xml:space="preserve">При відкритті картки довідки, якій присвоєно статус «Знищено», в формі картки </w:t>
      </w:r>
      <w:r w:rsidR="00C26D81" w:rsidRPr="00FD7151">
        <w:t>відображається</w:t>
      </w:r>
      <w:r w:rsidRPr="00FD7151">
        <w:t xml:space="preserve"> </w:t>
      </w:r>
      <w:r w:rsidR="00C26D81" w:rsidRPr="00FD7151">
        <w:t>відмітка</w:t>
      </w:r>
      <w:r w:rsidRPr="00FD7151">
        <w:t xml:space="preserve"> «Знищено», а функція видачі дублікату заблокована (недоступна).</w:t>
      </w:r>
    </w:p>
    <w:p w14:paraId="298C523C" w14:textId="77777777" w:rsidR="00B12632" w:rsidRPr="00FD7151" w:rsidRDefault="00B12632" w:rsidP="00064F67">
      <w:r w:rsidRPr="00FD7151">
        <w:t>Картка довідки зі статусом «Знищено» доступна тільки для перегляду.</w:t>
      </w:r>
    </w:p>
    <w:p w14:paraId="073B84DE" w14:textId="499C41E9" w:rsidR="00B12632" w:rsidRPr="00FD7151" w:rsidRDefault="00B12632" w:rsidP="00064F67">
      <w:r w:rsidRPr="00FD7151">
        <w:t xml:space="preserve">Картка довідки зі статусом «Знищено» зображена на </w:t>
      </w:r>
      <w:r w:rsidRPr="00FD7151">
        <w:fldChar w:fldCharType="begin"/>
      </w:r>
      <w:r w:rsidRPr="00FD7151">
        <w:instrText xml:space="preserve"> REF _Ref522719491 \h  \* MERGEFORMAT </w:instrText>
      </w:r>
      <w:r w:rsidRPr="00FD7151">
        <w:fldChar w:fldCharType="separate"/>
      </w:r>
      <w:r w:rsidR="006F44F6" w:rsidRPr="006F44F6">
        <w:rPr>
          <w:iCs/>
        </w:rPr>
        <w:t xml:space="preserve">Рисунок </w:t>
      </w:r>
      <w:r w:rsidR="006F44F6" w:rsidRPr="006F44F6">
        <w:rPr>
          <w:iCs/>
          <w:noProof/>
        </w:rPr>
        <w:t>7</w:t>
      </w:r>
      <w:r w:rsidRPr="00FD7151">
        <w:fldChar w:fldCharType="end"/>
      </w:r>
      <w:r w:rsidRPr="00FD7151">
        <w:t>.</w:t>
      </w:r>
    </w:p>
    <w:p w14:paraId="17795995" w14:textId="77777777" w:rsidR="00CB19B3" w:rsidRPr="00FD7151" w:rsidRDefault="00CB19B3" w:rsidP="00064F67"/>
    <w:p w14:paraId="1164ED8D" w14:textId="1BCFB5BC" w:rsidR="00B12632" w:rsidRPr="00FD7151" w:rsidRDefault="00CB19B3" w:rsidP="00B12632">
      <w:pPr>
        <w:pStyle w:val="a8"/>
        <w:spacing w:after="0" w:line="288" w:lineRule="auto"/>
        <w:rPr>
          <w:szCs w:val="26"/>
        </w:rPr>
      </w:pPr>
      <w:r w:rsidRPr="00FD7151">
        <w:rPr>
          <w:noProof/>
          <w:szCs w:val="26"/>
          <w:lang w:val="en-US" w:eastAsia="en-US"/>
        </w:rPr>
        <w:lastRenderedPageBreak/>
        <w:drawing>
          <wp:inline distT="0" distB="0" distL="0" distR="0" wp14:anchorId="0A7BB4DB" wp14:editId="5F4805CF">
            <wp:extent cx="4191000" cy="4419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НП-Екранна форма картки довідки зі статусом «Знищено».jpg"/>
                    <pic:cNvPicPr/>
                  </pic:nvPicPr>
                  <pic:blipFill>
                    <a:blip r:embed="rId22">
                      <a:extLst>
                        <a:ext uri="{28A0092B-C50C-407E-A947-70E740481C1C}">
                          <a14:useLocalDpi xmlns:a14="http://schemas.microsoft.com/office/drawing/2010/main" val="0"/>
                        </a:ext>
                      </a:extLst>
                    </a:blip>
                    <a:stretch>
                      <a:fillRect/>
                    </a:stretch>
                  </pic:blipFill>
                  <pic:spPr>
                    <a:xfrm>
                      <a:off x="0" y="0"/>
                      <a:ext cx="4191000" cy="4419600"/>
                    </a:xfrm>
                    <a:prstGeom prst="rect">
                      <a:avLst/>
                    </a:prstGeom>
                  </pic:spPr>
                </pic:pic>
              </a:graphicData>
            </a:graphic>
          </wp:inline>
        </w:drawing>
      </w:r>
    </w:p>
    <w:p w14:paraId="67F9F6D6" w14:textId="7D828A35" w:rsidR="00B12632" w:rsidRPr="00FD7151" w:rsidRDefault="00B12632" w:rsidP="00C30C6F">
      <w:pPr>
        <w:pStyle w:val="affb"/>
        <w:rPr>
          <w:szCs w:val="26"/>
        </w:rPr>
      </w:pPr>
      <w:bookmarkStart w:id="149" w:name="_Ref522719491"/>
      <w:bookmarkStart w:id="150" w:name="_Toc524592483"/>
      <w:bookmarkStart w:id="151" w:name="_Toc525546048"/>
      <w:bookmarkStart w:id="152" w:name="_Toc533687732"/>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7</w:t>
      </w:r>
      <w:r w:rsidRPr="00FD7151">
        <w:rPr>
          <w:szCs w:val="26"/>
        </w:rPr>
        <w:fldChar w:fldCharType="end"/>
      </w:r>
      <w:bookmarkEnd w:id="149"/>
      <w:r w:rsidR="00CB19B3" w:rsidRPr="00FD7151">
        <w:rPr>
          <w:szCs w:val="26"/>
        </w:rPr>
        <w:t>.</w:t>
      </w:r>
      <w:r w:rsidRPr="00FD7151">
        <w:rPr>
          <w:szCs w:val="26"/>
        </w:rPr>
        <w:t xml:space="preserve"> </w:t>
      </w:r>
      <w:r w:rsidR="00C26D81" w:rsidRPr="00FD7151">
        <w:rPr>
          <w:szCs w:val="26"/>
        </w:rPr>
        <w:t>Екранна</w:t>
      </w:r>
      <w:r w:rsidRPr="00FD7151">
        <w:rPr>
          <w:szCs w:val="26"/>
        </w:rPr>
        <w:t xml:space="preserve"> фор</w:t>
      </w:r>
      <w:r w:rsidR="00C26D81" w:rsidRPr="00FD7151">
        <w:rPr>
          <w:szCs w:val="26"/>
        </w:rPr>
        <w:t>ма</w:t>
      </w:r>
      <w:r w:rsidRPr="00FD7151">
        <w:rPr>
          <w:szCs w:val="26"/>
        </w:rPr>
        <w:t xml:space="preserve"> картки довідки зі статусом «Знищено»</w:t>
      </w:r>
      <w:bookmarkEnd w:id="150"/>
      <w:bookmarkEnd w:id="151"/>
      <w:bookmarkEnd w:id="152"/>
    </w:p>
    <w:p w14:paraId="470EC6EC" w14:textId="77777777" w:rsidR="00CB19B3" w:rsidRPr="00FD7151" w:rsidRDefault="00CB19B3" w:rsidP="00064F67"/>
    <w:p w14:paraId="35F8B01C" w14:textId="63A31ED5" w:rsidR="00C167E4" w:rsidRPr="00FD7151" w:rsidRDefault="00C167E4" w:rsidP="00064F67">
      <w:pPr>
        <w:rPr>
          <w:shd w:val="clear" w:color="auto" w:fill="FFFFFF"/>
        </w:rPr>
      </w:pPr>
      <w:r w:rsidRPr="00FD7151">
        <w:rPr>
          <w:shd w:val="clear" w:color="auto" w:fill="FFFFFF"/>
        </w:rPr>
        <w:t>Довідки зі статусом «Знищено», не мають можливості друку дублікату і не мають повідомлення про написання листа.</w:t>
      </w:r>
    </w:p>
    <w:p w14:paraId="7B7F6DEB" w14:textId="77777777" w:rsidR="00B12632" w:rsidRPr="00FD7151" w:rsidRDefault="00B12632" w:rsidP="00B12632">
      <w:pPr>
        <w:pStyle w:val="3"/>
        <w:rPr>
          <w:szCs w:val="26"/>
        </w:rPr>
      </w:pPr>
      <w:bookmarkStart w:id="153" w:name="_Toc520221546"/>
      <w:bookmarkStart w:id="154" w:name="_Toc520382936"/>
      <w:bookmarkStart w:id="155" w:name="_Toc520727302"/>
      <w:bookmarkStart w:id="156" w:name="_Toc520221547"/>
      <w:bookmarkStart w:id="157" w:name="_Toc520382937"/>
      <w:bookmarkStart w:id="158" w:name="_Toc520727303"/>
      <w:bookmarkStart w:id="159" w:name="_Toc524592429"/>
      <w:bookmarkStart w:id="160" w:name="_Toc525595269"/>
      <w:bookmarkStart w:id="161" w:name="_Toc519950"/>
      <w:bookmarkStart w:id="162" w:name="_Toc519589756"/>
      <w:bookmarkEnd w:id="153"/>
      <w:bookmarkEnd w:id="154"/>
      <w:bookmarkEnd w:id="155"/>
      <w:bookmarkEnd w:id="156"/>
      <w:bookmarkEnd w:id="157"/>
      <w:bookmarkEnd w:id="158"/>
      <w:r w:rsidRPr="00FD7151">
        <w:rPr>
          <w:szCs w:val="26"/>
        </w:rPr>
        <w:t>Передача медичних довідок до архіву</w:t>
      </w:r>
      <w:bookmarkEnd w:id="159"/>
      <w:bookmarkEnd w:id="160"/>
      <w:bookmarkEnd w:id="161"/>
    </w:p>
    <w:p w14:paraId="62A8CC13" w14:textId="1890EC55" w:rsidR="00B12632" w:rsidRPr="00FD7151" w:rsidRDefault="00B12632" w:rsidP="00064F67">
      <w:r w:rsidRPr="00FD7151">
        <w:t>Функціональні можливості РНП надають можливість забезпечувати здійснення процес</w:t>
      </w:r>
      <w:r w:rsidR="000829A6" w:rsidRPr="00FD7151">
        <w:t>у архівування медичних довідок. Після</w:t>
      </w:r>
      <w:r w:rsidRPr="00FD7151">
        <w:t xml:space="preserve"> додавання статусу «Передано до архіву» для однієї чи</w:t>
      </w:r>
      <w:r w:rsidR="000829A6" w:rsidRPr="00FD7151">
        <w:t xml:space="preserve"> усіх довідок за заданий період, довідці присвоюється статус «Передано до архіву».</w:t>
      </w:r>
    </w:p>
    <w:p w14:paraId="00A9F0EA" w14:textId="77777777" w:rsidR="00B12632" w:rsidRPr="00FD7151" w:rsidRDefault="00B12632" w:rsidP="00064F67">
      <w:r w:rsidRPr="00FD7151">
        <w:t>Присвоєння довідці статусу «Передано до архіву» здійснюється за виконання таких умов:</w:t>
      </w:r>
    </w:p>
    <w:p w14:paraId="128BE5BA" w14:textId="2DCF1D93" w:rsidR="00B12632" w:rsidRPr="00FD7151" w:rsidRDefault="000829A6" w:rsidP="0085643A">
      <w:pPr>
        <w:pStyle w:val="affa"/>
        <w:numPr>
          <w:ilvl w:val="0"/>
          <w:numId w:val="10"/>
        </w:numPr>
        <w:spacing w:after="0" w:line="288" w:lineRule="auto"/>
        <w:ind w:left="1134"/>
        <w:contextualSpacing w:val="0"/>
        <w:jc w:val="left"/>
        <w:rPr>
          <w:szCs w:val="26"/>
        </w:rPr>
      </w:pPr>
      <w:r w:rsidRPr="00FD7151">
        <w:rPr>
          <w:szCs w:val="26"/>
        </w:rPr>
        <w:t>д</w:t>
      </w:r>
      <w:r w:rsidR="00B12632" w:rsidRPr="00FD7151">
        <w:rPr>
          <w:szCs w:val="26"/>
        </w:rPr>
        <w:t>овідці ще не встановлено статус «Передано до архіву»;</w:t>
      </w:r>
    </w:p>
    <w:p w14:paraId="1BF8C433" w14:textId="14188CA3" w:rsidR="00B12632" w:rsidRPr="00FD7151" w:rsidRDefault="000829A6" w:rsidP="0085643A">
      <w:pPr>
        <w:pStyle w:val="affa"/>
        <w:numPr>
          <w:ilvl w:val="0"/>
          <w:numId w:val="10"/>
        </w:numPr>
        <w:spacing w:after="0" w:line="288" w:lineRule="auto"/>
        <w:ind w:left="1134"/>
        <w:contextualSpacing w:val="0"/>
        <w:jc w:val="left"/>
        <w:rPr>
          <w:szCs w:val="26"/>
        </w:rPr>
      </w:pPr>
      <w:r w:rsidRPr="00FD7151">
        <w:rPr>
          <w:szCs w:val="26"/>
        </w:rPr>
        <w:t>д</w:t>
      </w:r>
      <w:r w:rsidR="00B12632" w:rsidRPr="00FD7151">
        <w:rPr>
          <w:szCs w:val="26"/>
        </w:rPr>
        <w:t>овідці не встановлено статус «Знищено»;</w:t>
      </w:r>
    </w:p>
    <w:p w14:paraId="318B9D46" w14:textId="1B43C343" w:rsidR="00B12632" w:rsidRPr="00FD7151" w:rsidRDefault="000829A6" w:rsidP="0085643A">
      <w:pPr>
        <w:pStyle w:val="affa"/>
        <w:numPr>
          <w:ilvl w:val="0"/>
          <w:numId w:val="10"/>
        </w:numPr>
        <w:spacing w:after="0" w:line="288" w:lineRule="auto"/>
        <w:ind w:left="1134"/>
        <w:contextualSpacing w:val="0"/>
        <w:jc w:val="left"/>
        <w:rPr>
          <w:szCs w:val="26"/>
        </w:rPr>
      </w:pPr>
      <w:r w:rsidRPr="00FD7151">
        <w:rPr>
          <w:szCs w:val="26"/>
        </w:rPr>
        <w:t>д</w:t>
      </w:r>
      <w:r w:rsidR="00B12632" w:rsidRPr="00FD7151">
        <w:rPr>
          <w:szCs w:val="26"/>
        </w:rPr>
        <w:t>ата створення довідки менше ніж 365 днів: через 365 днів з моменту створення довідка автоматично отримує статус «Передано до архіву».</w:t>
      </w:r>
    </w:p>
    <w:p w14:paraId="541D6639" w14:textId="14AE9C17" w:rsidR="00B12632" w:rsidRPr="00FD7151" w:rsidRDefault="00B12632" w:rsidP="00064F67">
      <w:pPr>
        <w:rPr>
          <w:b/>
          <w:bCs/>
        </w:rPr>
      </w:pPr>
      <w:r w:rsidRPr="00FD7151">
        <w:t xml:space="preserve">Користувач має можливість обрати необхідну йому довідку та здійснити її перегляд. В РНП </w:t>
      </w:r>
      <w:r w:rsidR="000829A6" w:rsidRPr="00FD7151">
        <w:t>відбувається</w:t>
      </w:r>
      <w:r w:rsidRPr="00FD7151">
        <w:t xml:space="preserve"> перевірка чи встановлений для обраної довідки статус «Передано до архіву». Якщо довідці не встановлений статус «Передано до архіву», активується карточка медично</w:t>
      </w:r>
      <w:r w:rsidR="000829A6" w:rsidRPr="00FD7151">
        <w:t>ї</w:t>
      </w:r>
      <w:r w:rsidRPr="00FD7151">
        <w:t xml:space="preserve"> довідки, в якій є доступні елементи управління (кнопки) «Перегляд» та «Дублікат», активаціях, яких дозволяє переглянути довідку та здійснити друк дубліката довідки.</w:t>
      </w:r>
    </w:p>
    <w:p w14:paraId="06E78E76" w14:textId="77777777" w:rsidR="00B12632" w:rsidRPr="00FD7151" w:rsidRDefault="00B12632" w:rsidP="00064F67">
      <w:r w:rsidRPr="00FD7151">
        <w:lastRenderedPageBreak/>
        <w:t>Якщо медичній довідці присвоєно статус «Передано до архіву», на картці медичної довідки буде відображатися ознака «Передано до архіву», друк довідки буде заблокований.</w:t>
      </w:r>
    </w:p>
    <w:p w14:paraId="18FB56FF" w14:textId="0BB79796" w:rsidR="00B12632" w:rsidRPr="00FD7151" w:rsidRDefault="000829A6" w:rsidP="00064F67">
      <w:r w:rsidRPr="00FD7151">
        <w:t xml:space="preserve">Для друку довідки у статусі «Передано до архіву», </w:t>
      </w:r>
      <w:r w:rsidR="005A3A58" w:rsidRPr="00FD7151">
        <w:t>потрібно</w:t>
      </w:r>
      <w:r w:rsidRPr="00FD7151">
        <w:t>:</w:t>
      </w:r>
    </w:p>
    <w:p w14:paraId="25E3B519" w14:textId="524BEA27" w:rsidR="000829A6" w:rsidRPr="00FD7151" w:rsidRDefault="005A3A58" w:rsidP="009E2E93">
      <w:pPr>
        <w:pStyle w:val="affa"/>
        <w:numPr>
          <w:ilvl w:val="0"/>
          <w:numId w:val="36"/>
        </w:numPr>
        <w:rPr>
          <w:szCs w:val="26"/>
        </w:rPr>
      </w:pPr>
      <w:r w:rsidRPr="00FD7151">
        <w:rPr>
          <w:szCs w:val="26"/>
        </w:rPr>
        <w:t>п</w:t>
      </w:r>
      <w:r w:rsidR="000829A6" w:rsidRPr="00FD7151">
        <w:rPr>
          <w:szCs w:val="26"/>
        </w:rPr>
        <w:t>ерейти на вкладку «Реєстр документів</w:t>
      </w:r>
      <w:r w:rsidRPr="00FD7151">
        <w:rPr>
          <w:szCs w:val="26"/>
        </w:rPr>
        <w:t>»;</w:t>
      </w:r>
    </w:p>
    <w:p w14:paraId="2BA7488A" w14:textId="387C9EAB" w:rsidR="000829A6" w:rsidRPr="00FD7151" w:rsidRDefault="005A3A58" w:rsidP="009E2E93">
      <w:pPr>
        <w:pStyle w:val="affa"/>
        <w:numPr>
          <w:ilvl w:val="0"/>
          <w:numId w:val="36"/>
        </w:numPr>
        <w:rPr>
          <w:szCs w:val="26"/>
        </w:rPr>
      </w:pPr>
      <w:r w:rsidRPr="00FD7151">
        <w:rPr>
          <w:szCs w:val="26"/>
        </w:rPr>
        <w:t>знайти необхідну довідку;</w:t>
      </w:r>
    </w:p>
    <w:p w14:paraId="6ADF7EC3" w14:textId="48B054D3" w:rsidR="000829A6" w:rsidRPr="00FD7151" w:rsidRDefault="005A3A58" w:rsidP="009E2E93">
      <w:pPr>
        <w:pStyle w:val="affa"/>
        <w:numPr>
          <w:ilvl w:val="0"/>
          <w:numId w:val="36"/>
        </w:numPr>
        <w:rPr>
          <w:szCs w:val="26"/>
        </w:rPr>
      </w:pPr>
      <w:r w:rsidRPr="00FD7151">
        <w:rPr>
          <w:szCs w:val="26"/>
        </w:rPr>
        <w:t>в</w:t>
      </w:r>
      <w:r w:rsidR="000829A6" w:rsidRPr="00FD7151">
        <w:rPr>
          <w:szCs w:val="26"/>
        </w:rPr>
        <w:t>ідкрити на перегляд довідку передану до архіву</w:t>
      </w:r>
      <w:r w:rsidRPr="00FD7151">
        <w:rPr>
          <w:szCs w:val="26"/>
        </w:rPr>
        <w:t>; н</w:t>
      </w:r>
      <w:r w:rsidR="000829A6" w:rsidRPr="00FD7151">
        <w:rPr>
          <w:szCs w:val="26"/>
        </w:rPr>
        <w:t>а картці медичної довідки відображається ознака «Передано до архіву»</w:t>
      </w:r>
      <w:r w:rsidRPr="00FD7151">
        <w:rPr>
          <w:szCs w:val="26"/>
        </w:rPr>
        <w:t>; д</w:t>
      </w:r>
      <w:r w:rsidR="000829A6" w:rsidRPr="00FD7151">
        <w:rPr>
          <w:szCs w:val="26"/>
        </w:rPr>
        <w:t>рук довідки</w:t>
      </w:r>
      <w:r w:rsidRPr="00FD7151">
        <w:rPr>
          <w:szCs w:val="26"/>
        </w:rPr>
        <w:t xml:space="preserve"> заблокований;</w:t>
      </w:r>
    </w:p>
    <w:p w14:paraId="1B0EE233" w14:textId="77EC80AA" w:rsidR="000829A6" w:rsidRPr="00FD7151" w:rsidRDefault="005A3A58" w:rsidP="009E2E93">
      <w:pPr>
        <w:pStyle w:val="affa"/>
        <w:numPr>
          <w:ilvl w:val="0"/>
          <w:numId w:val="36"/>
        </w:numPr>
        <w:rPr>
          <w:szCs w:val="26"/>
        </w:rPr>
      </w:pPr>
      <w:r w:rsidRPr="00FD7151">
        <w:rPr>
          <w:szCs w:val="26"/>
        </w:rPr>
        <w:t>н</w:t>
      </w:r>
      <w:r w:rsidR="000829A6" w:rsidRPr="00FD7151">
        <w:rPr>
          <w:szCs w:val="26"/>
        </w:rPr>
        <w:t xml:space="preserve">атиснути </w:t>
      </w:r>
      <w:r w:rsidRPr="00FD7151">
        <w:rPr>
          <w:szCs w:val="26"/>
        </w:rPr>
        <w:t>«Дублікат»;</w:t>
      </w:r>
    </w:p>
    <w:p w14:paraId="25086C9C" w14:textId="77777777" w:rsidR="000829A6" w:rsidRPr="00FD7151" w:rsidRDefault="000829A6" w:rsidP="009E2E93">
      <w:pPr>
        <w:pStyle w:val="affa"/>
        <w:numPr>
          <w:ilvl w:val="0"/>
          <w:numId w:val="36"/>
        </w:numPr>
        <w:rPr>
          <w:szCs w:val="26"/>
        </w:rPr>
      </w:pPr>
      <w:r w:rsidRPr="00FD7151">
        <w:rPr>
          <w:szCs w:val="26"/>
        </w:rPr>
        <w:t>РНП інформує Користувача про процедуру отримання копії (дублікату) медичної довідки, яку вже передано до архіву, генеруючи на екрані повідомлення наступного змісту:</w:t>
      </w:r>
    </w:p>
    <w:p w14:paraId="4F3B6B59" w14:textId="77777777" w:rsidR="000829A6" w:rsidRPr="00FD7151" w:rsidRDefault="000829A6" w:rsidP="00064F67">
      <w:pPr>
        <w:rPr>
          <w:shd w:val="clear" w:color="auto" w:fill="FFFFFF"/>
        </w:rPr>
      </w:pPr>
      <w:r w:rsidRPr="00FD7151">
        <w:rPr>
          <w:shd w:val="clear" w:color="auto" w:fill="FFFFFF"/>
        </w:rPr>
        <w:t xml:space="preserve">«Доступ до друку дублікату довідки обмежений регламентом роботи з цією довідкою. Для отримання довідки </w:t>
      </w:r>
      <w:proofErr w:type="spellStart"/>
      <w:r w:rsidRPr="00FD7151">
        <w:rPr>
          <w:shd w:val="clear" w:color="auto" w:fill="FFFFFF"/>
        </w:rPr>
        <w:t>надішліть</w:t>
      </w:r>
      <w:proofErr w:type="spellEnd"/>
      <w:r w:rsidRPr="00FD7151">
        <w:rPr>
          <w:shd w:val="clear" w:color="auto" w:fill="FFFFFF"/>
        </w:rPr>
        <w:t xml:space="preserve"> лист на ім'я Керівника «Назва Медичного Закладу», де «Назва медичного закладу» - назва медичного закладу де була видана ця довідка.</w:t>
      </w:r>
    </w:p>
    <w:p w14:paraId="64AA2978" w14:textId="72AB0BEA" w:rsidR="00B12632" w:rsidRPr="00FD7151" w:rsidRDefault="00B12632" w:rsidP="006B6063">
      <w:pPr>
        <w:pStyle w:val="22"/>
      </w:pPr>
      <w:bookmarkStart w:id="163" w:name="_Toc524592430"/>
      <w:bookmarkStart w:id="164" w:name="_Toc525595270"/>
      <w:bookmarkStart w:id="165" w:name="_Toc519951"/>
      <w:r w:rsidRPr="00FD7151">
        <w:t>Форми електронних медичних документів</w:t>
      </w:r>
      <w:bookmarkEnd w:id="162"/>
      <w:bookmarkEnd w:id="163"/>
      <w:bookmarkEnd w:id="164"/>
      <w:bookmarkEnd w:id="165"/>
    </w:p>
    <w:p w14:paraId="6F05C046" w14:textId="78280239" w:rsidR="00B12632" w:rsidRPr="00FD7151" w:rsidRDefault="00B12632" w:rsidP="00B12632">
      <w:pPr>
        <w:pStyle w:val="3"/>
        <w:rPr>
          <w:szCs w:val="26"/>
        </w:rPr>
      </w:pPr>
      <w:bookmarkStart w:id="166" w:name="_Toc524592431"/>
      <w:bookmarkStart w:id="167" w:name="_Toc525595271"/>
      <w:bookmarkStart w:id="168" w:name="_Toc519952"/>
      <w:r w:rsidRPr="00FD7151">
        <w:rPr>
          <w:szCs w:val="26"/>
        </w:rPr>
        <w:t>Картка особи</w:t>
      </w:r>
      <w:bookmarkEnd w:id="166"/>
      <w:bookmarkEnd w:id="167"/>
      <w:bookmarkEnd w:id="168"/>
    </w:p>
    <w:p w14:paraId="158320D5" w14:textId="77777777" w:rsidR="00B12632" w:rsidRPr="00FD7151" w:rsidRDefault="00B12632" w:rsidP="00B12632">
      <w:pPr>
        <w:pStyle w:val="4"/>
        <w:rPr>
          <w:szCs w:val="26"/>
        </w:rPr>
      </w:pPr>
      <w:bookmarkStart w:id="169" w:name="_Toc522007047"/>
      <w:bookmarkStart w:id="170" w:name="_Toc522008411"/>
      <w:bookmarkStart w:id="171" w:name="_Toc522031570"/>
      <w:bookmarkStart w:id="172" w:name="_Toc522032081"/>
      <w:bookmarkStart w:id="173" w:name="_Toc522185878"/>
      <w:bookmarkStart w:id="174" w:name="_Toc522552017"/>
      <w:bookmarkStart w:id="175" w:name="_Toc522563106"/>
      <w:bookmarkStart w:id="176" w:name="_Toc522703075"/>
      <w:bookmarkStart w:id="177" w:name="_Toc522704562"/>
      <w:bookmarkStart w:id="178" w:name="_Toc522720372"/>
      <w:bookmarkStart w:id="179" w:name="_Toc522721534"/>
      <w:bookmarkStart w:id="180" w:name="_Toc522721780"/>
      <w:bookmarkStart w:id="181" w:name="_Toc522723047"/>
      <w:bookmarkStart w:id="182" w:name="_Toc523223755"/>
      <w:bookmarkStart w:id="183" w:name="_Toc523234650"/>
      <w:bookmarkStart w:id="184" w:name="_Toc523403630"/>
      <w:bookmarkStart w:id="185" w:name="_Toc523481453"/>
      <w:bookmarkStart w:id="186" w:name="_Toc524592423"/>
      <w:bookmarkStart w:id="187" w:name="_Toc525595263"/>
      <w:bookmarkStart w:id="188" w:name="_Toc519589757"/>
      <w:bookmarkStart w:id="189" w:name="_Toc524592432"/>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FD7151">
        <w:rPr>
          <w:szCs w:val="26"/>
        </w:rPr>
        <w:t>Особливий статус пацієнта</w:t>
      </w:r>
      <w:bookmarkEnd w:id="186"/>
      <w:bookmarkEnd w:id="187"/>
    </w:p>
    <w:p w14:paraId="628F4F69" w14:textId="77777777" w:rsidR="00B12632" w:rsidRPr="00FD7151" w:rsidRDefault="00B12632" w:rsidP="00064F67">
      <w:r w:rsidRPr="00FD7151">
        <w:t>В РНП передбачені наступні особливі статуси пацієнта:</w:t>
      </w:r>
    </w:p>
    <w:p w14:paraId="2EE66CA7" w14:textId="77777777" w:rsidR="00B12632" w:rsidRPr="00FD7151" w:rsidRDefault="00B12632" w:rsidP="00B12632">
      <w:pPr>
        <w:pStyle w:val="afff9"/>
        <w:numPr>
          <w:ilvl w:val="1"/>
          <w:numId w:val="8"/>
        </w:numPr>
        <w:spacing w:line="288" w:lineRule="auto"/>
        <w:ind w:left="1134" w:hanging="306"/>
        <w:rPr>
          <w:sz w:val="26"/>
          <w:szCs w:val="26"/>
        </w:rPr>
      </w:pPr>
      <w:r w:rsidRPr="00FD7151">
        <w:rPr>
          <w:sz w:val="26"/>
          <w:szCs w:val="26"/>
        </w:rPr>
        <w:t>Без особливостей;</w:t>
      </w:r>
    </w:p>
    <w:p w14:paraId="57F66068" w14:textId="0DAB9D9A" w:rsidR="003830FC" w:rsidRPr="00FD7151" w:rsidRDefault="003830FC" w:rsidP="00B12632">
      <w:pPr>
        <w:pStyle w:val="afff9"/>
        <w:numPr>
          <w:ilvl w:val="1"/>
          <w:numId w:val="8"/>
        </w:numPr>
        <w:spacing w:line="288" w:lineRule="auto"/>
        <w:ind w:left="1134" w:hanging="306"/>
        <w:rPr>
          <w:sz w:val="26"/>
          <w:szCs w:val="26"/>
        </w:rPr>
      </w:pPr>
      <w:r w:rsidRPr="00FD7151">
        <w:rPr>
          <w:sz w:val="26"/>
          <w:szCs w:val="26"/>
        </w:rPr>
        <w:t>Пологи без документів;</w:t>
      </w:r>
    </w:p>
    <w:p w14:paraId="0196565A" w14:textId="6185FA64" w:rsidR="00C555BC" w:rsidRPr="00FD7151" w:rsidRDefault="00B12632" w:rsidP="003830FC">
      <w:pPr>
        <w:pStyle w:val="afff9"/>
        <w:numPr>
          <w:ilvl w:val="1"/>
          <w:numId w:val="8"/>
        </w:numPr>
        <w:spacing w:line="288" w:lineRule="auto"/>
        <w:ind w:left="1134" w:hanging="306"/>
        <w:rPr>
          <w:sz w:val="26"/>
          <w:szCs w:val="26"/>
        </w:rPr>
      </w:pPr>
      <w:r w:rsidRPr="00FD7151">
        <w:rPr>
          <w:sz w:val="26"/>
          <w:szCs w:val="26"/>
        </w:rPr>
        <w:t>Люди</w:t>
      </w:r>
      <w:r w:rsidR="003830FC" w:rsidRPr="00FD7151">
        <w:rPr>
          <w:sz w:val="26"/>
          <w:szCs w:val="26"/>
        </w:rPr>
        <w:t>на без певного місця проживання</w:t>
      </w:r>
      <w:r w:rsidRPr="00FD7151">
        <w:rPr>
          <w:sz w:val="26"/>
          <w:szCs w:val="26"/>
        </w:rPr>
        <w:t>.</w:t>
      </w:r>
    </w:p>
    <w:p w14:paraId="2E7F757A" w14:textId="689AC6D6" w:rsidR="00B12632" w:rsidRPr="00FD7151" w:rsidRDefault="00B12632" w:rsidP="00064F67">
      <w:r w:rsidRPr="00FD7151">
        <w:t xml:space="preserve">При редагуванні / створенні Користувачем «Картки особи», в РНП забезпечена можливість встановлення специфічних статусів («Без особливостей», </w:t>
      </w:r>
      <w:r w:rsidR="003830FC" w:rsidRPr="00FD7151">
        <w:t xml:space="preserve">«Пологи без документів», </w:t>
      </w:r>
      <w:r w:rsidRPr="00FD7151">
        <w:t>«Людин</w:t>
      </w:r>
      <w:r w:rsidR="003830FC" w:rsidRPr="00FD7151">
        <w:t>а без певного місця проживання»</w:t>
      </w:r>
      <w:r w:rsidRPr="00FD7151">
        <w:t>) пацієнтів медичних закладів у відповідності до яких здійснюється перевірка полів «Картка особи».</w:t>
      </w:r>
    </w:p>
    <w:p w14:paraId="6ACA92AC" w14:textId="1A1BAE33" w:rsidR="00B12632" w:rsidRPr="00FD7151" w:rsidRDefault="00B12632" w:rsidP="00064F67">
      <w:r w:rsidRPr="00FD7151">
        <w:t xml:space="preserve">Користувач обирає статус пацієнта із </w:t>
      </w:r>
      <w:r w:rsidR="00FA0C13">
        <w:t>спадного</w:t>
      </w:r>
      <w:r w:rsidRPr="00FD7151">
        <w:t xml:space="preserve"> списку доступних значень «Статус» в формі «Картка особи». Екра</w:t>
      </w:r>
      <w:r w:rsidR="00C555BC" w:rsidRPr="00FD7151">
        <w:t>н</w:t>
      </w:r>
      <w:r w:rsidRPr="00FD7151">
        <w:t xml:space="preserve">на форма картки особи зображена на </w:t>
      </w:r>
      <w:r w:rsidRPr="00FD7151">
        <w:fldChar w:fldCharType="begin"/>
      </w:r>
      <w:r w:rsidRPr="00FD7151">
        <w:instrText xml:space="preserve"> REF _Ref522718930 \h  \* MERGEFORMAT </w:instrText>
      </w:r>
      <w:r w:rsidRPr="00FD7151">
        <w:fldChar w:fldCharType="separate"/>
      </w:r>
      <w:r w:rsidR="006F44F6" w:rsidRPr="006F44F6">
        <w:rPr>
          <w:iCs/>
        </w:rPr>
        <w:t xml:space="preserve">Рисунок </w:t>
      </w:r>
      <w:r w:rsidR="006F44F6" w:rsidRPr="006F44F6">
        <w:rPr>
          <w:iCs/>
          <w:noProof/>
        </w:rPr>
        <w:t>8</w:t>
      </w:r>
      <w:r w:rsidRPr="00FD7151">
        <w:fldChar w:fldCharType="end"/>
      </w:r>
      <w:r w:rsidR="00E25536" w:rsidRPr="00FD7151">
        <w:t>.</w:t>
      </w:r>
    </w:p>
    <w:p w14:paraId="7869CA04" w14:textId="171C8263" w:rsidR="00B12632" w:rsidRPr="00FD7151" w:rsidRDefault="003830FC" w:rsidP="00B12632">
      <w:pPr>
        <w:pStyle w:val="a8"/>
        <w:spacing w:after="0" w:line="288" w:lineRule="auto"/>
        <w:rPr>
          <w:szCs w:val="26"/>
        </w:rPr>
      </w:pPr>
      <w:r w:rsidRPr="00FD7151">
        <w:rPr>
          <w:noProof/>
          <w:szCs w:val="26"/>
          <w:lang w:val="en-US" w:eastAsia="en-US"/>
        </w:rPr>
        <w:lastRenderedPageBreak/>
        <w:drawing>
          <wp:inline distT="0" distB="0" distL="0" distR="0" wp14:anchorId="3BC2C1A5" wp14:editId="76699ADC">
            <wp:extent cx="6336665" cy="4242435"/>
            <wp:effectExtent l="0" t="0" r="698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НП-Картка особи, визначення особливого статусу пацієнта.jpg"/>
                    <pic:cNvPicPr/>
                  </pic:nvPicPr>
                  <pic:blipFill>
                    <a:blip r:embed="rId23">
                      <a:extLst>
                        <a:ext uri="{28A0092B-C50C-407E-A947-70E740481C1C}">
                          <a14:useLocalDpi xmlns:a14="http://schemas.microsoft.com/office/drawing/2010/main" val="0"/>
                        </a:ext>
                      </a:extLst>
                    </a:blip>
                    <a:stretch>
                      <a:fillRect/>
                    </a:stretch>
                  </pic:blipFill>
                  <pic:spPr>
                    <a:xfrm>
                      <a:off x="0" y="0"/>
                      <a:ext cx="6336665" cy="4242435"/>
                    </a:xfrm>
                    <a:prstGeom prst="rect">
                      <a:avLst/>
                    </a:prstGeom>
                  </pic:spPr>
                </pic:pic>
              </a:graphicData>
            </a:graphic>
          </wp:inline>
        </w:drawing>
      </w:r>
    </w:p>
    <w:p w14:paraId="0D77ED46" w14:textId="37796890" w:rsidR="00B12632" w:rsidRPr="00FD7151" w:rsidRDefault="00B12632" w:rsidP="00C30C6F">
      <w:pPr>
        <w:pStyle w:val="affb"/>
        <w:rPr>
          <w:szCs w:val="26"/>
        </w:rPr>
      </w:pPr>
      <w:bookmarkStart w:id="190" w:name="_Ref522718930"/>
      <w:bookmarkStart w:id="191" w:name="_Toc524592475"/>
      <w:bookmarkStart w:id="192" w:name="_Toc525546042"/>
      <w:bookmarkStart w:id="193" w:name="_Toc533687733"/>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8</w:t>
      </w:r>
      <w:r w:rsidRPr="00FD7151">
        <w:rPr>
          <w:szCs w:val="26"/>
        </w:rPr>
        <w:fldChar w:fldCharType="end"/>
      </w:r>
      <w:bookmarkEnd w:id="190"/>
      <w:r w:rsidRPr="00FD7151">
        <w:rPr>
          <w:szCs w:val="26"/>
        </w:rPr>
        <w:t xml:space="preserve">. </w:t>
      </w:r>
      <w:bookmarkEnd w:id="191"/>
      <w:bookmarkEnd w:id="192"/>
      <w:r w:rsidR="003830FC" w:rsidRPr="00FD7151">
        <w:rPr>
          <w:szCs w:val="26"/>
        </w:rPr>
        <w:t>Картка особи, визначення особливого статусу пацієнта</w:t>
      </w:r>
      <w:bookmarkEnd w:id="193"/>
    </w:p>
    <w:p w14:paraId="4EBD7A4E" w14:textId="77777777" w:rsidR="00C555BC" w:rsidRPr="00FD7151" w:rsidRDefault="00C555BC" w:rsidP="00064F67"/>
    <w:p w14:paraId="4CD6469C" w14:textId="77777777" w:rsidR="00B12632" w:rsidRPr="00FD7151" w:rsidRDefault="00B12632" w:rsidP="00064F67">
      <w:r w:rsidRPr="00FD7151">
        <w:t>Значення поля «Особливий статус пацієнта» визначає спосіб контролю обов’язковості введених даних в полях форми «Картка особи».</w:t>
      </w:r>
    </w:p>
    <w:p w14:paraId="535FA0A4" w14:textId="77777777" w:rsidR="00B12632" w:rsidRPr="00FD7151" w:rsidRDefault="00B12632" w:rsidP="00064F67">
      <w:r w:rsidRPr="00FD7151">
        <w:t>Якщо значення поля «Особливий статус пацієнта» - «Без особливостей», то в РНП здійснюється стандартний контроль заповнення полів форми «Картка особи»:</w:t>
      </w:r>
    </w:p>
    <w:p w14:paraId="16A2A8D8"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Прізвище (обов'язкове для заповнення);</w:t>
      </w:r>
    </w:p>
    <w:p w14:paraId="79342435"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Ім'я (обов'язкове для заповнення);</w:t>
      </w:r>
    </w:p>
    <w:p w14:paraId="605DF8DE" w14:textId="36801EFF"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По</w:t>
      </w:r>
      <w:r w:rsidR="009D50B7" w:rsidRPr="00FD7151">
        <w:rPr>
          <w:sz w:val="26"/>
          <w:szCs w:val="26"/>
        </w:rPr>
        <w:t>-</w:t>
      </w:r>
      <w:r w:rsidRPr="00FD7151">
        <w:rPr>
          <w:sz w:val="26"/>
          <w:szCs w:val="26"/>
        </w:rPr>
        <w:t>батькові (обов'язкове для заповнення);</w:t>
      </w:r>
    </w:p>
    <w:p w14:paraId="102140FB"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Дата народження (обов'язкове для заповнення);</w:t>
      </w:r>
    </w:p>
    <w:p w14:paraId="66C698F9"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Місце народження (обов'язкове для заповнення);</w:t>
      </w:r>
    </w:p>
    <w:p w14:paraId="6BE786B5"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Стать (обов'язкове для заповнення);</w:t>
      </w:r>
    </w:p>
    <w:p w14:paraId="2C27D06E"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Сімейний стан (обов'язкове для заповнення);</w:t>
      </w:r>
    </w:p>
    <w:p w14:paraId="0E73DD69"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Країна проживання (обов'язкове для заповнення);</w:t>
      </w:r>
    </w:p>
    <w:p w14:paraId="0E01C9A2"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Громадянство (обов'язкове для заповнення);</w:t>
      </w:r>
    </w:p>
    <w:p w14:paraId="75A10013"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Вид документа (обов'язкове для заповнення);</w:t>
      </w:r>
    </w:p>
    <w:p w14:paraId="3C8CC9E5" w14:textId="77777777" w:rsidR="00B12632" w:rsidRPr="00FD7151" w:rsidRDefault="00B12632" w:rsidP="00B12632">
      <w:pPr>
        <w:pStyle w:val="afff9"/>
        <w:numPr>
          <w:ilvl w:val="1"/>
          <w:numId w:val="8"/>
        </w:numPr>
        <w:spacing w:line="288" w:lineRule="auto"/>
        <w:ind w:left="993" w:hanging="306"/>
        <w:rPr>
          <w:sz w:val="26"/>
          <w:szCs w:val="26"/>
        </w:rPr>
      </w:pPr>
      <w:proofErr w:type="spellStart"/>
      <w:r w:rsidRPr="00FD7151">
        <w:rPr>
          <w:sz w:val="26"/>
          <w:szCs w:val="26"/>
        </w:rPr>
        <w:t>Резидентність</w:t>
      </w:r>
      <w:proofErr w:type="spellEnd"/>
      <w:r w:rsidRPr="00FD7151">
        <w:rPr>
          <w:sz w:val="26"/>
          <w:szCs w:val="26"/>
        </w:rPr>
        <w:t>;</w:t>
      </w:r>
    </w:p>
    <w:p w14:paraId="002A2CBD"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Серія паспорту (обов'язкове для заповнення);</w:t>
      </w:r>
    </w:p>
    <w:p w14:paraId="6D02FA44"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Номер паспорту (обов'язкове для заповнення) / ID карти;</w:t>
      </w:r>
    </w:p>
    <w:p w14:paraId="2647F7F8"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Дата видачі [документа] (обов'язкове для заповнення);</w:t>
      </w:r>
    </w:p>
    <w:p w14:paraId="3200B14C"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Ким виданий (обов'язкове для вводу даних);</w:t>
      </w:r>
    </w:p>
    <w:p w14:paraId="5F9E8008"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Населений пункт (обов'язкове для вводу даних);</w:t>
      </w:r>
    </w:p>
    <w:p w14:paraId="5EA2A16D"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lastRenderedPageBreak/>
        <w:t>Вулиця (обов'язкове для вводу даних);</w:t>
      </w:r>
    </w:p>
    <w:p w14:paraId="2017A95E"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Будинок (обов'язкове для вводу даних);</w:t>
      </w:r>
    </w:p>
    <w:p w14:paraId="46C93BA9"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Корпус;</w:t>
      </w:r>
    </w:p>
    <w:p w14:paraId="3102AB4C"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Квартира;</w:t>
      </w:r>
    </w:p>
    <w:p w14:paraId="4E724179"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Файли документів;</w:t>
      </w:r>
    </w:p>
    <w:p w14:paraId="1046A802" w14:textId="77777777" w:rsidR="00B12632" w:rsidRPr="00FD7151" w:rsidRDefault="00B12632" w:rsidP="00B12632">
      <w:pPr>
        <w:pStyle w:val="afff9"/>
        <w:numPr>
          <w:ilvl w:val="1"/>
          <w:numId w:val="8"/>
        </w:numPr>
        <w:spacing w:line="288" w:lineRule="auto"/>
        <w:ind w:left="993" w:hanging="306"/>
        <w:rPr>
          <w:sz w:val="26"/>
          <w:szCs w:val="26"/>
        </w:rPr>
      </w:pPr>
      <w:r w:rsidRPr="00FD7151">
        <w:rPr>
          <w:sz w:val="26"/>
          <w:szCs w:val="26"/>
        </w:rPr>
        <w:t>Наявність чорнобильського посвідчення.</w:t>
      </w:r>
    </w:p>
    <w:p w14:paraId="01A82188" w14:textId="77777777" w:rsidR="00B12632" w:rsidRPr="00FD7151" w:rsidRDefault="00B12632" w:rsidP="00064F67">
      <w:r w:rsidRPr="00FD7151">
        <w:t>Якщо значення поля «Особливий статус пацієнта» інше, ніж «Без особливостей», то в РНП здійснюється контроль обов’язковості заповнення поля «Стать» форми «Картка особи».</w:t>
      </w:r>
    </w:p>
    <w:p w14:paraId="43D7B09D" w14:textId="2939CE66" w:rsidR="00B12632" w:rsidRPr="00FD7151" w:rsidRDefault="00B12632" w:rsidP="00B12632">
      <w:pPr>
        <w:pStyle w:val="4"/>
        <w:rPr>
          <w:szCs w:val="26"/>
        </w:rPr>
      </w:pPr>
      <w:r w:rsidRPr="00FD7151">
        <w:rPr>
          <w:szCs w:val="26"/>
        </w:rPr>
        <w:t>Перегляд та заміна документів, які були додані до картки раніше</w:t>
      </w:r>
      <w:bookmarkEnd w:id="188"/>
      <w:bookmarkEnd w:id="189"/>
    </w:p>
    <w:p w14:paraId="7EA269A2" w14:textId="57DB32F9" w:rsidR="002356DD" w:rsidRPr="00FD7151" w:rsidRDefault="002356DD" w:rsidP="00064F67">
      <w:bookmarkStart w:id="194" w:name="_Toc519589758"/>
      <w:r w:rsidRPr="00FD7151">
        <w:t xml:space="preserve">Для перегляду/заміни </w:t>
      </w:r>
      <w:r w:rsidR="00B12632" w:rsidRPr="00FD7151">
        <w:t xml:space="preserve">документа </w:t>
      </w:r>
      <w:r w:rsidRPr="00FD7151">
        <w:t>необхідно:</w:t>
      </w:r>
    </w:p>
    <w:p w14:paraId="7D4B225F" w14:textId="19E90314" w:rsidR="002356DD" w:rsidRPr="00FD7151" w:rsidRDefault="002356DD" w:rsidP="009E2E93">
      <w:pPr>
        <w:pStyle w:val="affa"/>
        <w:numPr>
          <w:ilvl w:val="0"/>
          <w:numId w:val="37"/>
        </w:numPr>
        <w:spacing w:line="288" w:lineRule="auto"/>
        <w:rPr>
          <w:szCs w:val="26"/>
        </w:rPr>
      </w:pPr>
      <w:r w:rsidRPr="00FD7151">
        <w:rPr>
          <w:szCs w:val="26"/>
        </w:rPr>
        <w:t>відкрити картку особи;</w:t>
      </w:r>
    </w:p>
    <w:p w14:paraId="2F0E11A0" w14:textId="491BF1B0" w:rsidR="00B12632" w:rsidRPr="00FD7151" w:rsidRDefault="002356DD" w:rsidP="009E2E93">
      <w:pPr>
        <w:pStyle w:val="affa"/>
        <w:numPr>
          <w:ilvl w:val="0"/>
          <w:numId w:val="37"/>
        </w:numPr>
        <w:spacing w:line="288" w:lineRule="auto"/>
        <w:rPr>
          <w:szCs w:val="26"/>
        </w:rPr>
      </w:pPr>
      <w:r w:rsidRPr="00FD7151">
        <w:rPr>
          <w:szCs w:val="26"/>
        </w:rPr>
        <w:t>натиснути кнопку «Видалити» біля раніше доданого документу, що потрібно замінити;</w:t>
      </w:r>
    </w:p>
    <w:p w14:paraId="40821D6A" w14:textId="77777777" w:rsidR="002356DD" w:rsidRPr="00FD7151" w:rsidRDefault="002356DD" w:rsidP="009E2E93">
      <w:pPr>
        <w:pStyle w:val="affa"/>
        <w:numPr>
          <w:ilvl w:val="0"/>
          <w:numId w:val="37"/>
        </w:numPr>
        <w:spacing w:line="288" w:lineRule="auto"/>
        <w:rPr>
          <w:szCs w:val="26"/>
        </w:rPr>
      </w:pPr>
      <w:r w:rsidRPr="00FD7151">
        <w:rPr>
          <w:szCs w:val="26"/>
        </w:rPr>
        <w:t>підтвердити</w:t>
      </w:r>
      <w:r w:rsidR="00B12632" w:rsidRPr="00FD7151">
        <w:rPr>
          <w:szCs w:val="26"/>
        </w:rPr>
        <w:t xml:space="preserve"> видалення документа. </w:t>
      </w:r>
    </w:p>
    <w:p w14:paraId="49C6F98C" w14:textId="6DB6BAD5" w:rsidR="00B12632" w:rsidRPr="00FD7151" w:rsidRDefault="00B12632" w:rsidP="00064F67">
      <w:r w:rsidRPr="00FD7151">
        <w:t>Екра</w:t>
      </w:r>
      <w:r w:rsidR="00C555BC" w:rsidRPr="00FD7151">
        <w:t>н</w:t>
      </w:r>
      <w:r w:rsidRPr="00FD7151">
        <w:t>на форма перегляду завантажених документів зображена на</w:t>
      </w:r>
      <w:bookmarkEnd w:id="194"/>
      <w:r w:rsidRPr="00FD7151">
        <w:t xml:space="preserve"> </w:t>
      </w:r>
      <w:r w:rsidRPr="00FD7151">
        <w:fldChar w:fldCharType="begin"/>
      </w:r>
      <w:r w:rsidRPr="00FD7151">
        <w:instrText xml:space="preserve"> REF _Ref522719523 \h </w:instrText>
      </w:r>
      <w:r w:rsidR="00281009" w:rsidRPr="00FD7151">
        <w:instrText xml:space="preserve"> \* MERGEFORMAT </w:instrText>
      </w:r>
      <w:r w:rsidRPr="00FD7151">
        <w:fldChar w:fldCharType="separate"/>
      </w:r>
      <w:r w:rsidR="006F44F6" w:rsidRPr="006F44F6">
        <w:t xml:space="preserve">Рисунок </w:t>
      </w:r>
      <w:r w:rsidR="006F44F6" w:rsidRPr="006F44F6">
        <w:rPr>
          <w:noProof/>
        </w:rPr>
        <w:t>9</w:t>
      </w:r>
      <w:r w:rsidRPr="00FD7151">
        <w:fldChar w:fldCharType="end"/>
      </w:r>
      <w:r w:rsidRPr="00FD7151">
        <w:t>.</w:t>
      </w:r>
    </w:p>
    <w:p w14:paraId="7CE27AA2" w14:textId="77777777" w:rsidR="002356DD" w:rsidRPr="00FD7151" w:rsidRDefault="002356DD" w:rsidP="00B12632">
      <w:pPr>
        <w:pStyle w:val="a8"/>
        <w:spacing w:after="0" w:line="288" w:lineRule="auto"/>
        <w:rPr>
          <w:noProof/>
          <w:szCs w:val="26"/>
          <w:lang w:eastAsia="en-US"/>
        </w:rPr>
      </w:pPr>
    </w:p>
    <w:p w14:paraId="71604234" w14:textId="63EC576A" w:rsidR="00B12632" w:rsidRPr="00FD7151" w:rsidRDefault="00B12632" w:rsidP="00B12632">
      <w:pPr>
        <w:pStyle w:val="a8"/>
        <w:spacing w:after="0" w:line="288" w:lineRule="auto"/>
        <w:rPr>
          <w:szCs w:val="26"/>
        </w:rPr>
      </w:pPr>
      <w:r w:rsidRPr="00FD7151">
        <w:rPr>
          <w:noProof/>
          <w:szCs w:val="26"/>
          <w:lang w:val="en-US" w:eastAsia="en-US"/>
        </w:rPr>
        <w:drawing>
          <wp:inline distT="0" distB="0" distL="0" distR="0" wp14:anchorId="328DC0DB" wp14:editId="032C53CD">
            <wp:extent cx="6336665" cy="4175354"/>
            <wp:effectExtent l="19050" t="19050" r="26035" b="15875"/>
            <wp:docPr id="111" name="Picture 111" descr="C:\Users\zakora\Downloads\im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zakora\Downloads\image (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6665" cy="4175354"/>
                    </a:xfrm>
                    <a:prstGeom prst="rect">
                      <a:avLst/>
                    </a:prstGeom>
                    <a:noFill/>
                    <a:ln>
                      <a:solidFill>
                        <a:schemeClr val="bg1">
                          <a:lumMod val="85000"/>
                        </a:schemeClr>
                      </a:solidFill>
                    </a:ln>
                  </pic:spPr>
                </pic:pic>
              </a:graphicData>
            </a:graphic>
          </wp:inline>
        </w:drawing>
      </w:r>
    </w:p>
    <w:p w14:paraId="14D8B6A2" w14:textId="77489E1F" w:rsidR="00B12632" w:rsidRPr="00FD7151" w:rsidRDefault="00B12632" w:rsidP="00C30C6F">
      <w:pPr>
        <w:pStyle w:val="affb"/>
        <w:rPr>
          <w:szCs w:val="26"/>
        </w:rPr>
      </w:pPr>
      <w:bookmarkStart w:id="195" w:name="_Ref522719523"/>
      <w:bookmarkStart w:id="196" w:name="_Toc524592484"/>
      <w:bookmarkStart w:id="197" w:name="_Toc525546049"/>
      <w:bookmarkStart w:id="198" w:name="_Toc533687734"/>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9</w:t>
      </w:r>
      <w:r w:rsidRPr="00FD7151">
        <w:rPr>
          <w:szCs w:val="26"/>
        </w:rPr>
        <w:fldChar w:fldCharType="end"/>
      </w:r>
      <w:bookmarkEnd w:id="195"/>
      <w:r w:rsidRPr="00FD7151">
        <w:rPr>
          <w:szCs w:val="26"/>
        </w:rPr>
        <w:t>. Екра</w:t>
      </w:r>
      <w:r w:rsidR="00C555BC" w:rsidRPr="00FD7151">
        <w:rPr>
          <w:szCs w:val="26"/>
        </w:rPr>
        <w:t>н</w:t>
      </w:r>
      <w:r w:rsidRPr="00FD7151">
        <w:rPr>
          <w:szCs w:val="26"/>
        </w:rPr>
        <w:t>на форма перегляду та видалення документа</w:t>
      </w:r>
      <w:bookmarkEnd w:id="196"/>
      <w:bookmarkEnd w:id="197"/>
      <w:bookmarkEnd w:id="198"/>
    </w:p>
    <w:p w14:paraId="58E33480" w14:textId="71BB3887" w:rsidR="00B12632" w:rsidRPr="00FD7151" w:rsidRDefault="00B12632" w:rsidP="00B12632">
      <w:pPr>
        <w:pStyle w:val="4"/>
        <w:rPr>
          <w:szCs w:val="26"/>
        </w:rPr>
      </w:pPr>
      <w:bookmarkStart w:id="199" w:name="_Toc519589759"/>
      <w:bookmarkStart w:id="200" w:name="_Toc524592433"/>
      <w:r w:rsidRPr="00FD7151">
        <w:rPr>
          <w:szCs w:val="26"/>
        </w:rPr>
        <w:t xml:space="preserve">Прикріплення сканованого образу документа в залежності від виду документа, наприклад «Паспорт </w:t>
      </w:r>
      <w:r w:rsidR="00C30C6F" w:rsidRPr="00FD7151">
        <w:rPr>
          <w:szCs w:val="26"/>
        </w:rPr>
        <w:t>особи</w:t>
      </w:r>
      <w:r w:rsidRPr="00FD7151">
        <w:rPr>
          <w:szCs w:val="26"/>
        </w:rPr>
        <w:t xml:space="preserve"> України»</w:t>
      </w:r>
      <w:bookmarkEnd w:id="199"/>
      <w:bookmarkEnd w:id="200"/>
    </w:p>
    <w:p w14:paraId="678ABF9F" w14:textId="77777777" w:rsidR="003477C8" w:rsidRPr="00FD7151" w:rsidRDefault="00B12632" w:rsidP="00064F67">
      <w:r w:rsidRPr="00FD7151">
        <w:t>Для прикріплення сканованого образу документа, Користувач повинен</w:t>
      </w:r>
      <w:r w:rsidR="003477C8" w:rsidRPr="00FD7151">
        <w:t>:</w:t>
      </w:r>
    </w:p>
    <w:p w14:paraId="3609387E" w14:textId="77777777" w:rsidR="003477C8" w:rsidRPr="00FD7151" w:rsidRDefault="003477C8" w:rsidP="009E2E93">
      <w:pPr>
        <w:pStyle w:val="affa"/>
        <w:numPr>
          <w:ilvl w:val="0"/>
          <w:numId w:val="42"/>
        </w:numPr>
        <w:spacing w:line="288" w:lineRule="auto"/>
        <w:rPr>
          <w:szCs w:val="26"/>
        </w:rPr>
      </w:pPr>
      <w:r w:rsidRPr="00FD7151">
        <w:rPr>
          <w:szCs w:val="26"/>
        </w:rPr>
        <w:lastRenderedPageBreak/>
        <w:t>натиснути кнопку</w:t>
      </w:r>
      <w:r w:rsidR="00B12632" w:rsidRPr="00FD7151">
        <w:rPr>
          <w:szCs w:val="26"/>
        </w:rPr>
        <w:t xml:space="preserve"> «Завантажити файл»</w:t>
      </w:r>
      <w:r w:rsidRPr="00FD7151">
        <w:rPr>
          <w:szCs w:val="26"/>
        </w:rPr>
        <w:t>;</w:t>
      </w:r>
    </w:p>
    <w:p w14:paraId="48E0B212" w14:textId="1975C589" w:rsidR="003477C8" w:rsidRPr="00FD7151" w:rsidRDefault="003477C8" w:rsidP="009E2E93">
      <w:pPr>
        <w:pStyle w:val="affa"/>
        <w:numPr>
          <w:ilvl w:val="0"/>
          <w:numId w:val="42"/>
        </w:numPr>
        <w:spacing w:line="288" w:lineRule="auto"/>
        <w:rPr>
          <w:szCs w:val="26"/>
        </w:rPr>
      </w:pPr>
      <w:r w:rsidRPr="00FD7151">
        <w:rPr>
          <w:szCs w:val="26"/>
        </w:rPr>
        <w:t>обрати файл</w:t>
      </w:r>
      <w:r w:rsidR="00B12632" w:rsidRPr="00FD7151">
        <w:rPr>
          <w:szCs w:val="26"/>
        </w:rPr>
        <w:t xml:space="preserve"> в я</w:t>
      </w:r>
      <w:r w:rsidR="00575C3E" w:rsidRPr="00FD7151">
        <w:rPr>
          <w:szCs w:val="26"/>
        </w:rPr>
        <w:t>кому зберігається потрібна сканована</w:t>
      </w:r>
      <w:r w:rsidR="00B12632" w:rsidRPr="00FD7151">
        <w:rPr>
          <w:szCs w:val="26"/>
        </w:rPr>
        <w:t xml:space="preserve"> копія</w:t>
      </w:r>
      <w:r w:rsidRPr="00FD7151">
        <w:rPr>
          <w:szCs w:val="26"/>
        </w:rPr>
        <w:t>;</w:t>
      </w:r>
    </w:p>
    <w:p w14:paraId="315D5A79" w14:textId="46F4D417" w:rsidR="003477C8" w:rsidRPr="00FD7151" w:rsidRDefault="00575C3E" w:rsidP="009E2E93">
      <w:pPr>
        <w:pStyle w:val="affa"/>
        <w:numPr>
          <w:ilvl w:val="0"/>
          <w:numId w:val="42"/>
        </w:numPr>
        <w:spacing w:line="288" w:lineRule="auto"/>
        <w:rPr>
          <w:szCs w:val="26"/>
        </w:rPr>
      </w:pPr>
      <w:r w:rsidRPr="00FD7151">
        <w:rPr>
          <w:szCs w:val="26"/>
        </w:rPr>
        <w:t>підтвердити додавання сканованої</w:t>
      </w:r>
      <w:r w:rsidR="003477C8" w:rsidRPr="00FD7151">
        <w:rPr>
          <w:szCs w:val="26"/>
        </w:rPr>
        <w:t xml:space="preserve"> копії, п</w:t>
      </w:r>
      <w:r w:rsidR="00B12632" w:rsidRPr="00FD7151">
        <w:rPr>
          <w:szCs w:val="26"/>
        </w:rPr>
        <w:t xml:space="preserve">ри цьому </w:t>
      </w:r>
      <w:r w:rsidR="003477C8" w:rsidRPr="00FD7151">
        <w:rPr>
          <w:szCs w:val="26"/>
        </w:rPr>
        <w:t>обрати</w:t>
      </w:r>
      <w:r w:rsidR="00B12632" w:rsidRPr="00FD7151">
        <w:rPr>
          <w:szCs w:val="26"/>
        </w:rPr>
        <w:t xml:space="preserve"> вид документа сканований образ якого додається до «Картки особи». </w:t>
      </w:r>
    </w:p>
    <w:p w14:paraId="1F61EF90" w14:textId="12C76573" w:rsidR="00B12632" w:rsidRPr="00FD7151" w:rsidRDefault="00B12632" w:rsidP="00064F67">
      <w:r w:rsidRPr="00FD7151">
        <w:t xml:space="preserve">Вид документа </w:t>
      </w:r>
      <w:r w:rsidR="003477C8" w:rsidRPr="00FD7151">
        <w:t>обирається</w:t>
      </w:r>
      <w:r w:rsidRPr="00FD7151">
        <w:t xml:space="preserve"> з таких доступних видів документів сканований образ якого доданий до «Картки особи:</w:t>
      </w:r>
    </w:p>
    <w:p w14:paraId="0B3031B8" w14:textId="77777777" w:rsidR="00B12632" w:rsidRPr="00FD7151" w:rsidRDefault="00B12632" w:rsidP="00B12632">
      <w:pPr>
        <w:pStyle w:val="affa"/>
        <w:numPr>
          <w:ilvl w:val="0"/>
          <w:numId w:val="9"/>
        </w:numPr>
        <w:spacing w:after="0" w:line="288" w:lineRule="auto"/>
        <w:ind w:firstLine="0"/>
        <w:contextualSpacing w:val="0"/>
        <w:jc w:val="left"/>
        <w:rPr>
          <w:szCs w:val="26"/>
        </w:rPr>
      </w:pPr>
      <w:r w:rsidRPr="00FD7151">
        <w:rPr>
          <w:szCs w:val="26"/>
        </w:rPr>
        <w:t>Паспорт;</w:t>
      </w:r>
    </w:p>
    <w:p w14:paraId="52F0217B" w14:textId="77777777" w:rsidR="00B12632" w:rsidRPr="00FD7151" w:rsidRDefault="00B12632" w:rsidP="00B12632">
      <w:pPr>
        <w:pStyle w:val="affa"/>
        <w:numPr>
          <w:ilvl w:val="0"/>
          <w:numId w:val="9"/>
        </w:numPr>
        <w:spacing w:after="0" w:line="288" w:lineRule="auto"/>
        <w:ind w:firstLine="0"/>
        <w:contextualSpacing w:val="0"/>
        <w:jc w:val="left"/>
        <w:rPr>
          <w:szCs w:val="26"/>
        </w:rPr>
      </w:pPr>
      <w:r w:rsidRPr="00FD7151">
        <w:rPr>
          <w:szCs w:val="26"/>
        </w:rPr>
        <w:t>РНОКПП;</w:t>
      </w:r>
    </w:p>
    <w:p w14:paraId="61414A04" w14:textId="77777777" w:rsidR="00B12632" w:rsidRPr="00FD7151" w:rsidRDefault="00B12632" w:rsidP="00B12632">
      <w:pPr>
        <w:pStyle w:val="affa"/>
        <w:numPr>
          <w:ilvl w:val="0"/>
          <w:numId w:val="9"/>
        </w:numPr>
        <w:spacing w:after="0" w:line="288" w:lineRule="auto"/>
        <w:ind w:firstLine="0"/>
        <w:contextualSpacing w:val="0"/>
        <w:jc w:val="left"/>
        <w:rPr>
          <w:szCs w:val="26"/>
        </w:rPr>
      </w:pPr>
      <w:r w:rsidRPr="00FD7151">
        <w:rPr>
          <w:szCs w:val="26"/>
        </w:rPr>
        <w:t>Свідоцтво про народження;</w:t>
      </w:r>
    </w:p>
    <w:p w14:paraId="20C16F98" w14:textId="77777777" w:rsidR="00B12632" w:rsidRPr="00FD7151" w:rsidRDefault="00B12632" w:rsidP="00B12632">
      <w:pPr>
        <w:pStyle w:val="affa"/>
        <w:numPr>
          <w:ilvl w:val="0"/>
          <w:numId w:val="9"/>
        </w:numPr>
        <w:spacing w:after="0" w:line="288" w:lineRule="auto"/>
        <w:ind w:firstLine="0"/>
        <w:contextualSpacing w:val="0"/>
        <w:jc w:val="left"/>
        <w:rPr>
          <w:szCs w:val="26"/>
        </w:rPr>
      </w:pPr>
      <w:r w:rsidRPr="00FD7151">
        <w:rPr>
          <w:szCs w:val="26"/>
        </w:rPr>
        <w:t>УНЗР.</w:t>
      </w:r>
    </w:p>
    <w:p w14:paraId="37E2E286" w14:textId="2AE38A88" w:rsidR="00B12632" w:rsidRPr="00FD7151" w:rsidRDefault="00B12632" w:rsidP="00B12632">
      <w:pPr>
        <w:pStyle w:val="4"/>
        <w:rPr>
          <w:szCs w:val="26"/>
        </w:rPr>
      </w:pPr>
      <w:bookmarkStart w:id="201" w:name="_Toc520382943"/>
      <w:bookmarkStart w:id="202" w:name="_Toc519589760"/>
      <w:bookmarkStart w:id="203" w:name="_Toc524592434"/>
      <w:bookmarkEnd w:id="201"/>
      <w:r w:rsidRPr="00FD7151">
        <w:rPr>
          <w:szCs w:val="26"/>
        </w:rPr>
        <w:t>Заповнення адреси проживання текстовими полями, якщо країна проживання – не Україна</w:t>
      </w:r>
      <w:bookmarkEnd w:id="202"/>
      <w:bookmarkEnd w:id="203"/>
    </w:p>
    <w:p w14:paraId="16191363" w14:textId="02085379" w:rsidR="00B12632" w:rsidRPr="00FD7151" w:rsidRDefault="00B12632" w:rsidP="00064F67">
      <w:r w:rsidRPr="00FD7151">
        <w:t xml:space="preserve">Для можливості заповнення адреси в «Картці </w:t>
      </w:r>
      <w:r w:rsidR="00C30C6F" w:rsidRPr="00FD7151">
        <w:t>особи</w:t>
      </w:r>
      <w:r w:rsidRPr="00FD7151">
        <w:t xml:space="preserve">», (якщо країна проживання – не Україна), реалізована можливість вибору </w:t>
      </w:r>
      <w:r w:rsidR="00FD49AB" w:rsidRPr="00FD7151">
        <w:t>ознаки</w:t>
      </w:r>
      <w:r w:rsidRPr="00FD7151">
        <w:t xml:space="preserve"> «</w:t>
      </w:r>
      <w:r w:rsidR="008E2E83" w:rsidRPr="00FD7151">
        <w:t>Не</w:t>
      </w:r>
      <w:r w:rsidR="00FD49AB" w:rsidRPr="00FD7151">
        <w:t>резидент</w:t>
      </w:r>
      <w:r w:rsidRPr="00FD7151">
        <w:t xml:space="preserve">». </w:t>
      </w:r>
      <w:r w:rsidRPr="00064F67">
        <w:t xml:space="preserve">Після </w:t>
      </w:r>
      <w:r w:rsidR="008E2E83" w:rsidRPr="00064F67">
        <w:t>вибору значення «Нерезидент</w:t>
      </w:r>
      <w:r w:rsidR="00FD49AB" w:rsidRPr="00064F67">
        <w:t>»</w:t>
      </w:r>
      <w:r w:rsidRPr="00064F67">
        <w:t>, реалізована можливість текстового вводу інформації про проживання нерезидента. Екран</w:t>
      </w:r>
      <w:r w:rsidR="008E2E83" w:rsidRPr="00064F67">
        <w:t>н</w:t>
      </w:r>
      <w:r w:rsidRPr="00064F67">
        <w:t xml:space="preserve">а форма заповнення адреси зображена на </w:t>
      </w:r>
      <w:r w:rsidRPr="00064F67">
        <w:fldChar w:fldCharType="begin"/>
      </w:r>
      <w:r w:rsidRPr="00064F67">
        <w:instrText xml:space="preserve"> REF _Ref522719562 \h </w:instrText>
      </w:r>
      <w:r w:rsidR="00281009" w:rsidRPr="00064F67">
        <w:instrText xml:space="preserve"> \* MERGEFORMAT </w:instrText>
      </w:r>
      <w:r w:rsidRPr="00064F67">
        <w:fldChar w:fldCharType="separate"/>
      </w:r>
      <w:r w:rsidR="006F44F6" w:rsidRPr="006F44F6">
        <w:t xml:space="preserve">Рисунок </w:t>
      </w:r>
      <w:r w:rsidR="006F44F6" w:rsidRPr="006F44F6">
        <w:rPr>
          <w:noProof/>
        </w:rPr>
        <w:t>10</w:t>
      </w:r>
      <w:r w:rsidRPr="00064F67">
        <w:fldChar w:fldCharType="end"/>
      </w:r>
      <w:r w:rsidRPr="00FD7151">
        <w:t>.</w:t>
      </w:r>
    </w:p>
    <w:p w14:paraId="5B09753C" w14:textId="71F1D24E" w:rsidR="00B12632" w:rsidRPr="00FD7151" w:rsidRDefault="008E2E83" w:rsidP="00B12632">
      <w:pPr>
        <w:pStyle w:val="a8"/>
        <w:spacing w:after="0" w:line="288" w:lineRule="auto"/>
        <w:rPr>
          <w:szCs w:val="26"/>
        </w:rPr>
      </w:pPr>
      <w:r w:rsidRPr="00FD7151">
        <w:rPr>
          <w:noProof/>
          <w:lang w:val="en-US" w:eastAsia="en-US"/>
        </w:rPr>
        <w:drawing>
          <wp:inline distT="0" distB="0" distL="0" distR="0" wp14:anchorId="6C61BAE2" wp14:editId="7C4B522E">
            <wp:extent cx="5522233" cy="4010239"/>
            <wp:effectExtent l="19050" t="19050" r="21590" b="28575"/>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zakora\Downloads\image (12).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522233" cy="4010239"/>
                    </a:xfrm>
                    <a:prstGeom prst="rect">
                      <a:avLst/>
                    </a:prstGeom>
                    <a:noFill/>
                    <a:ln>
                      <a:solidFill>
                        <a:schemeClr val="bg1">
                          <a:lumMod val="85000"/>
                        </a:schemeClr>
                      </a:solidFill>
                    </a:ln>
                  </pic:spPr>
                </pic:pic>
              </a:graphicData>
            </a:graphic>
          </wp:inline>
        </w:drawing>
      </w:r>
    </w:p>
    <w:p w14:paraId="14E36873" w14:textId="4AA6FDD9" w:rsidR="00B12632" w:rsidRPr="00FD7151" w:rsidRDefault="00B12632" w:rsidP="00C30C6F">
      <w:pPr>
        <w:pStyle w:val="affb"/>
        <w:rPr>
          <w:szCs w:val="26"/>
        </w:rPr>
      </w:pPr>
      <w:bookmarkStart w:id="204" w:name="_Ref522719562"/>
      <w:bookmarkStart w:id="205" w:name="_Toc524592486"/>
      <w:bookmarkStart w:id="206" w:name="_Toc525546051"/>
      <w:bookmarkStart w:id="207" w:name="_Toc533687735"/>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10</w:t>
      </w:r>
      <w:r w:rsidRPr="00FD7151">
        <w:rPr>
          <w:szCs w:val="26"/>
        </w:rPr>
        <w:fldChar w:fldCharType="end"/>
      </w:r>
      <w:bookmarkEnd w:id="204"/>
      <w:r w:rsidRPr="00FD7151">
        <w:rPr>
          <w:szCs w:val="26"/>
        </w:rPr>
        <w:t xml:space="preserve">. </w:t>
      </w:r>
      <w:r w:rsidR="008E2E83" w:rsidRPr="00FD7151">
        <w:rPr>
          <w:szCs w:val="26"/>
        </w:rPr>
        <w:t>Екранна</w:t>
      </w:r>
      <w:r w:rsidRPr="00FD7151">
        <w:rPr>
          <w:szCs w:val="26"/>
        </w:rPr>
        <w:t xml:space="preserve"> форм</w:t>
      </w:r>
      <w:r w:rsidR="008E2E83" w:rsidRPr="00FD7151">
        <w:rPr>
          <w:szCs w:val="26"/>
        </w:rPr>
        <w:t>а</w:t>
      </w:r>
      <w:r w:rsidRPr="00FD7151">
        <w:rPr>
          <w:szCs w:val="26"/>
        </w:rPr>
        <w:t xml:space="preserve"> заповнення адреси для нерезидента</w:t>
      </w:r>
      <w:bookmarkEnd w:id="205"/>
      <w:bookmarkEnd w:id="206"/>
      <w:bookmarkEnd w:id="207"/>
    </w:p>
    <w:p w14:paraId="732ABB99" w14:textId="0C158980" w:rsidR="00B12632" w:rsidRPr="00FD7151" w:rsidRDefault="00B12632" w:rsidP="00B12632">
      <w:pPr>
        <w:pStyle w:val="4"/>
        <w:rPr>
          <w:szCs w:val="26"/>
        </w:rPr>
      </w:pPr>
      <w:bookmarkStart w:id="208" w:name="_Toc520382945"/>
      <w:bookmarkStart w:id="209" w:name="_Toc520727310"/>
      <w:bookmarkStart w:id="210" w:name="_Toc519589761"/>
      <w:bookmarkStart w:id="211" w:name="_Toc524592435"/>
      <w:bookmarkEnd w:id="208"/>
      <w:bookmarkEnd w:id="209"/>
      <w:r w:rsidRPr="00FD7151">
        <w:rPr>
          <w:szCs w:val="26"/>
        </w:rPr>
        <w:t xml:space="preserve">Введення даних по паспорту </w:t>
      </w:r>
      <w:r w:rsidR="00C30C6F" w:rsidRPr="00FD7151">
        <w:rPr>
          <w:szCs w:val="26"/>
        </w:rPr>
        <w:t>особи</w:t>
      </w:r>
      <w:r w:rsidRPr="00FD7151">
        <w:rPr>
          <w:szCs w:val="26"/>
        </w:rPr>
        <w:t xml:space="preserve"> України – ID картки</w:t>
      </w:r>
      <w:bookmarkEnd w:id="210"/>
      <w:bookmarkEnd w:id="211"/>
    </w:p>
    <w:p w14:paraId="461C6991" w14:textId="62050B07" w:rsidR="00B12632" w:rsidRDefault="00B12632" w:rsidP="00064F67">
      <w:bookmarkStart w:id="212" w:name="_Toc519589763"/>
      <w:r w:rsidRPr="00FD7151">
        <w:t>В розділі «Вид документа», Користувач має можливість обирати вид «</w:t>
      </w:r>
      <w:proofErr w:type="spellStart"/>
      <w:r w:rsidR="00874036" w:rsidRPr="00FD7151">
        <w:t>CardID</w:t>
      </w:r>
      <w:proofErr w:type="spellEnd"/>
      <w:r w:rsidRPr="00FD7151">
        <w:t>». Екрана форма вибору виду документа «</w:t>
      </w:r>
      <w:proofErr w:type="spellStart"/>
      <w:r w:rsidRPr="00FD7151">
        <w:t>Card</w:t>
      </w:r>
      <w:r w:rsidR="00874036" w:rsidRPr="00FD7151">
        <w:t>ID</w:t>
      </w:r>
      <w:proofErr w:type="spellEnd"/>
      <w:r w:rsidRPr="00FD7151">
        <w:t>» зображена на</w:t>
      </w:r>
      <w:bookmarkEnd w:id="212"/>
      <w:r w:rsidRPr="00FD7151">
        <w:t xml:space="preserve"> </w:t>
      </w:r>
      <w:r w:rsidRPr="00FD7151">
        <w:fldChar w:fldCharType="begin"/>
      </w:r>
      <w:r w:rsidRPr="00FD7151">
        <w:instrText xml:space="preserve"> REF _Ref525593475 \h </w:instrText>
      </w:r>
      <w:r w:rsidR="00281009" w:rsidRPr="00FD7151">
        <w:instrText xml:space="preserve"> \* MERGEFORMAT </w:instrText>
      </w:r>
      <w:r w:rsidRPr="00FD7151">
        <w:fldChar w:fldCharType="separate"/>
      </w:r>
      <w:r w:rsidR="006F44F6" w:rsidRPr="006F44F6">
        <w:t xml:space="preserve">Рисунок </w:t>
      </w:r>
      <w:r w:rsidR="006F44F6" w:rsidRPr="006F44F6">
        <w:rPr>
          <w:noProof/>
        </w:rPr>
        <w:t>11</w:t>
      </w:r>
      <w:r w:rsidRPr="00FD7151">
        <w:fldChar w:fldCharType="end"/>
      </w:r>
      <w:r w:rsidRPr="00FD7151">
        <w:t>.</w:t>
      </w:r>
    </w:p>
    <w:p w14:paraId="05721F79" w14:textId="77777777" w:rsidR="004C0BFA" w:rsidRPr="00FD7151" w:rsidRDefault="004C0BFA" w:rsidP="00064F67"/>
    <w:p w14:paraId="4B0AC3A1" w14:textId="5067F870" w:rsidR="00B12632" w:rsidRPr="00FD7151" w:rsidRDefault="008E7032" w:rsidP="00B12632">
      <w:pPr>
        <w:pStyle w:val="a8"/>
        <w:spacing w:after="0" w:line="288" w:lineRule="auto"/>
        <w:rPr>
          <w:szCs w:val="26"/>
        </w:rPr>
      </w:pPr>
      <w:r w:rsidRPr="00FD7151">
        <w:rPr>
          <w:noProof/>
          <w:szCs w:val="26"/>
          <w:lang w:val="en-US" w:eastAsia="en-US"/>
        </w:rPr>
        <w:lastRenderedPageBreak/>
        <w:drawing>
          <wp:inline distT="0" distB="0" distL="0" distR="0" wp14:anchorId="3FB2AF5D" wp14:editId="020DB6CD">
            <wp:extent cx="6336665" cy="4380865"/>
            <wp:effectExtent l="0" t="0" r="698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НП-Екранна форма вибору документа «Card».jpg"/>
                    <pic:cNvPicPr/>
                  </pic:nvPicPr>
                  <pic:blipFill>
                    <a:blip r:embed="rId26">
                      <a:extLst>
                        <a:ext uri="{28A0092B-C50C-407E-A947-70E740481C1C}">
                          <a14:useLocalDpi xmlns:a14="http://schemas.microsoft.com/office/drawing/2010/main" val="0"/>
                        </a:ext>
                      </a:extLst>
                    </a:blip>
                    <a:stretch>
                      <a:fillRect/>
                    </a:stretch>
                  </pic:blipFill>
                  <pic:spPr>
                    <a:xfrm>
                      <a:off x="0" y="0"/>
                      <a:ext cx="6336665" cy="4380865"/>
                    </a:xfrm>
                    <a:prstGeom prst="rect">
                      <a:avLst/>
                    </a:prstGeom>
                  </pic:spPr>
                </pic:pic>
              </a:graphicData>
            </a:graphic>
          </wp:inline>
        </w:drawing>
      </w:r>
    </w:p>
    <w:p w14:paraId="76FFDD2A" w14:textId="26C1FC3E" w:rsidR="00B12632" w:rsidRPr="00FD7151" w:rsidRDefault="00B12632" w:rsidP="00C30C6F">
      <w:pPr>
        <w:pStyle w:val="affb"/>
        <w:rPr>
          <w:szCs w:val="26"/>
        </w:rPr>
      </w:pPr>
      <w:bookmarkStart w:id="213" w:name="_Ref525593475"/>
      <w:bookmarkStart w:id="214" w:name="_Toc524592487"/>
      <w:bookmarkStart w:id="215" w:name="_Toc525546052"/>
      <w:bookmarkStart w:id="216" w:name="_Toc533687736"/>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11</w:t>
      </w:r>
      <w:r w:rsidRPr="00FD7151">
        <w:rPr>
          <w:szCs w:val="26"/>
        </w:rPr>
        <w:fldChar w:fldCharType="end"/>
      </w:r>
      <w:bookmarkEnd w:id="213"/>
      <w:r w:rsidRPr="00FD7151">
        <w:rPr>
          <w:szCs w:val="26"/>
        </w:rPr>
        <w:t>. Екранна форма вибору документа «</w:t>
      </w:r>
      <w:proofErr w:type="spellStart"/>
      <w:r w:rsidRPr="00FD7151">
        <w:rPr>
          <w:szCs w:val="26"/>
        </w:rPr>
        <w:t>Card</w:t>
      </w:r>
      <w:r w:rsidR="00874036" w:rsidRPr="00FD7151">
        <w:rPr>
          <w:szCs w:val="26"/>
        </w:rPr>
        <w:t>I</w:t>
      </w:r>
      <w:r w:rsidR="00CC5219" w:rsidRPr="00FD7151">
        <w:rPr>
          <w:szCs w:val="26"/>
        </w:rPr>
        <w:t>D</w:t>
      </w:r>
      <w:proofErr w:type="spellEnd"/>
      <w:r w:rsidRPr="00FD7151">
        <w:rPr>
          <w:szCs w:val="26"/>
        </w:rPr>
        <w:t>»</w:t>
      </w:r>
      <w:bookmarkEnd w:id="214"/>
      <w:bookmarkEnd w:id="215"/>
      <w:bookmarkEnd w:id="216"/>
    </w:p>
    <w:p w14:paraId="50D480C1" w14:textId="0299D25A" w:rsidR="00B12632" w:rsidRPr="00FD7151" w:rsidRDefault="00B12632" w:rsidP="00B12632">
      <w:pPr>
        <w:pStyle w:val="4"/>
        <w:rPr>
          <w:szCs w:val="26"/>
        </w:rPr>
      </w:pPr>
      <w:bookmarkStart w:id="217" w:name="_Toc519589764"/>
      <w:bookmarkStart w:id="218" w:name="_Toc524592436"/>
      <w:r w:rsidRPr="00FD7151">
        <w:rPr>
          <w:szCs w:val="26"/>
        </w:rPr>
        <w:t xml:space="preserve">Проставлення відмітки та друку </w:t>
      </w:r>
      <w:r w:rsidR="00FD49AB" w:rsidRPr="00FD7151">
        <w:rPr>
          <w:szCs w:val="26"/>
        </w:rPr>
        <w:t>«</w:t>
      </w:r>
      <w:r w:rsidRPr="00FD7151">
        <w:rPr>
          <w:szCs w:val="26"/>
        </w:rPr>
        <w:t>Згод</w:t>
      </w:r>
      <w:r w:rsidR="00FD49AB" w:rsidRPr="00FD7151">
        <w:rPr>
          <w:szCs w:val="26"/>
        </w:rPr>
        <w:t>а</w:t>
      </w:r>
      <w:r w:rsidRPr="00FD7151">
        <w:rPr>
          <w:szCs w:val="26"/>
        </w:rPr>
        <w:t xml:space="preserve"> на обробку персональних даних</w:t>
      </w:r>
      <w:bookmarkEnd w:id="217"/>
      <w:bookmarkEnd w:id="218"/>
      <w:r w:rsidR="00FD49AB" w:rsidRPr="00FD7151">
        <w:rPr>
          <w:szCs w:val="26"/>
        </w:rPr>
        <w:t>»</w:t>
      </w:r>
    </w:p>
    <w:p w14:paraId="060B7248" w14:textId="40CB4BF2" w:rsidR="00B12632" w:rsidRPr="00FD7151" w:rsidRDefault="00B12632" w:rsidP="00064F67">
      <w:r w:rsidRPr="00FD7151">
        <w:t xml:space="preserve">Реалізована функціональна можливість зафіксувати надання/відмову </w:t>
      </w:r>
      <w:r w:rsidR="00FD49AB" w:rsidRPr="00FD7151">
        <w:t>особою</w:t>
      </w:r>
      <w:r w:rsidRPr="00FD7151">
        <w:t xml:space="preserve"> згоди на обробку персональних даних. </w:t>
      </w:r>
    </w:p>
    <w:p w14:paraId="002BEC95" w14:textId="252A775C" w:rsidR="00B12632" w:rsidRPr="00FD7151" w:rsidRDefault="00B12632" w:rsidP="00064F67">
      <w:r w:rsidRPr="00FD7151">
        <w:t xml:space="preserve">Користувач, в формі «Картка особи» має можливість фіксації надання особою згоди на обробку персональних даних, шляхом заповнення чек-боксу «Згода на обробку персональних даних» (проставлення відмітки). </w:t>
      </w:r>
      <w:r w:rsidR="00FD49AB" w:rsidRPr="00FD7151">
        <w:t>Фіксується</w:t>
      </w:r>
      <w:r w:rsidRPr="00FD7151">
        <w:t xml:space="preserve"> дата та час встановлення чек-боксу «Згода на обробку персональних даних».</w:t>
      </w:r>
    </w:p>
    <w:p w14:paraId="356508D1" w14:textId="26B6FFDB" w:rsidR="00B12632" w:rsidRPr="00FD7151" w:rsidRDefault="00B12632" w:rsidP="00B12632">
      <w:pPr>
        <w:pStyle w:val="4"/>
        <w:rPr>
          <w:szCs w:val="26"/>
        </w:rPr>
      </w:pPr>
      <w:bookmarkStart w:id="219" w:name="_Toc520123125"/>
      <w:bookmarkStart w:id="220" w:name="_Toc520123127"/>
      <w:bookmarkStart w:id="221" w:name="_Toc520123128"/>
      <w:bookmarkStart w:id="222" w:name="_Toc519589766"/>
      <w:bookmarkStart w:id="223" w:name="_Toc524592437"/>
      <w:bookmarkEnd w:id="219"/>
      <w:bookmarkEnd w:id="220"/>
      <w:bookmarkEnd w:id="221"/>
      <w:r w:rsidRPr="00FD7151">
        <w:rPr>
          <w:szCs w:val="26"/>
        </w:rPr>
        <w:t>Перевірка на дублікат даних під час збереження «Картки особи»</w:t>
      </w:r>
      <w:bookmarkEnd w:id="222"/>
      <w:bookmarkEnd w:id="223"/>
    </w:p>
    <w:p w14:paraId="00100695" w14:textId="0638756C" w:rsidR="00B12632" w:rsidRPr="00FD7151" w:rsidRDefault="00B12632" w:rsidP="00064F67">
      <w:r w:rsidRPr="00FD7151">
        <w:t>У випадку обрання Користувачем операції створення / редагування «Картки особи» та активації в формі «Картка особи», елементу управління (кнопки) «Зберегти» в РНП відбувається перевірка на унікальність ключових параметрів «Серія, Номер паспорту/</w:t>
      </w:r>
      <w:proofErr w:type="spellStart"/>
      <w:r w:rsidR="00CC5219" w:rsidRPr="00FD7151">
        <w:t>CardID</w:t>
      </w:r>
      <w:proofErr w:type="spellEnd"/>
      <w:r w:rsidRPr="00FD7151">
        <w:t>» та «Ідентифікаційний код».</w:t>
      </w:r>
    </w:p>
    <w:p w14:paraId="01D92EA4" w14:textId="648CE5EF" w:rsidR="00B12632" w:rsidRPr="00FD7151" w:rsidRDefault="00B12632" w:rsidP="00064F67">
      <w:r w:rsidRPr="00FD7151">
        <w:t>В РНП не може бути двох чи більше Карток особи з однаковими даними «Серія, Номер паспорту/</w:t>
      </w:r>
      <w:proofErr w:type="spellStart"/>
      <w:r w:rsidR="00CC5219" w:rsidRPr="00FD7151">
        <w:t>CardID</w:t>
      </w:r>
      <w:proofErr w:type="spellEnd"/>
      <w:r w:rsidR="00CC5219" w:rsidRPr="00FD7151">
        <w:rPr>
          <w:rStyle w:val="afff"/>
        </w:rPr>
        <w:t xml:space="preserve"> </w:t>
      </w:r>
      <w:r w:rsidRPr="00FD7151">
        <w:t>» та «Ідентифікаційний код». Якщо введена Користувачем інформація унікальна, то відбувається збереження поточних атрибутів «Картки особи».</w:t>
      </w:r>
    </w:p>
    <w:p w14:paraId="03DEF903" w14:textId="2C78A4FC" w:rsidR="00B12632" w:rsidRPr="00FD7151" w:rsidRDefault="00B12632" w:rsidP="00064F67">
      <w:r w:rsidRPr="00FD7151">
        <w:t>Якщо інформація про «Серія, Номер паспорту/ID картка» та «Ідентифікаційний код» не пройшла перевірку на унікальність, то РНП повинен виводити на екран текстове повідомлення про те, що введені дані дублюються із існуючими даними в РНП, збереження введеної інформації стає неможливим, «Картка особи» не закривається.</w:t>
      </w:r>
    </w:p>
    <w:p w14:paraId="2B5E2566" w14:textId="23FD3B78" w:rsidR="00FD49AB" w:rsidRPr="00FD7151" w:rsidRDefault="00FD49AB" w:rsidP="00064F67">
      <w:r w:rsidRPr="00FD7151">
        <w:t>Для друку згоди, необхідно</w:t>
      </w:r>
    </w:p>
    <w:p w14:paraId="5F0AB2CA" w14:textId="56802D0A" w:rsidR="00FD49AB" w:rsidRPr="00FD7151" w:rsidRDefault="00FD49AB" w:rsidP="009E2E93">
      <w:pPr>
        <w:pStyle w:val="affa"/>
        <w:numPr>
          <w:ilvl w:val="0"/>
          <w:numId w:val="38"/>
        </w:numPr>
        <w:rPr>
          <w:szCs w:val="26"/>
        </w:rPr>
      </w:pPr>
      <w:r w:rsidRPr="00FD7151">
        <w:rPr>
          <w:szCs w:val="26"/>
        </w:rPr>
        <w:t>перейти на вкладку «Реєстр громадян»;</w:t>
      </w:r>
    </w:p>
    <w:p w14:paraId="3879D3A3" w14:textId="7F935539" w:rsidR="00FD49AB" w:rsidRPr="00FD7151" w:rsidRDefault="00FD49AB" w:rsidP="009E2E93">
      <w:pPr>
        <w:pStyle w:val="affa"/>
        <w:numPr>
          <w:ilvl w:val="0"/>
          <w:numId w:val="38"/>
        </w:numPr>
        <w:rPr>
          <w:szCs w:val="26"/>
        </w:rPr>
      </w:pPr>
      <w:r w:rsidRPr="00FD7151">
        <w:rPr>
          <w:szCs w:val="26"/>
        </w:rPr>
        <w:t>натиснути кнопку «Створити»;</w:t>
      </w:r>
    </w:p>
    <w:p w14:paraId="34B8EF67" w14:textId="6611E3BA" w:rsidR="00FD49AB" w:rsidRPr="00FD7151" w:rsidRDefault="00FD49AB" w:rsidP="009E2E93">
      <w:pPr>
        <w:pStyle w:val="affa"/>
        <w:numPr>
          <w:ilvl w:val="0"/>
          <w:numId w:val="38"/>
        </w:numPr>
        <w:rPr>
          <w:szCs w:val="26"/>
        </w:rPr>
      </w:pPr>
      <w:r w:rsidRPr="00FD7151">
        <w:rPr>
          <w:szCs w:val="26"/>
        </w:rPr>
        <w:lastRenderedPageBreak/>
        <w:t xml:space="preserve">зафіксувати надання особою згоди на обробку персональних даних, шляхом заповнення чек-боксу «Згода на обробку персональних даних» (проставлення відмітки) (див. </w:t>
      </w:r>
      <w:r w:rsidRPr="00FD7151">
        <w:rPr>
          <w:szCs w:val="26"/>
        </w:rPr>
        <w:fldChar w:fldCharType="begin"/>
      </w:r>
      <w:r w:rsidRPr="00FD7151">
        <w:rPr>
          <w:szCs w:val="26"/>
        </w:rPr>
        <w:instrText xml:space="preserve"> REF _Ref522719638 \h </w:instrText>
      </w:r>
      <w:r w:rsidR="00281009" w:rsidRPr="00FD7151">
        <w:rPr>
          <w:szCs w:val="26"/>
        </w:rPr>
        <w:instrText xml:space="preserve"> \* MERGEFORMAT </w:instrText>
      </w:r>
      <w:r w:rsidRPr="00FD7151">
        <w:rPr>
          <w:szCs w:val="26"/>
        </w:rPr>
      </w:r>
      <w:r w:rsidRPr="00FD7151">
        <w:rPr>
          <w:szCs w:val="26"/>
        </w:rPr>
        <w:fldChar w:fldCharType="separate"/>
      </w:r>
      <w:r w:rsidR="006F44F6" w:rsidRPr="00FD7151">
        <w:rPr>
          <w:szCs w:val="26"/>
          <w:lang w:eastAsia="uk-UA"/>
        </w:rPr>
        <w:t xml:space="preserve">Рисунок </w:t>
      </w:r>
      <w:r w:rsidR="006F44F6">
        <w:rPr>
          <w:noProof/>
          <w:szCs w:val="26"/>
          <w:lang w:eastAsia="uk-UA"/>
        </w:rPr>
        <w:t>12</w:t>
      </w:r>
      <w:r w:rsidRPr="00FD7151">
        <w:rPr>
          <w:szCs w:val="26"/>
        </w:rPr>
        <w:fldChar w:fldCharType="end"/>
      </w:r>
      <w:r w:rsidRPr="00FD7151">
        <w:rPr>
          <w:szCs w:val="26"/>
        </w:rPr>
        <w:t>);</w:t>
      </w:r>
    </w:p>
    <w:p w14:paraId="35C51E6E" w14:textId="6098EA09" w:rsidR="00FD49AB" w:rsidRPr="00FD7151" w:rsidRDefault="008E7032" w:rsidP="00FD49AB">
      <w:pPr>
        <w:pStyle w:val="a8"/>
        <w:spacing w:after="0" w:line="288" w:lineRule="auto"/>
        <w:rPr>
          <w:szCs w:val="26"/>
        </w:rPr>
      </w:pPr>
      <w:r w:rsidRPr="00FD7151">
        <w:rPr>
          <w:noProof/>
          <w:lang w:val="en-US" w:eastAsia="en-US"/>
        </w:rPr>
        <w:drawing>
          <wp:inline distT="0" distB="0" distL="0" distR="0" wp14:anchorId="13465C19" wp14:editId="0D47F8B6">
            <wp:extent cx="6336664" cy="4341495"/>
            <wp:effectExtent l="0" t="0" r="6985" b="1905"/>
            <wp:docPr id="12188867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6336664" cy="4341495"/>
                    </a:xfrm>
                    <a:prstGeom prst="rect">
                      <a:avLst/>
                    </a:prstGeom>
                  </pic:spPr>
                </pic:pic>
              </a:graphicData>
            </a:graphic>
          </wp:inline>
        </w:drawing>
      </w:r>
    </w:p>
    <w:p w14:paraId="662D3DE5" w14:textId="03CA2646" w:rsidR="00FD49AB" w:rsidRPr="00FD7151" w:rsidRDefault="00FD49AB" w:rsidP="00FD49AB">
      <w:pPr>
        <w:pStyle w:val="affb"/>
        <w:spacing w:line="288" w:lineRule="auto"/>
        <w:rPr>
          <w:szCs w:val="26"/>
        </w:rPr>
      </w:pPr>
      <w:bookmarkStart w:id="224" w:name="_Ref522719638"/>
      <w:bookmarkStart w:id="225" w:name="_Toc524592489"/>
      <w:bookmarkStart w:id="226" w:name="_Toc525546053"/>
      <w:bookmarkStart w:id="227" w:name="_Toc533687737"/>
      <w:r w:rsidRPr="00FD7151">
        <w:rPr>
          <w:szCs w:val="26"/>
          <w:lang w:eastAsia="uk-UA"/>
        </w:rPr>
        <w:t xml:space="preserve">Рисунок </w:t>
      </w:r>
      <w:r w:rsidRPr="00FD7151">
        <w:rPr>
          <w:szCs w:val="26"/>
          <w:lang w:eastAsia="uk-UA"/>
        </w:rPr>
        <w:fldChar w:fldCharType="begin"/>
      </w:r>
      <w:r w:rsidRPr="00FD7151">
        <w:rPr>
          <w:szCs w:val="26"/>
          <w:lang w:eastAsia="uk-UA"/>
        </w:rPr>
        <w:instrText xml:space="preserve"> SEQ Рисунок \* ARABIC </w:instrText>
      </w:r>
      <w:r w:rsidRPr="00FD7151">
        <w:rPr>
          <w:szCs w:val="26"/>
          <w:lang w:eastAsia="uk-UA"/>
        </w:rPr>
        <w:fldChar w:fldCharType="separate"/>
      </w:r>
      <w:r w:rsidR="006F44F6">
        <w:rPr>
          <w:noProof/>
          <w:szCs w:val="26"/>
          <w:lang w:eastAsia="uk-UA"/>
        </w:rPr>
        <w:t>12</w:t>
      </w:r>
      <w:r w:rsidRPr="00FD7151">
        <w:rPr>
          <w:szCs w:val="26"/>
          <w:lang w:eastAsia="uk-UA"/>
        </w:rPr>
        <w:fldChar w:fldCharType="end"/>
      </w:r>
      <w:bookmarkEnd w:id="224"/>
      <w:r w:rsidRPr="00FD7151">
        <w:rPr>
          <w:szCs w:val="26"/>
          <w:lang w:eastAsia="uk-UA"/>
        </w:rPr>
        <w:t>. Екра</w:t>
      </w:r>
      <w:r w:rsidR="008E2E83" w:rsidRPr="00FD7151">
        <w:rPr>
          <w:szCs w:val="26"/>
          <w:lang w:eastAsia="uk-UA"/>
        </w:rPr>
        <w:t>н</w:t>
      </w:r>
      <w:r w:rsidRPr="00FD7151">
        <w:rPr>
          <w:szCs w:val="26"/>
          <w:lang w:eastAsia="uk-UA"/>
        </w:rPr>
        <w:t>на форма з елементами управління для друку «Згоди на обробку персональних даних</w:t>
      </w:r>
      <w:bookmarkEnd w:id="225"/>
      <w:r w:rsidRPr="00FD7151">
        <w:rPr>
          <w:szCs w:val="26"/>
          <w:lang w:eastAsia="uk-UA"/>
        </w:rPr>
        <w:t>»</w:t>
      </w:r>
      <w:bookmarkEnd w:id="226"/>
      <w:bookmarkEnd w:id="227"/>
    </w:p>
    <w:p w14:paraId="70AC7585" w14:textId="02A1681C" w:rsidR="00FD49AB" w:rsidRPr="00FD7151" w:rsidRDefault="00FD49AB" w:rsidP="009E2E93">
      <w:pPr>
        <w:pStyle w:val="affa"/>
        <w:numPr>
          <w:ilvl w:val="0"/>
          <w:numId w:val="38"/>
        </w:numPr>
        <w:rPr>
          <w:szCs w:val="26"/>
        </w:rPr>
      </w:pPr>
      <w:r w:rsidRPr="00FD7151">
        <w:rPr>
          <w:szCs w:val="26"/>
        </w:rPr>
        <w:t xml:space="preserve">натиснути кнопку друку згоди </w:t>
      </w:r>
      <w:r w:rsidRPr="00FD7151">
        <w:rPr>
          <w:noProof/>
          <w:szCs w:val="26"/>
          <w:lang w:val="en-US"/>
        </w:rPr>
        <w:drawing>
          <wp:inline distT="0" distB="0" distL="0" distR="0" wp14:anchorId="4DE6C3CB" wp14:editId="28F21971">
            <wp:extent cx="26670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700" cy="285750"/>
                    </a:xfrm>
                    <a:prstGeom prst="rect">
                      <a:avLst/>
                    </a:prstGeom>
                  </pic:spPr>
                </pic:pic>
              </a:graphicData>
            </a:graphic>
          </wp:inline>
        </w:drawing>
      </w:r>
      <w:r w:rsidRPr="00FD7151">
        <w:rPr>
          <w:szCs w:val="26"/>
        </w:rPr>
        <w:t>;</w:t>
      </w:r>
    </w:p>
    <w:p w14:paraId="23256EC6" w14:textId="77C1C039" w:rsidR="00FD49AB" w:rsidRPr="00FD7151" w:rsidRDefault="00FD49AB" w:rsidP="009E2E93">
      <w:pPr>
        <w:pStyle w:val="affa"/>
        <w:numPr>
          <w:ilvl w:val="0"/>
          <w:numId w:val="38"/>
        </w:numPr>
        <w:rPr>
          <w:szCs w:val="26"/>
        </w:rPr>
      </w:pPr>
      <w:r w:rsidRPr="00FD7151">
        <w:rPr>
          <w:szCs w:val="26"/>
        </w:rPr>
        <w:t>надрукувати згоду;</w:t>
      </w:r>
    </w:p>
    <w:p w14:paraId="6E17545B" w14:textId="5F9C3687" w:rsidR="00FD49AB" w:rsidRPr="00FD7151" w:rsidRDefault="00FD49AB" w:rsidP="009E2E93">
      <w:pPr>
        <w:pStyle w:val="affa"/>
        <w:numPr>
          <w:ilvl w:val="0"/>
          <w:numId w:val="38"/>
        </w:numPr>
        <w:rPr>
          <w:szCs w:val="26"/>
        </w:rPr>
      </w:pPr>
      <w:r w:rsidRPr="00FD7151">
        <w:rPr>
          <w:szCs w:val="26"/>
        </w:rPr>
        <w:t>зберегти внесені зміни.</w:t>
      </w:r>
    </w:p>
    <w:p w14:paraId="1C03A866" w14:textId="0A619E38" w:rsidR="00B12632" w:rsidRPr="00FD7151" w:rsidRDefault="00B12632" w:rsidP="00B12632">
      <w:pPr>
        <w:pStyle w:val="3"/>
        <w:rPr>
          <w:szCs w:val="26"/>
        </w:rPr>
      </w:pPr>
      <w:bookmarkStart w:id="228" w:name="_Toc519589767"/>
      <w:bookmarkStart w:id="229" w:name="_Toc524592438"/>
      <w:bookmarkStart w:id="230" w:name="_Toc525595272"/>
      <w:bookmarkStart w:id="231" w:name="_Toc519953"/>
      <w:r w:rsidRPr="00FD7151">
        <w:rPr>
          <w:szCs w:val="26"/>
        </w:rPr>
        <w:t>Реєстр громадян</w:t>
      </w:r>
      <w:bookmarkEnd w:id="228"/>
      <w:bookmarkEnd w:id="229"/>
      <w:bookmarkEnd w:id="230"/>
      <w:bookmarkEnd w:id="231"/>
    </w:p>
    <w:p w14:paraId="53601D33" w14:textId="7E4A92DB" w:rsidR="00B12632" w:rsidRDefault="00B12632" w:rsidP="00064F67">
      <w:r w:rsidRPr="00FD7151">
        <w:t xml:space="preserve">В рамках модернізації «Реєстру громадян», функціональність РНП </w:t>
      </w:r>
      <w:r w:rsidR="00F827ED" w:rsidRPr="00FD7151">
        <w:t>забезпечує</w:t>
      </w:r>
      <w:r w:rsidRPr="00FD7151">
        <w:t xml:space="preserve"> можливість пошуку «Картки особи» за набором параметрів, які вказані в </w:t>
      </w:r>
      <w:r w:rsidRPr="00FD7151">
        <w:fldChar w:fldCharType="begin"/>
      </w:r>
      <w:r w:rsidRPr="00FD7151">
        <w:instrText xml:space="preserve"> REF _Ref522720129 \h  \* MERGEFORMAT </w:instrText>
      </w:r>
      <w:r w:rsidRPr="00FD7151">
        <w:fldChar w:fldCharType="separate"/>
      </w:r>
      <w:r w:rsidR="006F44F6" w:rsidRPr="006F44F6">
        <w:t xml:space="preserve">Таблиця </w:t>
      </w:r>
      <w:r w:rsidR="006F44F6" w:rsidRPr="006F44F6">
        <w:rPr>
          <w:noProof/>
        </w:rPr>
        <w:t>7</w:t>
      </w:r>
      <w:r w:rsidRPr="00FD7151">
        <w:fldChar w:fldCharType="end"/>
      </w:r>
      <w:r w:rsidRPr="00FD7151">
        <w:t>.</w:t>
      </w:r>
    </w:p>
    <w:p w14:paraId="3A2DCB20" w14:textId="77777777" w:rsidR="00064F67" w:rsidRPr="00FD7151" w:rsidRDefault="00064F67" w:rsidP="00064F67"/>
    <w:p w14:paraId="294D147B" w14:textId="3508572F" w:rsidR="00B12632" w:rsidRPr="00FD7151" w:rsidRDefault="00B12632" w:rsidP="00C30C6F">
      <w:pPr>
        <w:pStyle w:val="affb"/>
        <w:rPr>
          <w:szCs w:val="26"/>
        </w:rPr>
      </w:pPr>
      <w:bookmarkStart w:id="232" w:name="_Ref522720129"/>
      <w:bookmarkStart w:id="233" w:name="_Toc524592508"/>
      <w:bookmarkStart w:id="234" w:name="_Toc525550072"/>
      <w:bookmarkStart w:id="235" w:name="_Toc533687761"/>
      <w:r w:rsidRPr="00FD7151">
        <w:rPr>
          <w:szCs w:val="26"/>
        </w:rPr>
        <w:t xml:space="preserve">Таблиця </w:t>
      </w:r>
      <w:r w:rsidRPr="00FD7151">
        <w:rPr>
          <w:szCs w:val="26"/>
        </w:rPr>
        <w:fldChar w:fldCharType="begin"/>
      </w:r>
      <w:r w:rsidRPr="00FD7151">
        <w:rPr>
          <w:szCs w:val="26"/>
        </w:rPr>
        <w:instrText xml:space="preserve"> SEQ Таблиця \* ARABIC </w:instrText>
      </w:r>
      <w:r w:rsidRPr="00FD7151">
        <w:rPr>
          <w:szCs w:val="26"/>
        </w:rPr>
        <w:fldChar w:fldCharType="separate"/>
      </w:r>
      <w:r w:rsidR="006F44F6">
        <w:rPr>
          <w:noProof/>
          <w:szCs w:val="26"/>
        </w:rPr>
        <w:t>7</w:t>
      </w:r>
      <w:r w:rsidRPr="00FD7151">
        <w:rPr>
          <w:szCs w:val="26"/>
        </w:rPr>
        <w:fldChar w:fldCharType="end"/>
      </w:r>
      <w:bookmarkEnd w:id="232"/>
      <w:r w:rsidR="00B5665B" w:rsidRPr="00FD7151">
        <w:rPr>
          <w:szCs w:val="26"/>
        </w:rPr>
        <w:t>.</w:t>
      </w:r>
      <w:r w:rsidRPr="00FD7151">
        <w:rPr>
          <w:szCs w:val="26"/>
        </w:rPr>
        <w:t xml:space="preserve"> Параметри для задання пошуку «Картки особи»</w:t>
      </w:r>
      <w:bookmarkEnd w:id="233"/>
      <w:bookmarkEnd w:id="234"/>
      <w:bookmarkEnd w:id="235"/>
    </w:p>
    <w:tbl>
      <w:tblPr>
        <w:tblStyle w:val="afff2"/>
        <w:tblW w:w="5000" w:type="pct"/>
        <w:jc w:val="center"/>
        <w:tblLook w:val="04A0" w:firstRow="1" w:lastRow="0" w:firstColumn="1" w:lastColumn="0" w:noHBand="0" w:noVBand="1"/>
      </w:tblPr>
      <w:tblGrid>
        <w:gridCol w:w="5979"/>
        <w:gridCol w:w="3990"/>
      </w:tblGrid>
      <w:tr w:rsidR="008A197A" w:rsidRPr="00FD7151" w14:paraId="0E14A3EC" w14:textId="77777777" w:rsidTr="008E7032">
        <w:trPr>
          <w:tblHeader/>
          <w:jc w:val="center"/>
        </w:trPr>
        <w:tc>
          <w:tcPr>
            <w:tcW w:w="5979" w:type="dxa"/>
            <w:shd w:val="clear" w:color="auto" w:fill="D9D9D9" w:themeFill="background1" w:themeFillShade="D9"/>
            <w:vAlign w:val="center"/>
            <w:hideMark/>
          </w:tcPr>
          <w:p w14:paraId="0D177C31" w14:textId="77777777" w:rsidR="00B12632" w:rsidRPr="00FD7151" w:rsidRDefault="00B12632" w:rsidP="00F827ED">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Найменування параметру</w:t>
            </w:r>
          </w:p>
        </w:tc>
        <w:tc>
          <w:tcPr>
            <w:tcW w:w="3990" w:type="dxa"/>
            <w:shd w:val="clear" w:color="auto" w:fill="D9D9D9" w:themeFill="background1" w:themeFillShade="D9"/>
            <w:vAlign w:val="center"/>
            <w:hideMark/>
          </w:tcPr>
          <w:p w14:paraId="59041E8B" w14:textId="77777777" w:rsidR="00B12632" w:rsidRPr="00FD7151" w:rsidRDefault="00B12632" w:rsidP="00F827ED">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Тип</w:t>
            </w:r>
          </w:p>
        </w:tc>
      </w:tr>
      <w:tr w:rsidR="008A197A" w:rsidRPr="00FD7151" w14:paraId="295A7B75" w14:textId="77777777" w:rsidTr="008E7032">
        <w:trPr>
          <w:jc w:val="center"/>
        </w:trPr>
        <w:tc>
          <w:tcPr>
            <w:tcW w:w="5979" w:type="dxa"/>
            <w:hideMark/>
          </w:tcPr>
          <w:p w14:paraId="48E15E04"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Дата народження, з</w:t>
            </w:r>
          </w:p>
        </w:tc>
        <w:tc>
          <w:tcPr>
            <w:tcW w:w="3990" w:type="dxa"/>
            <w:hideMark/>
          </w:tcPr>
          <w:p w14:paraId="08E08BA9"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r>
      <w:tr w:rsidR="008A197A" w:rsidRPr="00FD7151" w14:paraId="5DE584C5" w14:textId="77777777" w:rsidTr="008E7032">
        <w:trPr>
          <w:jc w:val="center"/>
        </w:trPr>
        <w:tc>
          <w:tcPr>
            <w:tcW w:w="5979" w:type="dxa"/>
            <w:hideMark/>
          </w:tcPr>
          <w:p w14:paraId="0F3EFFAA"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по</w:t>
            </w:r>
          </w:p>
        </w:tc>
        <w:tc>
          <w:tcPr>
            <w:tcW w:w="3990" w:type="dxa"/>
            <w:hideMark/>
          </w:tcPr>
          <w:p w14:paraId="7EE2CD28"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r>
      <w:tr w:rsidR="008A197A" w:rsidRPr="00FD7151" w14:paraId="1D4C5F72" w14:textId="77777777" w:rsidTr="008E7032">
        <w:trPr>
          <w:jc w:val="center"/>
        </w:trPr>
        <w:tc>
          <w:tcPr>
            <w:tcW w:w="5979" w:type="dxa"/>
            <w:hideMark/>
          </w:tcPr>
          <w:p w14:paraId="4923628A" w14:textId="067F6164" w:rsidR="008E7032" w:rsidRPr="00FD7151" w:rsidRDefault="008E7032" w:rsidP="008E7032">
            <w:pPr>
              <w:pStyle w:val="afff9"/>
              <w:rPr>
                <w:rFonts w:ascii="Times New Roman" w:hAnsi="Times New Roman" w:cs="Times New Roman"/>
                <w:sz w:val="26"/>
                <w:szCs w:val="26"/>
              </w:rPr>
            </w:pPr>
            <w:r w:rsidRPr="00FD7151">
              <w:rPr>
                <w:rFonts w:ascii="Times New Roman" w:hAnsi="Times New Roman" w:cs="Times New Roman"/>
                <w:sz w:val="26"/>
                <w:szCs w:val="26"/>
              </w:rPr>
              <w:t>Серія номер паспорту</w:t>
            </w:r>
          </w:p>
        </w:tc>
        <w:tc>
          <w:tcPr>
            <w:tcW w:w="3990" w:type="dxa"/>
            <w:hideMark/>
          </w:tcPr>
          <w:p w14:paraId="6D883454" w14:textId="2BC458D6" w:rsidR="008E7032" w:rsidRPr="00FD7151" w:rsidRDefault="008E7032" w:rsidP="008E7032">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(8 знаків)</w:t>
            </w:r>
          </w:p>
        </w:tc>
      </w:tr>
      <w:tr w:rsidR="008A197A" w:rsidRPr="00FD7151" w14:paraId="634A7A9A" w14:textId="77777777" w:rsidTr="008E7032">
        <w:trPr>
          <w:jc w:val="center"/>
        </w:trPr>
        <w:tc>
          <w:tcPr>
            <w:tcW w:w="5979" w:type="dxa"/>
          </w:tcPr>
          <w:p w14:paraId="3EF294A1" w14:textId="11AE1427" w:rsidR="008E7032" w:rsidRPr="00FD7151" w:rsidRDefault="008E7032" w:rsidP="008E7032">
            <w:pPr>
              <w:pStyle w:val="afff9"/>
              <w:rPr>
                <w:rFonts w:ascii="Times New Roman" w:hAnsi="Times New Roman" w:cs="Times New Roman"/>
                <w:sz w:val="26"/>
                <w:szCs w:val="26"/>
              </w:rPr>
            </w:pPr>
            <w:r w:rsidRPr="00FD7151">
              <w:rPr>
                <w:rFonts w:ascii="Times New Roman" w:hAnsi="Times New Roman" w:cs="Times New Roman"/>
                <w:sz w:val="26"/>
                <w:szCs w:val="26"/>
              </w:rPr>
              <w:t>ID картка</w:t>
            </w:r>
          </w:p>
        </w:tc>
        <w:tc>
          <w:tcPr>
            <w:tcW w:w="3990" w:type="dxa"/>
          </w:tcPr>
          <w:p w14:paraId="7B3CB722" w14:textId="74CA5865" w:rsidR="008E7032" w:rsidRPr="00FD7151" w:rsidRDefault="008E7032" w:rsidP="008E7032">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(9 знаків)</w:t>
            </w:r>
          </w:p>
        </w:tc>
      </w:tr>
      <w:tr w:rsidR="008A197A" w:rsidRPr="00FD7151" w14:paraId="2BF7C147" w14:textId="77777777" w:rsidTr="008E7032">
        <w:trPr>
          <w:jc w:val="center"/>
        </w:trPr>
        <w:tc>
          <w:tcPr>
            <w:tcW w:w="5979" w:type="dxa"/>
            <w:hideMark/>
          </w:tcPr>
          <w:p w14:paraId="15F665AB" w14:textId="77777777" w:rsidR="008E7032" w:rsidRPr="00FD7151" w:rsidRDefault="008E7032" w:rsidP="008E7032">
            <w:pPr>
              <w:pStyle w:val="afff9"/>
              <w:rPr>
                <w:rFonts w:ascii="Times New Roman" w:hAnsi="Times New Roman" w:cs="Times New Roman"/>
                <w:sz w:val="26"/>
                <w:szCs w:val="26"/>
              </w:rPr>
            </w:pPr>
            <w:r w:rsidRPr="00FD7151">
              <w:rPr>
                <w:rFonts w:ascii="Times New Roman" w:hAnsi="Times New Roman" w:cs="Times New Roman"/>
                <w:sz w:val="26"/>
                <w:szCs w:val="26"/>
              </w:rPr>
              <w:t>ПІБ</w:t>
            </w:r>
          </w:p>
        </w:tc>
        <w:tc>
          <w:tcPr>
            <w:tcW w:w="3990" w:type="dxa"/>
            <w:hideMark/>
          </w:tcPr>
          <w:p w14:paraId="28A70F03" w14:textId="51E4FDE4" w:rsidR="008E7032" w:rsidRPr="00FD7151" w:rsidRDefault="008E7032" w:rsidP="008E7032">
            <w:pPr>
              <w:pStyle w:val="afff9"/>
              <w:rPr>
                <w:rFonts w:ascii="Times New Roman" w:hAnsi="Times New Roman" w:cs="Times New Roman"/>
                <w:sz w:val="26"/>
                <w:szCs w:val="26"/>
              </w:rPr>
            </w:pPr>
            <w:r w:rsidRPr="00FD7151">
              <w:rPr>
                <w:rFonts w:ascii="Times New Roman" w:hAnsi="Times New Roman" w:cs="Times New Roman"/>
                <w:sz w:val="26"/>
                <w:szCs w:val="26"/>
              </w:rPr>
              <w:t>Текстовий рядок (128 знаків)</w:t>
            </w:r>
          </w:p>
        </w:tc>
      </w:tr>
      <w:tr w:rsidR="008A197A" w:rsidRPr="00FD7151" w14:paraId="547D8EE6" w14:textId="77777777" w:rsidTr="008E7032">
        <w:trPr>
          <w:jc w:val="center"/>
        </w:trPr>
        <w:tc>
          <w:tcPr>
            <w:tcW w:w="5979" w:type="dxa"/>
            <w:hideMark/>
          </w:tcPr>
          <w:p w14:paraId="5ABE9CCE" w14:textId="2D677398" w:rsidR="008E7032" w:rsidRPr="00FD7151" w:rsidRDefault="008E7032" w:rsidP="008E7032">
            <w:pPr>
              <w:pStyle w:val="afff9"/>
              <w:rPr>
                <w:rFonts w:ascii="Times New Roman" w:hAnsi="Times New Roman" w:cs="Times New Roman"/>
                <w:sz w:val="26"/>
                <w:szCs w:val="26"/>
              </w:rPr>
            </w:pPr>
            <w:r w:rsidRPr="00FD7151">
              <w:rPr>
                <w:rFonts w:ascii="Times New Roman" w:hAnsi="Times New Roman" w:cs="Times New Roman"/>
                <w:sz w:val="26"/>
                <w:szCs w:val="26"/>
              </w:rPr>
              <w:t>РНОКПП</w:t>
            </w:r>
          </w:p>
        </w:tc>
        <w:tc>
          <w:tcPr>
            <w:tcW w:w="3990" w:type="dxa"/>
            <w:hideMark/>
          </w:tcPr>
          <w:p w14:paraId="5D9266C5" w14:textId="77777777" w:rsidR="008E7032" w:rsidRPr="00FD7151" w:rsidRDefault="008E7032" w:rsidP="008E7032">
            <w:pPr>
              <w:pStyle w:val="afff9"/>
              <w:rPr>
                <w:rFonts w:ascii="Times New Roman" w:hAnsi="Times New Roman" w:cs="Times New Roman"/>
                <w:sz w:val="26"/>
                <w:szCs w:val="26"/>
              </w:rPr>
            </w:pPr>
            <w:r w:rsidRPr="00FD7151">
              <w:rPr>
                <w:rFonts w:ascii="Times New Roman" w:hAnsi="Times New Roman" w:cs="Times New Roman"/>
                <w:sz w:val="26"/>
                <w:szCs w:val="26"/>
              </w:rPr>
              <w:t>Числовий (10 знаків)</w:t>
            </w:r>
          </w:p>
        </w:tc>
      </w:tr>
    </w:tbl>
    <w:p w14:paraId="4628863C" w14:textId="77777777" w:rsidR="00C85D40" w:rsidRPr="00FD7151" w:rsidRDefault="00C85D40" w:rsidP="00064F67"/>
    <w:p w14:paraId="6FDFE6A4" w14:textId="369DAB8B" w:rsidR="00B12632" w:rsidRPr="00FD7151" w:rsidRDefault="00B12632" w:rsidP="00064F67">
      <w:r w:rsidRPr="00FD7151">
        <w:lastRenderedPageBreak/>
        <w:t>В РНП здійснюється перевірка наявності ролі у Користувача, яка забезпечує надання прав доступу Користувачу до документів типу «Картка особи», якщо роль Користувача дозволяє отримати доступ до документа «Картка особи», РНП активує форму для задання параметрів пошуку, для формування списку «Карток осіб». Екра</w:t>
      </w:r>
      <w:r w:rsidR="00082AD9" w:rsidRPr="00FD7151">
        <w:t>н</w:t>
      </w:r>
      <w:r w:rsidRPr="00FD7151">
        <w:t xml:space="preserve">на форма пошуку зображена на </w:t>
      </w:r>
      <w:r w:rsidRPr="00FD7151">
        <w:fldChar w:fldCharType="begin"/>
      </w:r>
      <w:r w:rsidRPr="00FD7151">
        <w:instrText xml:space="preserve"> REF _Ref522719685 \h </w:instrText>
      </w:r>
      <w:r w:rsidR="00281009" w:rsidRPr="00FD7151">
        <w:instrText xml:space="preserve"> \* MERGEFORMAT </w:instrText>
      </w:r>
      <w:r w:rsidRPr="00FD7151">
        <w:fldChar w:fldCharType="separate"/>
      </w:r>
      <w:r w:rsidR="006F44F6" w:rsidRPr="006F44F6">
        <w:t xml:space="preserve">Рисунок </w:t>
      </w:r>
      <w:r w:rsidR="006F44F6" w:rsidRPr="006F44F6">
        <w:rPr>
          <w:noProof/>
        </w:rPr>
        <w:t>13</w:t>
      </w:r>
      <w:r w:rsidRPr="00FD7151">
        <w:fldChar w:fldCharType="end"/>
      </w:r>
      <w:r w:rsidRPr="00FD7151">
        <w:t>.</w:t>
      </w:r>
    </w:p>
    <w:p w14:paraId="32E850D9" w14:textId="77777777" w:rsidR="00C85D40" w:rsidRPr="00FD7151" w:rsidRDefault="00C85D40" w:rsidP="00064F67"/>
    <w:p w14:paraId="7BA020A7" w14:textId="7206835B" w:rsidR="00B12632" w:rsidRPr="00FD7151" w:rsidRDefault="005C1E3E" w:rsidP="00B12632">
      <w:pPr>
        <w:pStyle w:val="a8"/>
        <w:spacing w:after="0" w:line="288" w:lineRule="auto"/>
        <w:rPr>
          <w:szCs w:val="26"/>
        </w:rPr>
      </w:pPr>
      <w:r w:rsidRPr="00FD7151">
        <w:rPr>
          <w:noProof/>
          <w:szCs w:val="26"/>
          <w:lang w:val="en-US" w:eastAsia="en-US"/>
        </w:rPr>
        <w:drawing>
          <wp:inline distT="0" distB="0" distL="0" distR="0" wp14:anchorId="7EEA2A26" wp14:editId="1F37A23E">
            <wp:extent cx="6336665" cy="2085975"/>
            <wp:effectExtent l="0" t="0" r="698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НП-Екранна форма для формування списку «Картка особи».jpg"/>
                    <pic:cNvPicPr/>
                  </pic:nvPicPr>
                  <pic:blipFill>
                    <a:blip r:embed="rId29">
                      <a:extLst>
                        <a:ext uri="{28A0092B-C50C-407E-A947-70E740481C1C}">
                          <a14:useLocalDpi xmlns:a14="http://schemas.microsoft.com/office/drawing/2010/main" val="0"/>
                        </a:ext>
                      </a:extLst>
                    </a:blip>
                    <a:stretch>
                      <a:fillRect/>
                    </a:stretch>
                  </pic:blipFill>
                  <pic:spPr>
                    <a:xfrm>
                      <a:off x="0" y="0"/>
                      <a:ext cx="6336665" cy="2085975"/>
                    </a:xfrm>
                    <a:prstGeom prst="rect">
                      <a:avLst/>
                    </a:prstGeom>
                  </pic:spPr>
                </pic:pic>
              </a:graphicData>
            </a:graphic>
          </wp:inline>
        </w:drawing>
      </w:r>
    </w:p>
    <w:p w14:paraId="4911A945" w14:textId="479B07D4" w:rsidR="00B12632" w:rsidRPr="00FD7151" w:rsidRDefault="00B12632" w:rsidP="00C30C6F">
      <w:pPr>
        <w:pStyle w:val="affb"/>
        <w:rPr>
          <w:szCs w:val="26"/>
        </w:rPr>
      </w:pPr>
      <w:bookmarkStart w:id="236" w:name="_Ref522719685"/>
      <w:bookmarkStart w:id="237" w:name="_Toc524592490"/>
      <w:bookmarkStart w:id="238" w:name="_Toc525546054"/>
      <w:bookmarkStart w:id="239" w:name="_Toc533687738"/>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13</w:t>
      </w:r>
      <w:r w:rsidRPr="00FD7151">
        <w:rPr>
          <w:szCs w:val="26"/>
        </w:rPr>
        <w:fldChar w:fldCharType="end"/>
      </w:r>
      <w:bookmarkEnd w:id="236"/>
      <w:r w:rsidRPr="00FD7151">
        <w:rPr>
          <w:szCs w:val="26"/>
        </w:rPr>
        <w:t>. Екран</w:t>
      </w:r>
      <w:r w:rsidR="008E2E83" w:rsidRPr="00FD7151">
        <w:rPr>
          <w:szCs w:val="26"/>
        </w:rPr>
        <w:t>н</w:t>
      </w:r>
      <w:r w:rsidRPr="00FD7151">
        <w:rPr>
          <w:szCs w:val="26"/>
        </w:rPr>
        <w:t>а форма для формування списку «Картка особи»</w:t>
      </w:r>
      <w:bookmarkEnd w:id="237"/>
      <w:bookmarkEnd w:id="238"/>
      <w:bookmarkEnd w:id="239"/>
    </w:p>
    <w:p w14:paraId="7232468F" w14:textId="77777777" w:rsidR="008E2E83" w:rsidRPr="00FD7151" w:rsidRDefault="008E2E83" w:rsidP="00064F67"/>
    <w:p w14:paraId="4597869F" w14:textId="2F343552" w:rsidR="00B12632" w:rsidRPr="00FD7151" w:rsidRDefault="00B12632" w:rsidP="00064F67">
      <w:r w:rsidRPr="00FD7151">
        <w:t xml:space="preserve">В сформованому переліку </w:t>
      </w:r>
      <w:r w:rsidR="00042B4E" w:rsidRPr="00FD7151">
        <w:t>к</w:t>
      </w:r>
      <w:r w:rsidRPr="00FD7151">
        <w:t xml:space="preserve">арток </w:t>
      </w:r>
      <w:r w:rsidR="00042B4E" w:rsidRPr="00FD7151">
        <w:t>осіб</w:t>
      </w:r>
      <w:r w:rsidRPr="00FD7151">
        <w:t xml:space="preserve"> відображаються наступні атрибути:</w:t>
      </w:r>
    </w:p>
    <w:p w14:paraId="63812655" w14:textId="349C2BDD" w:rsidR="00B12632" w:rsidRPr="00FD7151" w:rsidRDefault="00082AD9" w:rsidP="009E2E93">
      <w:pPr>
        <w:pStyle w:val="affa"/>
        <w:numPr>
          <w:ilvl w:val="0"/>
          <w:numId w:val="16"/>
        </w:numPr>
        <w:spacing w:after="0" w:line="288" w:lineRule="auto"/>
        <w:contextualSpacing w:val="0"/>
        <w:rPr>
          <w:szCs w:val="26"/>
        </w:rPr>
      </w:pPr>
      <w:r w:rsidRPr="00FD7151">
        <w:rPr>
          <w:szCs w:val="26"/>
        </w:rPr>
        <w:t>Прізвище, Ім'я, По-</w:t>
      </w:r>
      <w:r w:rsidR="00B12632" w:rsidRPr="00FD7151">
        <w:rPr>
          <w:szCs w:val="26"/>
        </w:rPr>
        <w:t>батькові;</w:t>
      </w:r>
    </w:p>
    <w:p w14:paraId="173A69D5" w14:textId="77777777" w:rsidR="00B12632" w:rsidRPr="00FD7151" w:rsidRDefault="00B12632" w:rsidP="009E2E93">
      <w:pPr>
        <w:pStyle w:val="affa"/>
        <w:numPr>
          <w:ilvl w:val="0"/>
          <w:numId w:val="16"/>
        </w:numPr>
        <w:spacing w:after="0" w:line="288" w:lineRule="auto"/>
        <w:contextualSpacing w:val="0"/>
        <w:rPr>
          <w:szCs w:val="26"/>
        </w:rPr>
      </w:pPr>
      <w:r w:rsidRPr="00FD7151">
        <w:rPr>
          <w:szCs w:val="26"/>
        </w:rPr>
        <w:t>Паспорт/ID картка;</w:t>
      </w:r>
    </w:p>
    <w:p w14:paraId="7D1161F7" w14:textId="75B3A141" w:rsidR="005C1E3E" w:rsidRPr="00FD7151" w:rsidRDefault="005C1E3E" w:rsidP="009E2E93">
      <w:pPr>
        <w:pStyle w:val="affa"/>
        <w:numPr>
          <w:ilvl w:val="0"/>
          <w:numId w:val="16"/>
        </w:numPr>
        <w:spacing w:after="0" w:line="288" w:lineRule="auto"/>
        <w:contextualSpacing w:val="0"/>
        <w:rPr>
          <w:szCs w:val="26"/>
        </w:rPr>
      </w:pPr>
      <w:r w:rsidRPr="00FD7151">
        <w:rPr>
          <w:szCs w:val="26"/>
        </w:rPr>
        <w:t>Дата народження;</w:t>
      </w:r>
    </w:p>
    <w:p w14:paraId="36FACBF3" w14:textId="77777777" w:rsidR="00B12632" w:rsidRPr="00FD7151" w:rsidRDefault="00B12632" w:rsidP="009E2E93">
      <w:pPr>
        <w:pStyle w:val="affa"/>
        <w:numPr>
          <w:ilvl w:val="0"/>
          <w:numId w:val="16"/>
        </w:numPr>
        <w:spacing w:after="0" w:line="288" w:lineRule="auto"/>
        <w:contextualSpacing w:val="0"/>
        <w:rPr>
          <w:szCs w:val="26"/>
        </w:rPr>
      </w:pPr>
      <w:r w:rsidRPr="00FD7151">
        <w:rPr>
          <w:szCs w:val="26"/>
        </w:rPr>
        <w:t>РНОКПП;</w:t>
      </w:r>
    </w:p>
    <w:p w14:paraId="48895B76" w14:textId="08D96A3C" w:rsidR="005C1E3E" w:rsidRPr="00FD7151" w:rsidRDefault="005C1E3E" w:rsidP="009E2E93">
      <w:pPr>
        <w:pStyle w:val="affa"/>
        <w:numPr>
          <w:ilvl w:val="0"/>
          <w:numId w:val="16"/>
        </w:numPr>
        <w:spacing w:after="0" w:line="288" w:lineRule="auto"/>
        <w:contextualSpacing w:val="0"/>
        <w:rPr>
          <w:szCs w:val="26"/>
        </w:rPr>
      </w:pPr>
      <w:r w:rsidRPr="00FD7151">
        <w:rPr>
          <w:szCs w:val="26"/>
        </w:rPr>
        <w:t>Організація;</w:t>
      </w:r>
    </w:p>
    <w:p w14:paraId="53F23A6B" w14:textId="77777777" w:rsidR="005C1E3E" w:rsidRPr="00FD7151" w:rsidRDefault="005C1E3E" w:rsidP="009E2E93">
      <w:pPr>
        <w:pStyle w:val="affa"/>
        <w:numPr>
          <w:ilvl w:val="0"/>
          <w:numId w:val="16"/>
        </w:numPr>
        <w:spacing w:after="0" w:line="288" w:lineRule="auto"/>
        <w:contextualSpacing w:val="0"/>
        <w:rPr>
          <w:szCs w:val="26"/>
        </w:rPr>
      </w:pPr>
      <w:r w:rsidRPr="00FD7151">
        <w:rPr>
          <w:szCs w:val="26"/>
        </w:rPr>
        <w:t>Населений пункт;</w:t>
      </w:r>
    </w:p>
    <w:p w14:paraId="4E6EEC43" w14:textId="685928C0" w:rsidR="00B12632" w:rsidRPr="00FD7151" w:rsidRDefault="005C1E3E" w:rsidP="009E2E93">
      <w:pPr>
        <w:pStyle w:val="affa"/>
        <w:numPr>
          <w:ilvl w:val="0"/>
          <w:numId w:val="16"/>
        </w:numPr>
        <w:spacing w:after="0" w:line="288" w:lineRule="auto"/>
        <w:contextualSpacing w:val="0"/>
        <w:rPr>
          <w:szCs w:val="26"/>
        </w:rPr>
      </w:pPr>
      <w:r w:rsidRPr="00FD7151">
        <w:rPr>
          <w:szCs w:val="26"/>
        </w:rPr>
        <w:t>Вулиця</w:t>
      </w:r>
      <w:r w:rsidR="00B12632" w:rsidRPr="00FD7151">
        <w:rPr>
          <w:szCs w:val="26"/>
        </w:rPr>
        <w:t>.</w:t>
      </w:r>
    </w:p>
    <w:p w14:paraId="106AAF05" w14:textId="055BCED0" w:rsidR="00B12632" w:rsidRPr="00FD7151" w:rsidRDefault="00B12632" w:rsidP="00B12632">
      <w:pPr>
        <w:pStyle w:val="3"/>
        <w:rPr>
          <w:szCs w:val="26"/>
        </w:rPr>
      </w:pPr>
      <w:bookmarkStart w:id="240" w:name="_Toc519589770"/>
      <w:bookmarkStart w:id="241" w:name="_Toc524592439"/>
      <w:bookmarkStart w:id="242" w:name="_Toc525595273"/>
      <w:bookmarkStart w:id="243" w:name="_Toc519954"/>
      <w:r w:rsidRPr="00FD7151">
        <w:rPr>
          <w:szCs w:val="26"/>
        </w:rPr>
        <w:t>Електронна форма «</w:t>
      </w:r>
      <w:r w:rsidR="00F827ED" w:rsidRPr="00FD7151">
        <w:rPr>
          <w:szCs w:val="26"/>
        </w:rPr>
        <w:t>Додавання</w:t>
      </w:r>
      <w:r w:rsidRPr="00FD7151">
        <w:rPr>
          <w:szCs w:val="26"/>
        </w:rPr>
        <w:t xml:space="preserve"> інформаці</w:t>
      </w:r>
      <w:r w:rsidR="00F827ED" w:rsidRPr="00FD7151">
        <w:rPr>
          <w:szCs w:val="26"/>
        </w:rPr>
        <w:t>ї</w:t>
      </w:r>
      <w:r w:rsidRPr="00FD7151">
        <w:rPr>
          <w:szCs w:val="26"/>
        </w:rPr>
        <w:t xml:space="preserve"> про народження»</w:t>
      </w:r>
      <w:bookmarkEnd w:id="240"/>
      <w:bookmarkEnd w:id="241"/>
      <w:bookmarkEnd w:id="242"/>
      <w:bookmarkEnd w:id="243"/>
    </w:p>
    <w:p w14:paraId="67C8FCC6" w14:textId="696E0B4A" w:rsidR="00B12632" w:rsidRDefault="00B12632" w:rsidP="00064F67">
      <w:r w:rsidRPr="00FD7151">
        <w:t>В рамках модернізації форми «</w:t>
      </w:r>
      <w:r w:rsidR="00F827ED" w:rsidRPr="00FD7151">
        <w:t xml:space="preserve">Додавання інформації </w:t>
      </w:r>
      <w:r w:rsidRPr="00FD7151">
        <w:t xml:space="preserve">про народження» додатково створено нові поля (див. </w:t>
      </w:r>
      <w:r w:rsidRPr="00FD7151">
        <w:fldChar w:fldCharType="begin"/>
      </w:r>
      <w:r w:rsidRPr="00FD7151">
        <w:instrText xml:space="preserve"> REF _Ref525592896 \h </w:instrText>
      </w:r>
      <w:r w:rsidR="00281009" w:rsidRPr="00FD7151">
        <w:instrText xml:space="preserve"> \* MERGEFORMAT </w:instrText>
      </w:r>
      <w:r w:rsidRPr="00FD7151">
        <w:fldChar w:fldCharType="separate"/>
      </w:r>
      <w:r w:rsidR="006F44F6" w:rsidRPr="006F44F6">
        <w:t xml:space="preserve">Рисунок </w:t>
      </w:r>
      <w:r w:rsidR="006F44F6" w:rsidRPr="006F44F6">
        <w:rPr>
          <w:noProof/>
        </w:rPr>
        <w:t>14</w:t>
      </w:r>
      <w:r w:rsidRPr="00FD7151">
        <w:fldChar w:fldCharType="end"/>
      </w:r>
      <w:r w:rsidRPr="00FD7151">
        <w:t>).</w:t>
      </w:r>
    </w:p>
    <w:p w14:paraId="2A15334B" w14:textId="77777777" w:rsidR="004C0BFA" w:rsidRPr="00FD7151" w:rsidRDefault="004C0BFA" w:rsidP="00064F67"/>
    <w:p w14:paraId="24962D58" w14:textId="77777777" w:rsidR="00B12632" w:rsidRPr="00FD7151" w:rsidRDefault="00B12632" w:rsidP="00B12632">
      <w:pPr>
        <w:pStyle w:val="a8"/>
        <w:rPr>
          <w:szCs w:val="26"/>
        </w:rPr>
      </w:pPr>
      <w:r w:rsidRPr="00FD7151">
        <w:rPr>
          <w:noProof/>
          <w:szCs w:val="26"/>
          <w:lang w:val="en-US" w:eastAsia="en-US"/>
        </w:rPr>
        <w:lastRenderedPageBreak/>
        <w:drawing>
          <wp:inline distT="0" distB="0" distL="0" distR="0" wp14:anchorId="63299509" wp14:editId="4D475468">
            <wp:extent cx="6336665" cy="3822824"/>
            <wp:effectExtent l="0" t="0" r="6985" b="6350"/>
            <wp:docPr id="2" name="Picture 2" descr="C:\Users\zakora\Downloads\C_Users_NNasonova_AppData_Local_Packages_Microsoft.SkypeApp_kzf8qxf38zg5c_LocalState_8764ef6b-bec6-42ce-810f-905c52482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ora\Downloads\C_Users_NNasonova_AppData_Local_Packages_Microsoft.SkypeApp_kzf8qxf38zg5c_LocalState_8764ef6b-bec6-42ce-810f-905c5248276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6665" cy="3822824"/>
                    </a:xfrm>
                    <a:prstGeom prst="rect">
                      <a:avLst/>
                    </a:prstGeom>
                    <a:noFill/>
                    <a:ln>
                      <a:noFill/>
                    </a:ln>
                  </pic:spPr>
                </pic:pic>
              </a:graphicData>
            </a:graphic>
          </wp:inline>
        </w:drawing>
      </w:r>
    </w:p>
    <w:p w14:paraId="458652E9" w14:textId="7E7FD3D0" w:rsidR="00082AD9" w:rsidRPr="00FD7151" w:rsidRDefault="00B12632" w:rsidP="00347013">
      <w:pPr>
        <w:pStyle w:val="affb"/>
        <w:rPr>
          <w:szCs w:val="26"/>
        </w:rPr>
      </w:pPr>
      <w:bookmarkStart w:id="244" w:name="_Ref525592896"/>
      <w:bookmarkStart w:id="245" w:name="_Toc533687739"/>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14</w:t>
      </w:r>
      <w:r w:rsidRPr="00FD7151">
        <w:rPr>
          <w:szCs w:val="26"/>
        </w:rPr>
        <w:fldChar w:fldCharType="end"/>
      </w:r>
      <w:bookmarkEnd w:id="244"/>
      <w:r w:rsidRPr="00FD7151">
        <w:rPr>
          <w:szCs w:val="26"/>
        </w:rPr>
        <w:t>. Додавання інформації про народження</w:t>
      </w:r>
      <w:bookmarkEnd w:id="245"/>
    </w:p>
    <w:p w14:paraId="69A274D4" w14:textId="77777777" w:rsidR="00347013" w:rsidRPr="00FD7151" w:rsidRDefault="00347013" w:rsidP="00064F67"/>
    <w:p w14:paraId="58338FC7" w14:textId="59FA52B5" w:rsidR="00C85D40" w:rsidRPr="00FD7151" w:rsidRDefault="00B12632" w:rsidP="00064F67">
      <w:r w:rsidRPr="00FD7151">
        <w:t>Функціональними можливостями РНП, серед вже існуючих атрибутів, забезпечено введення та збереження атрибутів (полів) картки «Інформація про народження»</w:t>
      </w:r>
      <w:r w:rsidR="00F827ED" w:rsidRPr="00FD7151">
        <w:t>,</w:t>
      </w:r>
      <w:r w:rsidRPr="00FD7151">
        <w:t xml:space="preserve"> перелік та опис яких вказано</w:t>
      </w:r>
      <w:r w:rsidR="00C85D40" w:rsidRPr="00FD7151">
        <w:t xml:space="preserve"> </w:t>
      </w:r>
      <w:r w:rsidR="00C85D40" w:rsidRPr="00FD7151">
        <w:fldChar w:fldCharType="begin"/>
      </w:r>
      <w:r w:rsidR="00C85D40" w:rsidRPr="00FD7151">
        <w:instrText xml:space="preserve"> REF _Ref529459379 \h </w:instrText>
      </w:r>
      <w:r w:rsidR="008A197A" w:rsidRPr="00FD7151">
        <w:instrText xml:space="preserve"> \* MERGEFORMAT </w:instrText>
      </w:r>
      <w:r w:rsidR="00C85D40" w:rsidRPr="00FD7151">
        <w:fldChar w:fldCharType="separate"/>
      </w:r>
      <w:r w:rsidR="006F44F6" w:rsidRPr="006F44F6">
        <w:t xml:space="preserve">Таблиця </w:t>
      </w:r>
      <w:r w:rsidR="006F44F6" w:rsidRPr="006F44F6">
        <w:rPr>
          <w:noProof/>
        </w:rPr>
        <w:t>8</w:t>
      </w:r>
      <w:r w:rsidR="00C85D40" w:rsidRPr="00FD7151">
        <w:fldChar w:fldCharType="end"/>
      </w:r>
      <w:r w:rsidR="00C85D40" w:rsidRPr="00FD7151">
        <w:t>.</w:t>
      </w:r>
    </w:p>
    <w:p w14:paraId="7FDF9C34" w14:textId="3687CB99" w:rsidR="00347013" w:rsidRPr="00FD7151" w:rsidRDefault="00C85D40" w:rsidP="00064F67">
      <w:r w:rsidRPr="00FD7151">
        <w:t>.</w:t>
      </w:r>
      <w:r w:rsidRPr="00FD7151">
        <w:tab/>
      </w:r>
      <w:r w:rsidR="00347013" w:rsidRPr="00FD7151">
        <w:t>Для додавання інформації, потрібно:</w:t>
      </w:r>
    </w:p>
    <w:p w14:paraId="5152DB8E" w14:textId="77777777" w:rsidR="00347013" w:rsidRPr="00FD7151" w:rsidRDefault="00347013" w:rsidP="009E2E93">
      <w:pPr>
        <w:pStyle w:val="affa"/>
        <w:numPr>
          <w:ilvl w:val="0"/>
          <w:numId w:val="43"/>
        </w:numPr>
        <w:rPr>
          <w:szCs w:val="26"/>
        </w:rPr>
      </w:pPr>
      <w:r w:rsidRPr="00FD7151">
        <w:rPr>
          <w:szCs w:val="26"/>
        </w:rPr>
        <w:t>обрати операцію перегляд «Картки особи»;</w:t>
      </w:r>
    </w:p>
    <w:p w14:paraId="38D7D557" w14:textId="77777777" w:rsidR="00347013" w:rsidRPr="00FD7151" w:rsidRDefault="00347013" w:rsidP="009E2E93">
      <w:pPr>
        <w:pStyle w:val="affa"/>
        <w:numPr>
          <w:ilvl w:val="0"/>
          <w:numId w:val="43"/>
        </w:numPr>
        <w:rPr>
          <w:szCs w:val="26"/>
        </w:rPr>
      </w:pPr>
      <w:r w:rsidRPr="00FD7151">
        <w:rPr>
          <w:szCs w:val="26"/>
        </w:rPr>
        <w:t>задати пошук вже існуючої в РНП «Картки особи»;</w:t>
      </w:r>
    </w:p>
    <w:p w14:paraId="6A0FC710" w14:textId="098E4D59" w:rsidR="00347013" w:rsidRPr="00FD7151" w:rsidRDefault="00347013" w:rsidP="009E2E93">
      <w:pPr>
        <w:pStyle w:val="affa"/>
        <w:numPr>
          <w:ilvl w:val="0"/>
          <w:numId w:val="43"/>
        </w:numPr>
        <w:rPr>
          <w:szCs w:val="26"/>
        </w:rPr>
      </w:pPr>
      <w:r w:rsidRPr="00FD7151">
        <w:rPr>
          <w:szCs w:val="26"/>
        </w:rPr>
        <w:t>у формі «Додавання інформації про народження» заповнити групи полів:</w:t>
      </w:r>
    </w:p>
    <w:p w14:paraId="7A54AB51" w14:textId="77777777" w:rsidR="00347013" w:rsidRPr="00FD7151" w:rsidRDefault="00347013" w:rsidP="009E2E93">
      <w:pPr>
        <w:pStyle w:val="affa"/>
        <w:numPr>
          <w:ilvl w:val="0"/>
          <w:numId w:val="19"/>
        </w:numPr>
        <w:ind w:left="1985"/>
        <w:rPr>
          <w:szCs w:val="26"/>
        </w:rPr>
      </w:pPr>
      <w:r w:rsidRPr="00FD7151">
        <w:rPr>
          <w:szCs w:val="26"/>
        </w:rPr>
        <w:t>Інформація про матір;</w:t>
      </w:r>
    </w:p>
    <w:p w14:paraId="1D3D41F5" w14:textId="7A765CAD" w:rsidR="00347013" w:rsidRPr="00FD7151" w:rsidRDefault="00347013" w:rsidP="009E2E93">
      <w:pPr>
        <w:pStyle w:val="affa"/>
        <w:numPr>
          <w:ilvl w:val="0"/>
          <w:numId w:val="19"/>
        </w:numPr>
        <w:ind w:left="1985"/>
        <w:rPr>
          <w:szCs w:val="26"/>
        </w:rPr>
      </w:pPr>
      <w:r w:rsidRPr="00FD7151">
        <w:rPr>
          <w:szCs w:val="26"/>
        </w:rPr>
        <w:t>Інформація про батька (необов’язкова для заповнення);</w:t>
      </w:r>
    </w:p>
    <w:p w14:paraId="52180D79" w14:textId="77777777" w:rsidR="00347013" w:rsidRPr="00FD7151" w:rsidRDefault="00347013" w:rsidP="009E2E93">
      <w:pPr>
        <w:pStyle w:val="affa"/>
        <w:numPr>
          <w:ilvl w:val="0"/>
          <w:numId w:val="19"/>
        </w:numPr>
        <w:ind w:left="1985"/>
        <w:rPr>
          <w:szCs w:val="26"/>
        </w:rPr>
      </w:pPr>
      <w:r w:rsidRPr="00FD7151">
        <w:rPr>
          <w:szCs w:val="26"/>
        </w:rPr>
        <w:t>Інформація про новонародженого;</w:t>
      </w:r>
    </w:p>
    <w:p w14:paraId="7FC9C101" w14:textId="77777777" w:rsidR="00347013" w:rsidRPr="00FD7151" w:rsidRDefault="00347013" w:rsidP="009E2E93">
      <w:pPr>
        <w:pStyle w:val="affa"/>
        <w:numPr>
          <w:ilvl w:val="0"/>
          <w:numId w:val="19"/>
        </w:numPr>
        <w:ind w:left="1985"/>
        <w:rPr>
          <w:szCs w:val="26"/>
        </w:rPr>
      </w:pPr>
      <w:r w:rsidRPr="00FD7151">
        <w:rPr>
          <w:szCs w:val="26"/>
        </w:rPr>
        <w:t>Додаткова інформація.</w:t>
      </w:r>
    </w:p>
    <w:p w14:paraId="3B2B237E" w14:textId="77777777" w:rsidR="00347013" w:rsidRPr="00FD7151" w:rsidRDefault="00347013" w:rsidP="009E2E93">
      <w:pPr>
        <w:pStyle w:val="affa"/>
        <w:numPr>
          <w:ilvl w:val="0"/>
          <w:numId w:val="43"/>
        </w:numPr>
        <w:rPr>
          <w:szCs w:val="26"/>
        </w:rPr>
      </w:pPr>
      <w:r w:rsidRPr="00FD7151">
        <w:rPr>
          <w:szCs w:val="26"/>
        </w:rPr>
        <w:t>зберегти інформацію.</w:t>
      </w:r>
    </w:p>
    <w:p w14:paraId="79FE52B3" w14:textId="3BFA2209" w:rsidR="00B12632" w:rsidRPr="00FD7151" w:rsidRDefault="00B12632" w:rsidP="00064F67"/>
    <w:p w14:paraId="2CB7894D" w14:textId="77777777" w:rsidR="00B12632" w:rsidRPr="00FD7151" w:rsidRDefault="00B12632" w:rsidP="00064F67">
      <w:r w:rsidRPr="00FD7151">
        <w:br w:type="page"/>
      </w:r>
    </w:p>
    <w:p w14:paraId="181B1495" w14:textId="77777777" w:rsidR="00B12632" w:rsidRPr="00FD7151" w:rsidRDefault="00B12632" w:rsidP="00C30C6F">
      <w:pPr>
        <w:pStyle w:val="affb"/>
        <w:rPr>
          <w:szCs w:val="26"/>
        </w:rPr>
        <w:sectPr w:rsidR="00B12632" w:rsidRPr="00FD7151" w:rsidSect="007E0E5C">
          <w:headerReference w:type="even" r:id="rId31"/>
          <w:headerReference w:type="default" r:id="rId32"/>
          <w:pgSz w:w="11907" w:h="16839" w:code="9"/>
          <w:pgMar w:top="851" w:right="794" w:bottom="851" w:left="1134" w:header="567" w:footer="567" w:gutter="0"/>
          <w:cols w:space="720"/>
          <w:docGrid w:linePitch="354"/>
        </w:sectPr>
      </w:pPr>
      <w:bookmarkStart w:id="246" w:name="_Ref522720099"/>
      <w:bookmarkStart w:id="247" w:name="_Toc524592509"/>
    </w:p>
    <w:p w14:paraId="61F16827" w14:textId="3C3C615A" w:rsidR="00B12632" w:rsidRPr="00FD7151" w:rsidRDefault="00B12632" w:rsidP="00C85D40">
      <w:pPr>
        <w:pStyle w:val="affb"/>
        <w:rPr>
          <w:szCs w:val="26"/>
        </w:rPr>
      </w:pPr>
      <w:bookmarkStart w:id="248" w:name="_Ref529459379"/>
      <w:bookmarkStart w:id="249" w:name="_Toc525550073"/>
      <w:bookmarkStart w:id="250" w:name="_Toc533687762"/>
      <w:r w:rsidRPr="00FD7151">
        <w:rPr>
          <w:szCs w:val="26"/>
        </w:rPr>
        <w:lastRenderedPageBreak/>
        <w:t xml:space="preserve">Таблиця </w:t>
      </w:r>
      <w:r w:rsidRPr="00FD7151">
        <w:rPr>
          <w:szCs w:val="26"/>
        </w:rPr>
        <w:fldChar w:fldCharType="begin"/>
      </w:r>
      <w:r w:rsidRPr="00FD7151">
        <w:rPr>
          <w:szCs w:val="26"/>
        </w:rPr>
        <w:instrText xml:space="preserve"> SEQ Таблиця \* ARABIC </w:instrText>
      </w:r>
      <w:r w:rsidRPr="00FD7151">
        <w:rPr>
          <w:szCs w:val="26"/>
        </w:rPr>
        <w:fldChar w:fldCharType="separate"/>
      </w:r>
      <w:r w:rsidR="006F44F6">
        <w:rPr>
          <w:noProof/>
          <w:szCs w:val="26"/>
        </w:rPr>
        <w:t>8</w:t>
      </w:r>
      <w:r w:rsidRPr="00FD7151">
        <w:rPr>
          <w:szCs w:val="26"/>
        </w:rPr>
        <w:fldChar w:fldCharType="end"/>
      </w:r>
      <w:bookmarkEnd w:id="246"/>
      <w:bookmarkEnd w:id="248"/>
      <w:r w:rsidRPr="00FD7151">
        <w:rPr>
          <w:szCs w:val="26"/>
        </w:rPr>
        <w:t>. Перелік полів електронної форми «</w:t>
      </w:r>
      <w:r w:rsidR="00F827ED" w:rsidRPr="00FD7151">
        <w:rPr>
          <w:szCs w:val="26"/>
        </w:rPr>
        <w:t>Додавання інформації</w:t>
      </w:r>
      <w:r w:rsidRPr="00FD7151">
        <w:rPr>
          <w:szCs w:val="26"/>
        </w:rPr>
        <w:t xml:space="preserve"> про народження»</w:t>
      </w:r>
      <w:bookmarkEnd w:id="247"/>
      <w:bookmarkEnd w:id="249"/>
      <w:bookmarkEnd w:id="250"/>
    </w:p>
    <w:tbl>
      <w:tblPr>
        <w:tblStyle w:val="afff2"/>
        <w:tblW w:w="14878" w:type="dxa"/>
        <w:tblLayout w:type="fixed"/>
        <w:tblLook w:val="04A0" w:firstRow="1" w:lastRow="0" w:firstColumn="1" w:lastColumn="0" w:noHBand="0" w:noVBand="1"/>
      </w:tblPr>
      <w:tblGrid>
        <w:gridCol w:w="1696"/>
        <w:gridCol w:w="1701"/>
        <w:gridCol w:w="1417"/>
        <w:gridCol w:w="1843"/>
        <w:gridCol w:w="8221"/>
      </w:tblGrid>
      <w:tr w:rsidR="008A197A" w:rsidRPr="00FD7151" w14:paraId="3180BF1F" w14:textId="77777777" w:rsidTr="0079280E">
        <w:trPr>
          <w:tblHeader/>
        </w:trPr>
        <w:tc>
          <w:tcPr>
            <w:tcW w:w="1696" w:type="dxa"/>
            <w:shd w:val="clear" w:color="auto" w:fill="D9D9D9" w:themeFill="background1" w:themeFillShade="D9"/>
            <w:vAlign w:val="center"/>
            <w:hideMark/>
          </w:tcPr>
          <w:p w14:paraId="053579B6" w14:textId="77777777" w:rsidR="00B12632" w:rsidRPr="00FD7151" w:rsidRDefault="00B12632" w:rsidP="00F827ED">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Назва поля</w:t>
            </w:r>
          </w:p>
        </w:tc>
        <w:tc>
          <w:tcPr>
            <w:tcW w:w="1701" w:type="dxa"/>
            <w:shd w:val="clear" w:color="auto" w:fill="D9D9D9" w:themeFill="background1" w:themeFillShade="D9"/>
            <w:vAlign w:val="center"/>
            <w:hideMark/>
          </w:tcPr>
          <w:p w14:paraId="6F8AF0EA" w14:textId="77777777" w:rsidR="00B12632" w:rsidRPr="00FD7151" w:rsidRDefault="00B12632" w:rsidP="00F827ED">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Тип</w:t>
            </w:r>
          </w:p>
        </w:tc>
        <w:tc>
          <w:tcPr>
            <w:tcW w:w="1417" w:type="dxa"/>
            <w:shd w:val="clear" w:color="auto" w:fill="D9D9D9" w:themeFill="background1" w:themeFillShade="D9"/>
            <w:vAlign w:val="center"/>
            <w:hideMark/>
          </w:tcPr>
          <w:p w14:paraId="40492AE2" w14:textId="4FC1814D" w:rsidR="00B12632" w:rsidRPr="00FD7151" w:rsidRDefault="00B12632" w:rsidP="00F827ED">
            <w:pPr>
              <w:pStyle w:val="afff9"/>
              <w:jc w:val="center"/>
              <w:rPr>
                <w:rFonts w:ascii="Times New Roman" w:hAnsi="Times New Roman" w:cs="Times New Roman"/>
                <w:b/>
                <w:sz w:val="26"/>
                <w:szCs w:val="26"/>
              </w:rPr>
            </w:pPr>
            <w:proofErr w:type="spellStart"/>
            <w:r w:rsidRPr="00FD7151">
              <w:rPr>
                <w:rFonts w:ascii="Times New Roman" w:hAnsi="Times New Roman" w:cs="Times New Roman"/>
                <w:b/>
                <w:sz w:val="26"/>
                <w:szCs w:val="26"/>
              </w:rPr>
              <w:t>Обов'яз</w:t>
            </w:r>
            <w:r w:rsidR="00DC00F1" w:rsidRPr="00FD7151">
              <w:rPr>
                <w:rFonts w:ascii="Times New Roman" w:hAnsi="Times New Roman" w:cs="Times New Roman"/>
                <w:b/>
                <w:sz w:val="26"/>
                <w:szCs w:val="26"/>
              </w:rPr>
              <w:t>-</w:t>
            </w:r>
            <w:r w:rsidRPr="00FD7151">
              <w:rPr>
                <w:rFonts w:ascii="Times New Roman" w:hAnsi="Times New Roman" w:cs="Times New Roman"/>
                <w:b/>
                <w:sz w:val="26"/>
                <w:szCs w:val="26"/>
              </w:rPr>
              <w:t>ковість</w:t>
            </w:r>
            <w:proofErr w:type="spellEnd"/>
          </w:p>
        </w:tc>
        <w:tc>
          <w:tcPr>
            <w:tcW w:w="1843" w:type="dxa"/>
            <w:shd w:val="clear" w:color="auto" w:fill="D9D9D9" w:themeFill="background1" w:themeFillShade="D9"/>
            <w:vAlign w:val="center"/>
            <w:hideMark/>
          </w:tcPr>
          <w:p w14:paraId="51FEECE7" w14:textId="77777777" w:rsidR="00B12632" w:rsidRPr="00FD7151" w:rsidRDefault="00B12632" w:rsidP="00F827ED">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Можливість редагування</w:t>
            </w:r>
          </w:p>
        </w:tc>
        <w:tc>
          <w:tcPr>
            <w:tcW w:w="8221" w:type="dxa"/>
            <w:shd w:val="clear" w:color="auto" w:fill="D9D9D9" w:themeFill="background1" w:themeFillShade="D9"/>
            <w:vAlign w:val="center"/>
            <w:hideMark/>
          </w:tcPr>
          <w:p w14:paraId="3BD33ABA" w14:textId="77777777" w:rsidR="00B12632" w:rsidRPr="00FD7151" w:rsidRDefault="00B12632" w:rsidP="00F827ED">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Опис</w:t>
            </w:r>
          </w:p>
        </w:tc>
      </w:tr>
      <w:tr w:rsidR="008A197A" w:rsidRPr="00FD7151" w14:paraId="073C00FB" w14:textId="77777777" w:rsidTr="0079280E">
        <w:tc>
          <w:tcPr>
            <w:tcW w:w="1696" w:type="dxa"/>
            <w:hideMark/>
          </w:tcPr>
          <w:p w14:paraId="3330E207"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РНОКПП матері дитини</w:t>
            </w:r>
          </w:p>
        </w:tc>
        <w:tc>
          <w:tcPr>
            <w:tcW w:w="1701" w:type="dxa"/>
            <w:hideMark/>
          </w:tcPr>
          <w:p w14:paraId="755BF13E" w14:textId="1A7BFC53"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Число (8 знаків)</w:t>
            </w:r>
          </w:p>
        </w:tc>
        <w:tc>
          <w:tcPr>
            <w:tcW w:w="1417" w:type="dxa"/>
            <w:hideMark/>
          </w:tcPr>
          <w:p w14:paraId="6342DB65"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Ні</w:t>
            </w:r>
          </w:p>
        </w:tc>
        <w:tc>
          <w:tcPr>
            <w:tcW w:w="1843" w:type="dxa"/>
            <w:hideMark/>
          </w:tcPr>
          <w:p w14:paraId="16E7A5E8"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8221" w:type="dxa"/>
            <w:hideMark/>
          </w:tcPr>
          <w:p w14:paraId="4FD4848E" w14:textId="0F750FBD"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Після введення РНОКПП матері дитини, РНП виконує пошук у власній БД "Картки особи" з вказаним РНОКПП</w:t>
            </w:r>
          </w:p>
          <w:p w14:paraId="26EE1C2C" w14:textId="4E019A98"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Якщо така інформація знайдена, то наступні поля заповнюються відповідними даними з найденої "Картки особи":</w:t>
            </w:r>
          </w:p>
          <w:p w14:paraId="17BB7CA2" w14:textId="77777777" w:rsidR="00347013" w:rsidRPr="00FD7151" w:rsidRDefault="00347013" w:rsidP="009E2E93">
            <w:pPr>
              <w:pStyle w:val="afff9"/>
              <w:numPr>
                <w:ilvl w:val="0"/>
                <w:numId w:val="20"/>
              </w:numPr>
              <w:rPr>
                <w:rFonts w:ascii="Times New Roman" w:hAnsi="Times New Roman" w:cs="Times New Roman"/>
                <w:sz w:val="26"/>
                <w:szCs w:val="26"/>
              </w:rPr>
            </w:pPr>
            <w:r w:rsidRPr="00FD7151">
              <w:rPr>
                <w:rFonts w:ascii="Times New Roman" w:hAnsi="Times New Roman" w:cs="Times New Roman"/>
                <w:sz w:val="26"/>
                <w:szCs w:val="26"/>
              </w:rPr>
              <w:t>"Номер документа (паспорту ID картки) матері дитини";</w:t>
            </w:r>
          </w:p>
          <w:p w14:paraId="0EA9129E" w14:textId="77777777" w:rsidR="00347013" w:rsidRPr="00FD7151" w:rsidRDefault="00347013" w:rsidP="009E2E93">
            <w:pPr>
              <w:pStyle w:val="afff9"/>
              <w:numPr>
                <w:ilvl w:val="0"/>
                <w:numId w:val="20"/>
              </w:numPr>
              <w:rPr>
                <w:rFonts w:ascii="Times New Roman" w:hAnsi="Times New Roman" w:cs="Times New Roman"/>
                <w:sz w:val="26"/>
                <w:szCs w:val="26"/>
              </w:rPr>
            </w:pPr>
            <w:r w:rsidRPr="00FD7151">
              <w:rPr>
                <w:rFonts w:ascii="Times New Roman" w:hAnsi="Times New Roman" w:cs="Times New Roman"/>
                <w:sz w:val="26"/>
                <w:szCs w:val="26"/>
              </w:rPr>
              <w:t>"ПІБ матері дитини".</w:t>
            </w:r>
          </w:p>
        </w:tc>
      </w:tr>
      <w:tr w:rsidR="008A197A" w:rsidRPr="00FD7151" w14:paraId="2EDA8E1D" w14:textId="77777777" w:rsidTr="0079280E">
        <w:tc>
          <w:tcPr>
            <w:tcW w:w="1696" w:type="dxa"/>
            <w:hideMark/>
          </w:tcPr>
          <w:p w14:paraId="23FE5EE6"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Номер документа (паспорту/ID карти) матері дитини</w:t>
            </w:r>
          </w:p>
          <w:p w14:paraId="708B5C7E" w14:textId="77777777" w:rsidR="00347013" w:rsidRPr="00FD7151" w:rsidRDefault="00347013" w:rsidP="00EF401E">
            <w:pPr>
              <w:pStyle w:val="afff9"/>
              <w:jc w:val="left"/>
              <w:rPr>
                <w:rFonts w:ascii="Times New Roman" w:hAnsi="Times New Roman" w:cs="Times New Roman"/>
                <w:sz w:val="26"/>
                <w:szCs w:val="26"/>
              </w:rPr>
            </w:pPr>
          </w:p>
        </w:tc>
        <w:tc>
          <w:tcPr>
            <w:tcW w:w="1701" w:type="dxa"/>
            <w:hideMark/>
          </w:tcPr>
          <w:p w14:paraId="2D683DCB" w14:textId="0B0DB4ED"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Текстовий рядок (для паспорту – 8 знаків, для ID карти – 9 знаків)</w:t>
            </w:r>
          </w:p>
        </w:tc>
        <w:tc>
          <w:tcPr>
            <w:tcW w:w="1417" w:type="dxa"/>
            <w:hideMark/>
          </w:tcPr>
          <w:p w14:paraId="13175D81"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Ні</w:t>
            </w:r>
          </w:p>
        </w:tc>
        <w:tc>
          <w:tcPr>
            <w:tcW w:w="1843" w:type="dxa"/>
            <w:hideMark/>
          </w:tcPr>
          <w:p w14:paraId="026ADFA8"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8221" w:type="dxa"/>
            <w:hideMark/>
          </w:tcPr>
          <w:p w14:paraId="5912CF93" w14:textId="18559008"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Після введення "Номеру документа (паспорту) матері дитини", РНП виконує пошук у власній БД "Картки особи" з вказаним Номером документа (паспортом/ID карткою).</w:t>
            </w:r>
          </w:p>
          <w:p w14:paraId="41B2264D" w14:textId="39BDF1C0"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Якщо така інформація знайдена, то наступні поля заповнюються відповідними даними з найденої "Картки особи":</w:t>
            </w:r>
          </w:p>
          <w:p w14:paraId="6A743807" w14:textId="77777777" w:rsidR="00347013" w:rsidRPr="00FD7151" w:rsidRDefault="00347013" w:rsidP="009E2E93">
            <w:pPr>
              <w:pStyle w:val="afff9"/>
              <w:numPr>
                <w:ilvl w:val="0"/>
                <w:numId w:val="21"/>
              </w:numPr>
              <w:rPr>
                <w:rFonts w:ascii="Times New Roman" w:hAnsi="Times New Roman" w:cs="Times New Roman"/>
                <w:sz w:val="26"/>
                <w:szCs w:val="26"/>
              </w:rPr>
            </w:pPr>
            <w:r w:rsidRPr="00FD7151">
              <w:rPr>
                <w:rFonts w:ascii="Times New Roman" w:hAnsi="Times New Roman" w:cs="Times New Roman"/>
                <w:sz w:val="26"/>
                <w:szCs w:val="26"/>
              </w:rPr>
              <w:t>"РНОКПП матері дитини"</w:t>
            </w:r>
          </w:p>
          <w:p w14:paraId="07965F81" w14:textId="77777777" w:rsidR="00347013" w:rsidRPr="00FD7151" w:rsidRDefault="00347013" w:rsidP="009E2E93">
            <w:pPr>
              <w:pStyle w:val="afff9"/>
              <w:numPr>
                <w:ilvl w:val="0"/>
                <w:numId w:val="21"/>
              </w:numPr>
              <w:rPr>
                <w:rFonts w:ascii="Times New Roman" w:hAnsi="Times New Roman" w:cs="Times New Roman"/>
                <w:sz w:val="26"/>
                <w:szCs w:val="26"/>
              </w:rPr>
            </w:pPr>
            <w:r w:rsidRPr="00FD7151">
              <w:rPr>
                <w:rFonts w:ascii="Times New Roman" w:hAnsi="Times New Roman" w:cs="Times New Roman"/>
                <w:sz w:val="26"/>
                <w:szCs w:val="26"/>
              </w:rPr>
              <w:t>"ПІБ матері дитини".</w:t>
            </w:r>
          </w:p>
        </w:tc>
      </w:tr>
      <w:tr w:rsidR="008A197A" w:rsidRPr="00FD7151" w14:paraId="7937D5D5" w14:textId="77777777" w:rsidTr="0079280E">
        <w:tc>
          <w:tcPr>
            <w:tcW w:w="1696" w:type="dxa"/>
            <w:hideMark/>
          </w:tcPr>
          <w:p w14:paraId="118AB57F"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ПІБ матері дитини</w:t>
            </w:r>
          </w:p>
        </w:tc>
        <w:tc>
          <w:tcPr>
            <w:tcW w:w="1701" w:type="dxa"/>
            <w:hideMark/>
          </w:tcPr>
          <w:p w14:paraId="11617D24" w14:textId="3B014D61"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Текстовий рядок (128 знаків)</w:t>
            </w:r>
          </w:p>
        </w:tc>
        <w:tc>
          <w:tcPr>
            <w:tcW w:w="1417" w:type="dxa"/>
            <w:hideMark/>
          </w:tcPr>
          <w:p w14:paraId="640A83CD"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Ні</w:t>
            </w:r>
          </w:p>
        </w:tc>
        <w:tc>
          <w:tcPr>
            <w:tcW w:w="1843" w:type="dxa"/>
            <w:hideMark/>
          </w:tcPr>
          <w:p w14:paraId="026F3262" w14:textId="77777777" w:rsidR="00347013" w:rsidRPr="00FD7151" w:rsidRDefault="00347013" w:rsidP="00347013">
            <w:pPr>
              <w:pStyle w:val="afff9"/>
              <w:rPr>
                <w:rFonts w:ascii="Times New Roman" w:hAnsi="Times New Roman" w:cs="Times New Roman"/>
                <w:sz w:val="26"/>
                <w:szCs w:val="26"/>
              </w:rPr>
            </w:pPr>
          </w:p>
        </w:tc>
        <w:tc>
          <w:tcPr>
            <w:tcW w:w="8221" w:type="dxa"/>
            <w:hideMark/>
          </w:tcPr>
          <w:p w14:paraId="7EEC8415" w14:textId="07EE22E4"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Після введення "ПІБ матері дитини" РНП виконує пошук у власній БД "Картки особи" з вказаним ПІБ</w:t>
            </w:r>
          </w:p>
          <w:p w14:paraId="52941975" w14:textId="58FD44CC"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Якщо така інформація знайдена в одиничному екземплярі, то наступні поля заповнюються відповідними даними з найденої "Картки особи":</w:t>
            </w:r>
          </w:p>
          <w:p w14:paraId="16A189C7" w14:textId="77777777" w:rsidR="00347013" w:rsidRPr="00FD7151" w:rsidRDefault="00347013" w:rsidP="009E2E93">
            <w:pPr>
              <w:pStyle w:val="afff9"/>
              <w:numPr>
                <w:ilvl w:val="0"/>
                <w:numId w:val="22"/>
              </w:numPr>
              <w:rPr>
                <w:rFonts w:ascii="Times New Roman" w:hAnsi="Times New Roman" w:cs="Times New Roman"/>
                <w:sz w:val="26"/>
                <w:szCs w:val="26"/>
              </w:rPr>
            </w:pPr>
            <w:r w:rsidRPr="00FD7151">
              <w:rPr>
                <w:rFonts w:ascii="Times New Roman" w:hAnsi="Times New Roman" w:cs="Times New Roman"/>
                <w:sz w:val="26"/>
                <w:szCs w:val="26"/>
              </w:rPr>
              <w:t>"РНОКПП матері дитини";</w:t>
            </w:r>
          </w:p>
          <w:p w14:paraId="4E2F5CD3" w14:textId="77777777" w:rsidR="00347013" w:rsidRPr="00FD7151" w:rsidRDefault="00347013" w:rsidP="009E2E93">
            <w:pPr>
              <w:pStyle w:val="afff9"/>
              <w:numPr>
                <w:ilvl w:val="0"/>
                <w:numId w:val="22"/>
              </w:numPr>
              <w:rPr>
                <w:rFonts w:ascii="Times New Roman" w:hAnsi="Times New Roman" w:cs="Times New Roman"/>
                <w:sz w:val="26"/>
                <w:szCs w:val="26"/>
              </w:rPr>
            </w:pPr>
            <w:r w:rsidRPr="00FD7151">
              <w:rPr>
                <w:rFonts w:ascii="Times New Roman" w:hAnsi="Times New Roman" w:cs="Times New Roman"/>
                <w:sz w:val="26"/>
                <w:szCs w:val="26"/>
              </w:rPr>
              <w:t>"Номер документа (паспорту/ID картки) матері дитини".</w:t>
            </w:r>
          </w:p>
          <w:p w14:paraId="0A08FA13" w14:textId="0409A662"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Якщо знайдено декілька "Карток особи" з вказаним ПІБ, то користувачеві надається можливість вибору конкретної особи із переліку знайдених.</w:t>
            </w:r>
          </w:p>
          <w:p w14:paraId="156E6234" w14:textId="276939E0"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Після вибору користувачем конкретної особи наступні поля заповнюються відповідними даними з обраної "Картки особи":</w:t>
            </w:r>
          </w:p>
          <w:p w14:paraId="46BA1A50" w14:textId="77777777" w:rsidR="00347013" w:rsidRPr="00FD7151" w:rsidRDefault="00347013" w:rsidP="009E2E93">
            <w:pPr>
              <w:pStyle w:val="afff9"/>
              <w:numPr>
                <w:ilvl w:val="0"/>
                <w:numId w:val="23"/>
              </w:numPr>
              <w:rPr>
                <w:rFonts w:ascii="Times New Roman" w:hAnsi="Times New Roman" w:cs="Times New Roman"/>
                <w:sz w:val="26"/>
                <w:szCs w:val="26"/>
              </w:rPr>
            </w:pPr>
            <w:r w:rsidRPr="00FD7151">
              <w:rPr>
                <w:rFonts w:ascii="Times New Roman" w:hAnsi="Times New Roman" w:cs="Times New Roman"/>
                <w:sz w:val="26"/>
                <w:szCs w:val="26"/>
              </w:rPr>
              <w:t>"РНОКПП матері дитини";</w:t>
            </w:r>
          </w:p>
          <w:p w14:paraId="6C905C75" w14:textId="77777777" w:rsidR="00347013" w:rsidRPr="00FD7151" w:rsidRDefault="00347013" w:rsidP="009E2E93">
            <w:pPr>
              <w:pStyle w:val="afff9"/>
              <w:numPr>
                <w:ilvl w:val="0"/>
                <w:numId w:val="23"/>
              </w:numPr>
              <w:rPr>
                <w:rFonts w:ascii="Times New Roman" w:hAnsi="Times New Roman" w:cs="Times New Roman"/>
                <w:sz w:val="26"/>
                <w:szCs w:val="26"/>
              </w:rPr>
            </w:pPr>
            <w:r w:rsidRPr="00FD7151">
              <w:rPr>
                <w:rFonts w:ascii="Times New Roman" w:hAnsi="Times New Roman" w:cs="Times New Roman"/>
                <w:sz w:val="26"/>
                <w:szCs w:val="26"/>
              </w:rPr>
              <w:t>"Номер документа (паспорту/ID картки) матері дитини".</w:t>
            </w:r>
          </w:p>
        </w:tc>
      </w:tr>
      <w:tr w:rsidR="008A197A" w:rsidRPr="00FD7151" w14:paraId="67B8F991" w14:textId="77777777" w:rsidTr="0079280E">
        <w:tc>
          <w:tcPr>
            <w:tcW w:w="1696" w:type="dxa"/>
            <w:hideMark/>
          </w:tcPr>
          <w:p w14:paraId="6E134AC8" w14:textId="77777777" w:rsidR="00B12632" w:rsidRPr="00FD7151" w:rsidRDefault="00B12632"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Картка матері</w:t>
            </w:r>
          </w:p>
        </w:tc>
        <w:tc>
          <w:tcPr>
            <w:tcW w:w="1701" w:type="dxa"/>
            <w:hideMark/>
          </w:tcPr>
          <w:p w14:paraId="7528C4FA" w14:textId="77777777" w:rsidR="00B12632" w:rsidRPr="00FD7151" w:rsidRDefault="00B12632"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Кнопка</w:t>
            </w:r>
          </w:p>
        </w:tc>
        <w:tc>
          <w:tcPr>
            <w:tcW w:w="1417" w:type="dxa"/>
            <w:hideMark/>
          </w:tcPr>
          <w:p w14:paraId="3819A16F" w14:textId="77777777" w:rsidR="00B12632" w:rsidRPr="00FD7151" w:rsidRDefault="00B12632" w:rsidP="00F827ED">
            <w:pPr>
              <w:pStyle w:val="afff9"/>
              <w:rPr>
                <w:rFonts w:ascii="Times New Roman" w:hAnsi="Times New Roman" w:cs="Times New Roman"/>
                <w:sz w:val="26"/>
                <w:szCs w:val="26"/>
              </w:rPr>
            </w:pPr>
          </w:p>
        </w:tc>
        <w:tc>
          <w:tcPr>
            <w:tcW w:w="1843" w:type="dxa"/>
            <w:hideMark/>
          </w:tcPr>
          <w:p w14:paraId="4A52E77B" w14:textId="77777777" w:rsidR="00B12632" w:rsidRPr="00FD7151" w:rsidRDefault="00B12632" w:rsidP="00F827ED">
            <w:pPr>
              <w:pStyle w:val="afff9"/>
              <w:rPr>
                <w:rFonts w:ascii="Times New Roman" w:hAnsi="Times New Roman" w:cs="Times New Roman"/>
                <w:sz w:val="26"/>
                <w:szCs w:val="26"/>
              </w:rPr>
            </w:pPr>
          </w:p>
        </w:tc>
        <w:tc>
          <w:tcPr>
            <w:tcW w:w="8221" w:type="dxa"/>
            <w:hideMark/>
          </w:tcPr>
          <w:p w14:paraId="69873073" w14:textId="01E0B0B3"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 xml:space="preserve">Натискання на кнопку активізує відповідну "Картку </w:t>
            </w:r>
            <w:r w:rsidR="00C30C6F" w:rsidRPr="00FD7151">
              <w:rPr>
                <w:rFonts w:ascii="Times New Roman" w:hAnsi="Times New Roman" w:cs="Times New Roman"/>
                <w:sz w:val="26"/>
                <w:szCs w:val="26"/>
              </w:rPr>
              <w:t>особи</w:t>
            </w:r>
            <w:r w:rsidRPr="00FD7151">
              <w:rPr>
                <w:rFonts w:ascii="Times New Roman" w:hAnsi="Times New Roman" w:cs="Times New Roman"/>
                <w:sz w:val="26"/>
                <w:szCs w:val="26"/>
              </w:rPr>
              <w:t xml:space="preserve">" (з можливістю редагування даних), якщо можливо однозначно знайти таку </w:t>
            </w:r>
            <w:r w:rsidRPr="00FD7151">
              <w:rPr>
                <w:rFonts w:ascii="Times New Roman" w:hAnsi="Times New Roman" w:cs="Times New Roman"/>
                <w:sz w:val="26"/>
                <w:szCs w:val="26"/>
              </w:rPr>
              <w:lastRenderedPageBreak/>
              <w:t>картку за попередньо вказаними значеннями полів "РНОКПП матері дитини" / "Номер документа (паспорту/ID картки) матері дитини" / "ПІБ матері дитини".</w:t>
            </w:r>
          </w:p>
          <w:p w14:paraId="025A92A8" w14:textId="00D29EF4"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 xml:space="preserve">В іншому випадку РНП попереджає користувача про неможливість доступу до "Картки </w:t>
            </w:r>
            <w:r w:rsidR="00C30C6F" w:rsidRPr="00FD7151">
              <w:rPr>
                <w:rFonts w:ascii="Times New Roman" w:hAnsi="Times New Roman" w:cs="Times New Roman"/>
                <w:sz w:val="26"/>
                <w:szCs w:val="26"/>
              </w:rPr>
              <w:t>особи</w:t>
            </w:r>
            <w:r w:rsidRPr="00FD7151">
              <w:rPr>
                <w:rFonts w:ascii="Times New Roman" w:hAnsi="Times New Roman" w:cs="Times New Roman"/>
                <w:sz w:val="26"/>
                <w:szCs w:val="26"/>
              </w:rPr>
              <w:t>"</w:t>
            </w:r>
          </w:p>
        </w:tc>
      </w:tr>
      <w:tr w:rsidR="008A197A" w:rsidRPr="00FD7151" w14:paraId="311BF11B" w14:textId="77777777" w:rsidTr="0079280E">
        <w:tc>
          <w:tcPr>
            <w:tcW w:w="1696" w:type="dxa"/>
            <w:hideMark/>
          </w:tcPr>
          <w:p w14:paraId="3E4B14E8"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lastRenderedPageBreak/>
              <w:t>РНОКПП батька дитини</w:t>
            </w:r>
          </w:p>
        </w:tc>
        <w:tc>
          <w:tcPr>
            <w:tcW w:w="1701" w:type="dxa"/>
            <w:hideMark/>
          </w:tcPr>
          <w:p w14:paraId="616DE1F8" w14:textId="3C73F0E0"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Число (8 знаків)</w:t>
            </w:r>
          </w:p>
        </w:tc>
        <w:tc>
          <w:tcPr>
            <w:tcW w:w="1417" w:type="dxa"/>
            <w:hideMark/>
          </w:tcPr>
          <w:p w14:paraId="4F82D131"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Ні</w:t>
            </w:r>
          </w:p>
        </w:tc>
        <w:tc>
          <w:tcPr>
            <w:tcW w:w="1843" w:type="dxa"/>
            <w:hideMark/>
          </w:tcPr>
          <w:p w14:paraId="68A0266E"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8221" w:type="dxa"/>
            <w:hideMark/>
          </w:tcPr>
          <w:p w14:paraId="62EF3DCC" w14:textId="508D9418"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Після введення РНОКПП батька дитини" РНП виконує пошук у власній БД "Картки особи" з вказаним РНОКПП</w:t>
            </w:r>
          </w:p>
          <w:p w14:paraId="0F22B446" w14:textId="146EC6DD"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Якщо така інформація знайдена, то наступні поля заповнюються відповідними даними з найденої "Картки особи":</w:t>
            </w:r>
          </w:p>
          <w:p w14:paraId="416A89E4" w14:textId="77777777" w:rsidR="00347013" w:rsidRPr="00FD7151" w:rsidRDefault="00347013" w:rsidP="009E2E93">
            <w:pPr>
              <w:pStyle w:val="afff9"/>
              <w:numPr>
                <w:ilvl w:val="0"/>
                <w:numId w:val="24"/>
              </w:numPr>
              <w:rPr>
                <w:rFonts w:ascii="Times New Roman" w:hAnsi="Times New Roman" w:cs="Times New Roman"/>
                <w:sz w:val="26"/>
                <w:szCs w:val="26"/>
              </w:rPr>
            </w:pPr>
            <w:r w:rsidRPr="00FD7151">
              <w:rPr>
                <w:rFonts w:ascii="Times New Roman" w:hAnsi="Times New Roman" w:cs="Times New Roman"/>
                <w:sz w:val="26"/>
                <w:szCs w:val="26"/>
              </w:rPr>
              <w:t>"Номер документа (паспорту/ID карти) батька дитини";</w:t>
            </w:r>
          </w:p>
          <w:p w14:paraId="2F38CCF7" w14:textId="77777777" w:rsidR="00347013" w:rsidRPr="00FD7151" w:rsidRDefault="00347013" w:rsidP="009E2E93">
            <w:pPr>
              <w:pStyle w:val="afff9"/>
              <w:numPr>
                <w:ilvl w:val="0"/>
                <w:numId w:val="24"/>
              </w:numPr>
              <w:rPr>
                <w:rFonts w:ascii="Times New Roman" w:hAnsi="Times New Roman" w:cs="Times New Roman"/>
                <w:sz w:val="26"/>
                <w:szCs w:val="26"/>
              </w:rPr>
            </w:pPr>
            <w:r w:rsidRPr="00FD7151">
              <w:rPr>
                <w:rFonts w:ascii="Times New Roman" w:hAnsi="Times New Roman" w:cs="Times New Roman"/>
                <w:sz w:val="26"/>
                <w:szCs w:val="26"/>
              </w:rPr>
              <w:t>"ПІБ батька дитини".</w:t>
            </w:r>
          </w:p>
        </w:tc>
      </w:tr>
      <w:tr w:rsidR="008A197A" w:rsidRPr="00FD7151" w14:paraId="491CB42E" w14:textId="77777777" w:rsidTr="0079280E">
        <w:tc>
          <w:tcPr>
            <w:tcW w:w="1696" w:type="dxa"/>
            <w:hideMark/>
          </w:tcPr>
          <w:p w14:paraId="17FD5654"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Номер документа (паспорту/ ID карти) батька дитини</w:t>
            </w:r>
          </w:p>
          <w:p w14:paraId="6CE58CDC" w14:textId="77777777" w:rsidR="00347013" w:rsidRPr="00FD7151" w:rsidRDefault="00347013" w:rsidP="00EF401E">
            <w:pPr>
              <w:pStyle w:val="afff9"/>
              <w:jc w:val="left"/>
              <w:rPr>
                <w:rFonts w:ascii="Times New Roman" w:hAnsi="Times New Roman" w:cs="Times New Roman"/>
                <w:sz w:val="26"/>
                <w:szCs w:val="26"/>
              </w:rPr>
            </w:pPr>
          </w:p>
        </w:tc>
        <w:tc>
          <w:tcPr>
            <w:tcW w:w="1701" w:type="dxa"/>
            <w:hideMark/>
          </w:tcPr>
          <w:p w14:paraId="3D59C48A" w14:textId="7C61F1CA"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Текстовий рядок (для паспорту – 8 знаків, для ID карти – 9 знаків)</w:t>
            </w:r>
          </w:p>
        </w:tc>
        <w:tc>
          <w:tcPr>
            <w:tcW w:w="1417" w:type="dxa"/>
            <w:hideMark/>
          </w:tcPr>
          <w:p w14:paraId="37D5BC46"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Ні</w:t>
            </w:r>
          </w:p>
        </w:tc>
        <w:tc>
          <w:tcPr>
            <w:tcW w:w="1843" w:type="dxa"/>
            <w:hideMark/>
          </w:tcPr>
          <w:p w14:paraId="1DA4909D"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8221" w:type="dxa"/>
            <w:hideMark/>
          </w:tcPr>
          <w:p w14:paraId="4D4C9FF1" w14:textId="55752814"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Після введення "Номеру документа (паспорту/ID карти) батька дитини РНП виконує пошук у власній БД "Картки особи" з вказаним Номером документа (паспортом/ID картою).</w:t>
            </w:r>
          </w:p>
          <w:p w14:paraId="0FA0B047" w14:textId="3C4A7AED"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Якщо така інформація знайдена, то наступні поля заповнюються відповідними даними з найденої "Картки особи":</w:t>
            </w:r>
          </w:p>
          <w:p w14:paraId="22975176" w14:textId="77777777" w:rsidR="00347013" w:rsidRPr="00FD7151" w:rsidRDefault="00347013" w:rsidP="009E2E93">
            <w:pPr>
              <w:pStyle w:val="afff9"/>
              <w:numPr>
                <w:ilvl w:val="0"/>
                <w:numId w:val="25"/>
              </w:numPr>
              <w:rPr>
                <w:rFonts w:ascii="Times New Roman" w:hAnsi="Times New Roman" w:cs="Times New Roman"/>
                <w:sz w:val="26"/>
                <w:szCs w:val="26"/>
              </w:rPr>
            </w:pPr>
            <w:r w:rsidRPr="00FD7151">
              <w:rPr>
                <w:rFonts w:ascii="Times New Roman" w:hAnsi="Times New Roman" w:cs="Times New Roman"/>
                <w:sz w:val="26"/>
                <w:szCs w:val="26"/>
              </w:rPr>
              <w:t>"РНОКПП батька дитини";</w:t>
            </w:r>
          </w:p>
          <w:p w14:paraId="221CE227" w14:textId="77777777" w:rsidR="00347013" w:rsidRPr="00FD7151" w:rsidRDefault="00347013" w:rsidP="009E2E93">
            <w:pPr>
              <w:pStyle w:val="afff9"/>
              <w:numPr>
                <w:ilvl w:val="0"/>
                <w:numId w:val="25"/>
              </w:numPr>
              <w:rPr>
                <w:rFonts w:ascii="Times New Roman" w:hAnsi="Times New Roman" w:cs="Times New Roman"/>
                <w:sz w:val="26"/>
                <w:szCs w:val="26"/>
              </w:rPr>
            </w:pPr>
            <w:r w:rsidRPr="00FD7151">
              <w:rPr>
                <w:rFonts w:ascii="Times New Roman" w:hAnsi="Times New Roman" w:cs="Times New Roman"/>
                <w:sz w:val="26"/>
                <w:szCs w:val="26"/>
              </w:rPr>
              <w:t>"ПІБ батька дитини".</w:t>
            </w:r>
          </w:p>
        </w:tc>
      </w:tr>
      <w:tr w:rsidR="008A197A" w:rsidRPr="00FD7151" w14:paraId="61DBCBB1" w14:textId="77777777" w:rsidTr="0079280E">
        <w:tc>
          <w:tcPr>
            <w:tcW w:w="1696" w:type="dxa"/>
            <w:hideMark/>
          </w:tcPr>
          <w:p w14:paraId="6D392386"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ПІБ батька дитини</w:t>
            </w:r>
          </w:p>
        </w:tc>
        <w:tc>
          <w:tcPr>
            <w:tcW w:w="1701" w:type="dxa"/>
            <w:hideMark/>
          </w:tcPr>
          <w:p w14:paraId="4414AB37" w14:textId="2C45DDBE"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Текстовий рядок (128 знаків)</w:t>
            </w:r>
          </w:p>
        </w:tc>
        <w:tc>
          <w:tcPr>
            <w:tcW w:w="1417" w:type="dxa"/>
            <w:hideMark/>
          </w:tcPr>
          <w:p w14:paraId="67F9273B"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Ні</w:t>
            </w:r>
          </w:p>
        </w:tc>
        <w:tc>
          <w:tcPr>
            <w:tcW w:w="1843" w:type="dxa"/>
            <w:hideMark/>
          </w:tcPr>
          <w:p w14:paraId="5C6302DC"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8221" w:type="dxa"/>
            <w:hideMark/>
          </w:tcPr>
          <w:p w14:paraId="5D71987F"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Після введення "ПІБ батька дитини" РНП виконує пошук у власній БД "Картки особи" з вказаним ПІБ</w:t>
            </w:r>
          </w:p>
          <w:p w14:paraId="69F43386" w14:textId="00D4AA9B"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Якщо така інформація знайдена в одиничному екземплярі, то наступні поля заповнюються відповідними даними з найденої "Картки особи":</w:t>
            </w:r>
          </w:p>
          <w:p w14:paraId="58699164" w14:textId="77777777" w:rsidR="00347013" w:rsidRPr="00FD7151" w:rsidRDefault="00347013" w:rsidP="009E2E93">
            <w:pPr>
              <w:pStyle w:val="afff9"/>
              <w:numPr>
                <w:ilvl w:val="0"/>
                <w:numId w:val="26"/>
              </w:numPr>
              <w:rPr>
                <w:rFonts w:ascii="Times New Roman" w:hAnsi="Times New Roman" w:cs="Times New Roman"/>
                <w:sz w:val="26"/>
                <w:szCs w:val="26"/>
              </w:rPr>
            </w:pPr>
            <w:r w:rsidRPr="00FD7151">
              <w:rPr>
                <w:rFonts w:ascii="Times New Roman" w:hAnsi="Times New Roman" w:cs="Times New Roman"/>
                <w:sz w:val="26"/>
                <w:szCs w:val="26"/>
              </w:rPr>
              <w:t>"РНОКПП батька дитини";</w:t>
            </w:r>
          </w:p>
          <w:p w14:paraId="64FB90E1" w14:textId="77777777" w:rsidR="00347013" w:rsidRPr="00FD7151" w:rsidRDefault="00347013" w:rsidP="009E2E93">
            <w:pPr>
              <w:pStyle w:val="afff9"/>
              <w:numPr>
                <w:ilvl w:val="0"/>
                <w:numId w:val="26"/>
              </w:numPr>
              <w:rPr>
                <w:rFonts w:ascii="Times New Roman" w:hAnsi="Times New Roman" w:cs="Times New Roman"/>
                <w:sz w:val="26"/>
                <w:szCs w:val="26"/>
              </w:rPr>
            </w:pPr>
            <w:r w:rsidRPr="00FD7151">
              <w:rPr>
                <w:rFonts w:ascii="Times New Roman" w:hAnsi="Times New Roman" w:cs="Times New Roman"/>
                <w:sz w:val="26"/>
                <w:szCs w:val="26"/>
              </w:rPr>
              <w:t>"Номер документа (паспорту/ID карти) батька дитини".</w:t>
            </w:r>
          </w:p>
          <w:p w14:paraId="21F1E2A1" w14:textId="4C3A742C"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Якщо знайдено декілька "Карток особи" з вказаним ПІБ, то користувачеві надається можливість вибору конкретної особи із переліку знайдених.</w:t>
            </w:r>
          </w:p>
          <w:p w14:paraId="578FFAA0" w14:textId="63D5F6F1"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Після вибору користувачем конкретної особи наступні поля заповнюються відповідними даними з обраної "Картки особи":</w:t>
            </w:r>
          </w:p>
          <w:p w14:paraId="498EB88C" w14:textId="77777777" w:rsidR="00347013" w:rsidRPr="00FD7151" w:rsidRDefault="00347013" w:rsidP="009E2E93">
            <w:pPr>
              <w:pStyle w:val="afff9"/>
              <w:numPr>
                <w:ilvl w:val="0"/>
                <w:numId w:val="27"/>
              </w:numPr>
              <w:rPr>
                <w:rFonts w:ascii="Times New Roman" w:hAnsi="Times New Roman" w:cs="Times New Roman"/>
                <w:sz w:val="26"/>
                <w:szCs w:val="26"/>
              </w:rPr>
            </w:pPr>
            <w:r w:rsidRPr="00FD7151">
              <w:rPr>
                <w:rFonts w:ascii="Times New Roman" w:hAnsi="Times New Roman" w:cs="Times New Roman"/>
                <w:sz w:val="26"/>
                <w:szCs w:val="26"/>
              </w:rPr>
              <w:lastRenderedPageBreak/>
              <w:t>"РНОКПП батька дитини";</w:t>
            </w:r>
          </w:p>
          <w:p w14:paraId="034AA655" w14:textId="77777777" w:rsidR="00347013" w:rsidRPr="00FD7151" w:rsidRDefault="00347013" w:rsidP="009E2E93">
            <w:pPr>
              <w:pStyle w:val="afff9"/>
              <w:numPr>
                <w:ilvl w:val="0"/>
                <w:numId w:val="27"/>
              </w:numPr>
              <w:rPr>
                <w:rFonts w:ascii="Times New Roman" w:hAnsi="Times New Roman" w:cs="Times New Roman"/>
                <w:sz w:val="26"/>
                <w:szCs w:val="26"/>
              </w:rPr>
            </w:pPr>
            <w:r w:rsidRPr="00FD7151">
              <w:rPr>
                <w:rFonts w:ascii="Times New Roman" w:hAnsi="Times New Roman" w:cs="Times New Roman"/>
                <w:sz w:val="26"/>
                <w:szCs w:val="26"/>
              </w:rPr>
              <w:t>"Номер документа (паспорту/ID карти) батька дитини".</w:t>
            </w:r>
          </w:p>
        </w:tc>
      </w:tr>
      <w:tr w:rsidR="008A197A" w:rsidRPr="00FD7151" w14:paraId="74BD5875" w14:textId="77777777" w:rsidTr="0079280E">
        <w:tc>
          <w:tcPr>
            <w:tcW w:w="1696" w:type="dxa"/>
            <w:hideMark/>
          </w:tcPr>
          <w:p w14:paraId="482223B6" w14:textId="77777777" w:rsidR="00B12632" w:rsidRPr="00FD7151" w:rsidRDefault="00B12632"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lastRenderedPageBreak/>
              <w:t>Картка батька</w:t>
            </w:r>
          </w:p>
        </w:tc>
        <w:tc>
          <w:tcPr>
            <w:tcW w:w="1701" w:type="dxa"/>
            <w:hideMark/>
          </w:tcPr>
          <w:p w14:paraId="60C0E8DD" w14:textId="77777777" w:rsidR="00B12632" w:rsidRPr="00FD7151" w:rsidRDefault="00B12632"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Кнопка</w:t>
            </w:r>
          </w:p>
        </w:tc>
        <w:tc>
          <w:tcPr>
            <w:tcW w:w="1417" w:type="dxa"/>
            <w:hideMark/>
          </w:tcPr>
          <w:p w14:paraId="63B247C4" w14:textId="77777777" w:rsidR="00B12632" w:rsidRPr="00FD7151" w:rsidRDefault="00B12632" w:rsidP="00F827ED">
            <w:pPr>
              <w:pStyle w:val="afff9"/>
              <w:rPr>
                <w:rFonts w:ascii="Times New Roman" w:hAnsi="Times New Roman" w:cs="Times New Roman"/>
                <w:sz w:val="26"/>
                <w:szCs w:val="26"/>
              </w:rPr>
            </w:pPr>
          </w:p>
        </w:tc>
        <w:tc>
          <w:tcPr>
            <w:tcW w:w="1843" w:type="dxa"/>
            <w:hideMark/>
          </w:tcPr>
          <w:p w14:paraId="4978101B" w14:textId="77777777" w:rsidR="00B12632" w:rsidRPr="00FD7151" w:rsidRDefault="00B12632" w:rsidP="00F827ED">
            <w:pPr>
              <w:pStyle w:val="afff9"/>
              <w:rPr>
                <w:rFonts w:ascii="Times New Roman" w:hAnsi="Times New Roman" w:cs="Times New Roman"/>
                <w:sz w:val="26"/>
                <w:szCs w:val="26"/>
              </w:rPr>
            </w:pPr>
          </w:p>
        </w:tc>
        <w:tc>
          <w:tcPr>
            <w:tcW w:w="8221" w:type="dxa"/>
            <w:hideMark/>
          </w:tcPr>
          <w:p w14:paraId="1E0EB6D9" w14:textId="249EA9D4"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 xml:space="preserve">Натискання на кнопку активізує відповідну "Картку </w:t>
            </w:r>
            <w:r w:rsidR="00C30C6F" w:rsidRPr="00FD7151">
              <w:rPr>
                <w:rFonts w:ascii="Times New Roman" w:hAnsi="Times New Roman" w:cs="Times New Roman"/>
                <w:sz w:val="26"/>
                <w:szCs w:val="26"/>
              </w:rPr>
              <w:t>особи</w:t>
            </w:r>
            <w:r w:rsidRPr="00FD7151">
              <w:rPr>
                <w:rFonts w:ascii="Times New Roman" w:hAnsi="Times New Roman" w:cs="Times New Roman"/>
                <w:sz w:val="26"/>
                <w:szCs w:val="26"/>
              </w:rPr>
              <w:t>" (з можливістю редагування даних), якщо можливо однозначно знайти таку картку за попередньо вказаними значеннями полів "РНОКПП батька дитини" / "Номер документа (паспорту/ID карти) батька дитини" / "ПІБ батька дитини".</w:t>
            </w:r>
          </w:p>
          <w:p w14:paraId="358970E9" w14:textId="12688EAB"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 xml:space="preserve">В іншому випадку РНП попереджає користувача про неможливість доступу до "Картки </w:t>
            </w:r>
            <w:r w:rsidR="00C30C6F" w:rsidRPr="00FD7151">
              <w:rPr>
                <w:rFonts w:ascii="Times New Roman" w:hAnsi="Times New Roman" w:cs="Times New Roman"/>
                <w:sz w:val="26"/>
                <w:szCs w:val="26"/>
              </w:rPr>
              <w:t>особи</w:t>
            </w:r>
            <w:r w:rsidRPr="00FD7151">
              <w:rPr>
                <w:rFonts w:ascii="Times New Roman" w:hAnsi="Times New Roman" w:cs="Times New Roman"/>
                <w:sz w:val="26"/>
                <w:szCs w:val="26"/>
              </w:rPr>
              <w:t>".</w:t>
            </w:r>
          </w:p>
        </w:tc>
      </w:tr>
      <w:tr w:rsidR="008A197A" w:rsidRPr="00FD7151" w14:paraId="55865E69" w14:textId="77777777" w:rsidTr="0079280E">
        <w:tc>
          <w:tcPr>
            <w:tcW w:w="1696" w:type="dxa"/>
            <w:hideMark/>
          </w:tcPr>
          <w:p w14:paraId="1EF77B17" w14:textId="77777777" w:rsidR="00B12632" w:rsidRPr="00FD7151" w:rsidRDefault="00B12632"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Дані внесені згідно документа</w:t>
            </w:r>
          </w:p>
        </w:tc>
        <w:tc>
          <w:tcPr>
            <w:tcW w:w="1701" w:type="dxa"/>
            <w:hideMark/>
          </w:tcPr>
          <w:p w14:paraId="1739DB21" w14:textId="77777777" w:rsidR="00B12632" w:rsidRPr="00FD7151" w:rsidRDefault="00B12632"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Чек-бокс</w:t>
            </w:r>
          </w:p>
        </w:tc>
        <w:tc>
          <w:tcPr>
            <w:tcW w:w="1417" w:type="dxa"/>
            <w:hideMark/>
          </w:tcPr>
          <w:p w14:paraId="21983631"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Ні</w:t>
            </w:r>
          </w:p>
        </w:tc>
        <w:tc>
          <w:tcPr>
            <w:tcW w:w="1843" w:type="dxa"/>
            <w:hideMark/>
          </w:tcPr>
          <w:p w14:paraId="6763A7ED"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8221" w:type="dxa"/>
            <w:hideMark/>
          </w:tcPr>
          <w:p w14:paraId="752E1CCA"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Встановлений чек-бокс є ознакою того, що матір дитини поступила в пологовий будинок з документами.</w:t>
            </w:r>
          </w:p>
          <w:p w14:paraId="05136E98"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Невстановлений чек-бокс є ознакою того, що матір дитини поступила в пологовий будинок без документів, і дані внесені зі слів матері.</w:t>
            </w:r>
          </w:p>
        </w:tc>
      </w:tr>
      <w:tr w:rsidR="008A197A" w:rsidRPr="00FD7151" w14:paraId="33D0B1AA" w14:textId="77777777" w:rsidTr="0079280E">
        <w:tc>
          <w:tcPr>
            <w:tcW w:w="1696" w:type="dxa"/>
            <w:hideMark/>
          </w:tcPr>
          <w:p w14:paraId="1EE0CDE5" w14:textId="77777777" w:rsidR="00B12632" w:rsidRPr="00FD7151" w:rsidRDefault="00B12632"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Статус документа</w:t>
            </w:r>
          </w:p>
        </w:tc>
        <w:tc>
          <w:tcPr>
            <w:tcW w:w="1701" w:type="dxa"/>
            <w:hideMark/>
          </w:tcPr>
          <w:p w14:paraId="31478550" w14:textId="77777777" w:rsidR="00B12632" w:rsidRPr="00FD7151" w:rsidRDefault="00B12632"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Текстовий рядок – одне із заздалегідь визначеного переліку можливих значень</w:t>
            </w:r>
          </w:p>
        </w:tc>
        <w:tc>
          <w:tcPr>
            <w:tcW w:w="1417" w:type="dxa"/>
            <w:hideMark/>
          </w:tcPr>
          <w:p w14:paraId="1FD20D9B"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1843" w:type="dxa"/>
            <w:hideMark/>
          </w:tcPr>
          <w:p w14:paraId="5860A7FB"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Ні</w:t>
            </w:r>
          </w:p>
        </w:tc>
        <w:tc>
          <w:tcPr>
            <w:tcW w:w="8221" w:type="dxa"/>
            <w:hideMark/>
          </w:tcPr>
          <w:p w14:paraId="0F193CA0"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Можливі значення:</w:t>
            </w:r>
          </w:p>
          <w:p w14:paraId="563783F1" w14:textId="77777777" w:rsidR="00B12632" w:rsidRPr="00FD7151" w:rsidRDefault="00B12632" w:rsidP="009E2E93">
            <w:pPr>
              <w:pStyle w:val="afff9"/>
              <w:numPr>
                <w:ilvl w:val="0"/>
                <w:numId w:val="28"/>
              </w:numPr>
              <w:rPr>
                <w:rFonts w:ascii="Times New Roman" w:hAnsi="Times New Roman" w:cs="Times New Roman"/>
                <w:sz w:val="26"/>
                <w:szCs w:val="26"/>
              </w:rPr>
            </w:pPr>
            <w:r w:rsidRPr="00FD7151">
              <w:rPr>
                <w:rFonts w:ascii="Times New Roman" w:hAnsi="Times New Roman" w:cs="Times New Roman"/>
                <w:sz w:val="26"/>
                <w:szCs w:val="26"/>
              </w:rPr>
              <w:t>Створений;</w:t>
            </w:r>
          </w:p>
          <w:p w14:paraId="2ACD88C6" w14:textId="77777777" w:rsidR="00B12632" w:rsidRPr="00FD7151" w:rsidRDefault="00B12632" w:rsidP="009E2E93">
            <w:pPr>
              <w:pStyle w:val="afff9"/>
              <w:numPr>
                <w:ilvl w:val="0"/>
                <w:numId w:val="28"/>
              </w:numPr>
              <w:rPr>
                <w:rFonts w:ascii="Times New Roman" w:hAnsi="Times New Roman" w:cs="Times New Roman"/>
                <w:sz w:val="26"/>
                <w:szCs w:val="26"/>
              </w:rPr>
            </w:pPr>
            <w:r w:rsidRPr="00FD7151">
              <w:rPr>
                <w:rFonts w:ascii="Times New Roman" w:hAnsi="Times New Roman" w:cs="Times New Roman"/>
                <w:sz w:val="26"/>
                <w:szCs w:val="26"/>
              </w:rPr>
              <w:t>Тимчасовий;</w:t>
            </w:r>
          </w:p>
          <w:p w14:paraId="2A04CDB3" w14:textId="77777777" w:rsidR="00B12632" w:rsidRPr="00FD7151" w:rsidRDefault="00B12632" w:rsidP="009E2E93">
            <w:pPr>
              <w:pStyle w:val="afff9"/>
              <w:numPr>
                <w:ilvl w:val="0"/>
                <w:numId w:val="28"/>
              </w:numPr>
              <w:rPr>
                <w:rFonts w:ascii="Times New Roman" w:hAnsi="Times New Roman" w:cs="Times New Roman"/>
                <w:sz w:val="26"/>
                <w:szCs w:val="26"/>
              </w:rPr>
            </w:pPr>
            <w:r w:rsidRPr="00FD7151">
              <w:rPr>
                <w:rFonts w:ascii="Times New Roman" w:hAnsi="Times New Roman" w:cs="Times New Roman"/>
                <w:sz w:val="26"/>
                <w:szCs w:val="26"/>
              </w:rPr>
              <w:t>Діючий;</w:t>
            </w:r>
          </w:p>
          <w:p w14:paraId="587FA458" w14:textId="173D5877" w:rsidR="00B12632" w:rsidRPr="00FD7151" w:rsidRDefault="00B12632" w:rsidP="009E2E93">
            <w:pPr>
              <w:pStyle w:val="afff9"/>
              <w:numPr>
                <w:ilvl w:val="0"/>
                <w:numId w:val="28"/>
              </w:numPr>
              <w:rPr>
                <w:rFonts w:ascii="Times New Roman" w:hAnsi="Times New Roman" w:cs="Times New Roman"/>
                <w:sz w:val="26"/>
                <w:szCs w:val="26"/>
              </w:rPr>
            </w:pPr>
            <w:r w:rsidRPr="00FD7151">
              <w:rPr>
                <w:rFonts w:ascii="Times New Roman" w:hAnsi="Times New Roman" w:cs="Times New Roman"/>
                <w:sz w:val="26"/>
                <w:szCs w:val="26"/>
              </w:rPr>
              <w:t>Дублікат.</w:t>
            </w:r>
          </w:p>
        </w:tc>
      </w:tr>
      <w:tr w:rsidR="008A197A" w:rsidRPr="00FD7151" w14:paraId="3FC65136" w14:textId="77777777" w:rsidTr="0079280E">
        <w:tc>
          <w:tcPr>
            <w:tcW w:w="1696" w:type="dxa"/>
            <w:hideMark/>
          </w:tcPr>
          <w:p w14:paraId="683C9D99"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Системний номер документу</w:t>
            </w:r>
          </w:p>
        </w:tc>
        <w:tc>
          <w:tcPr>
            <w:tcW w:w="1701" w:type="dxa"/>
            <w:hideMark/>
          </w:tcPr>
          <w:p w14:paraId="7876E46C" w14:textId="40522DF3"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Текстовий рядок (32 знаків)</w:t>
            </w:r>
          </w:p>
        </w:tc>
        <w:tc>
          <w:tcPr>
            <w:tcW w:w="1417" w:type="dxa"/>
            <w:hideMark/>
          </w:tcPr>
          <w:p w14:paraId="04260E61"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Ні</w:t>
            </w:r>
          </w:p>
        </w:tc>
        <w:tc>
          <w:tcPr>
            <w:tcW w:w="1843" w:type="dxa"/>
            <w:hideMark/>
          </w:tcPr>
          <w:p w14:paraId="43025E8E"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8221" w:type="dxa"/>
            <w:hideMark/>
          </w:tcPr>
          <w:p w14:paraId="4CF233B8"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Автоматично проставляється РНП № документа по кожному закладу окремо, а також в розрізі документів.</w:t>
            </w:r>
          </w:p>
          <w:p w14:paraId="02B6F449"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Логіка: ЄДРПОУ медичного закладу + рік (наприклад, 2017) + порядковий номер (наприклад, 00175)".</w:t>
            </w:r>
          </w:p>
        </w:tc>
      </w:tr>
      <w:tr w:rsidR="008A197A" w:rsidRPr="00FD7151" w14:paraId="1AED9AF5" w14:textId="77777777" w:rsidTr="0079280E">
        <w:tc>
          <w:tcPr>
            <w:tcW w:w="1696" w:type="dxa"/>
            <w:hideMark/>
          </w:tcPr>
          <w:p w14:paraId="36266368"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Номер документа</w:t>
            </w:r>
          </w:p>
        </w:tc>
        <w:tc>
          <w:tcPr>
            <w:tcW w:w="1701" w:type="dxa"/>
            <w:hideMark/>
          </w:tcPr>
          <w:p w14:paraId="79C04EA4" w14:textId="0BB06F5B"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Текстовий рядок (11 знаків)</w:t>
            </w:r>
          </w:p>
        </w:tc>
        <w:tc>
          <w:tcPr>
            <w:tcW w:w="1417" w:type="dxa"/>
            <w:hideMark/>
          </w:tcPr>
          <w:p w14:paraId="6195DCD1"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1843" w:type="dxa"/>
            <w:hideMark/>
          </w:tcPr>
          <w:p w14:paraId="4D4525DA"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Ні</w:t>
            </w:r>
          </w:p>
        </w:tc>
        <w:tc>
          <w:tcPr>
            <w:tcW w:w="8221" w:type="dxa"/>
            <w:hideMark/>
          </w:tcPr>
          <w:p w14:paraId="70C9F38F"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Заповнюється автоматично.</w:t>
            </w:r>
          </w:p>
          <w:p w14:paraId="0E91AD36"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В кожному році нумерація починається із номера 1</w:t>
            </w:r>
          </w:p>
          <w:p w14:paraId="05AEB8A1"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В розрізі медичного закладу своя нумерація</w:t>
            </w:r>
          </w:p>
        </w:tc>
      </w:tr>
      <w:tr w:rsidR="008A197A" w:rsidRPr="00FD7151" w14:paraId="631D0BFE" w14:textId="77777777" w:rsidTr="0079280E">
        <w:tc>
          <w:tcPr>
            <w:tcW w:w="1696" w:type="dxa"/>
            <w:hideMark/>
          </w:tcPr>
          <w:p w14:paraId="285E71C3"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Дата видачі документа</w:t>
            </w:r>
          </w:p>
        </w:tc>
        <w:tc>
          <w:tcPr>
            <w:tcW w:w="1701" w:type="dxa"/>
            <w:hideMark/>
          </w:tcPr>
          <w:p w14:paraId="4A3F07A0"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c>
          <w:tcPr>
            <w:tcW w:w="1417" w:type="dxa"/>
            <w:hideMark/>
          </w:tcPr>
          <w:p w14:paraId="6F147165"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1843" w:type="dxa"/>
            <w:hideMark/>
          </w:tcPr>
          <w:p w14:paraId="7E4F1B96"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Ні</w:t>
            </w:r>
          </w:p>
          <w:p w14:paraId="3BE238E9" w14:textId="77777777" w:rsidR="00347013" w:rsidRPr="00FD7151" w:rsidRDefault="00347013" w:rsidP="00347013">
            <w:pPr>
              <w:pStyle w:val="afff9"/>
              <w:rPr>
                <w:rFonts w:ascii="Times New Roman" w:hAnsi="Times New Roman" w:cs="Times New Roman"/>
                <w:sz w:val="26"/>
                <w:szCs w:val="26"/>
              </w:rPr>
            </w:pPr>
          </w:p>
        </w:tc>
        <w:tc>
          <w:tcPr>
            <w:tcW w:w="8221" w:type="dxa"/>
            <w:hideMark/>
          </w:tcPr>
          <w:p w14:paraId="70AE2061"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Заповнюється значенням дати, коли був останній раз здійснений друк(видача) поточної форми "Інформація про народження".</w:t>
            </w:r>
          </w:p>
        </w:tc>
      </w:tr>
      <w:tr w:rsidR="008A197A" w:rsidRPr="00FD7151" w14:paraId="43970DCC" w14:textId="77777777" w:rsidTr="0079280E">
        <w:tc>
          <w:tcPr>
            <w:tcW w:w="1696" w:type="dxa"/>
            <w:hideMark/>
          </w:tcPr>
          <w:p w14:paraId="6C61F8B2"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lastRenderedPageBreak/>
              <w:t>ПІБ співробітника</w:t>
            </w:r>
          </w:p>
        </w:tc>
        <w:tc>
          <w:tcPr>
            <w:tcW w:w="1701" w:type="dxa"/>
            <w:hideMark/>
          </w:tcPr>
          <w:p w14:paraId="058EB450" w14:textId="67871763"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Текстовий рядок (128 знаків)</w:t>
            </w:r>
          </w:p>
        </w:tc>
        <w:tc>
          <w:tcPr>
            <w:tcW w:w="1417" w:type="dxa"/>
            <w:hideMark/>
          </w:tcPr>
          <w:p w14:paraId="4EA8070D"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1843" w:type="dxa"/>
            <w:hideMark/>
          </w:tcPr>
          <w:p w14:paraId="1F235B16"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Ні</w:t>
            </w:r>
          </w:p>
        </w:tc>
        <w:tc>
          <w:tcPr>
            <w:tcW w:w="8221" w:type="dxa"/>
            <w:hideMark/>
          </w:tcPr>
          <w:p w14:paraId="2A6A1AE8"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ПІБ працівника, який останнім здійснив збереження документа.</w:t>
            </w:r>
          </w:p>
        </w:tc>
      </w:tr>
      <w:tr w:rsidR="008A197A" w:rsidRPr="00FD7151" w14:paraId="72E8207B" w14:textId="77777777" w:rsidTr="0079280E">
        <w:tc>
          <w:tcPr>
            <w:tcW w:w="1696" w:type="dxa"/>
            <w:hideMark/>
          </w:tcPr>
          <w:p w14:paraId="14F92AF2"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Згода</w:t>
            </w:r>
          </w:p>
        </w:tc>
        <w:tc>
          <w:tcPr>
            <w:tcW w:w="1701" w:type="dxa"/>
            <w:hideMark/>
          </w:tcPr>
          <w:p w14:paraId="35F1459B"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Чек-бокс</w:t>
            </w:r>
          </w:p>
        </w:tc>
        <w:tc>
          <w:tcPr>
            <w:tcW w:w="1417" w:type="dxa"/>
            <w:hideMark/>
          </w:tcPr>
          <w:p w14:paraId="04080DED"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Ні</w:t>
            </w:r>
          </w:p>
        </w:tc>
        <w:tc>
          <w:tcPr>
            <w:tcW w:w="1843" w:type="dxa"/>
            <w:hideMark/>
          </w:tcPr>
          <w:p w14:paraId="440ADC91"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8221" w:type="dxa"/>
            <w:hideMark/>
          </w:tcPr>
          <w:p w14:paraId="6FBC8B9A"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Встановлений чек-бокс є ознакою того, що одержувач документа (мати/батько) згодний з висновками.</w:t>
            </w:r>
          </w:p>
          <w:p w14:paraId="2F44867C"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Невстановлений чек-бокс є ознакою того, що одержувач документа (мати/батько) незгодний з висновками.</w:t>
            </w:r>
          </w:p>
        </w:tc>
      </w:tr>
      <w:tr w:rsidR="008A197A" w:rsidRPr="00FD7151" w14:paraId="030DE071" w14:textId="77777777" w:rsidTr="0079280E">
        <w:tc>
          <w:tcPr>
            <w:tcW w:w="1696" w:type="dxa"/>
            <w:hideMark/>
          </w:tcPr>
          <w:p w14:paraId="4E32FBEE" w14:textId="77777777"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Коментар до згоди</w:t>
            </w:r>
          </w:p>
        </w:tc>
        <w:tc>
          <w:tcPr>
            <w:tcW w:w="1701" w:type="dxa"/>
            <w:hideMark/>
          </w:tcPr>
          <w:p w14:paraId="14F7AD02" w14:textId="12A7F5E2" w:rsidR="00347013" w:rsidRPr="00FD7151" w:rsidRDefault="00347013"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Текстовий рядок (256 знаків)</w:t>
            </w:r>
          </w:p>
        </w:tc>
        <w:tc>
          <w:tcPr>
            <w:tcW w:w="1417" w:type="dxa"/>
            <w:hideMark/>
          </w:tcPr>
          <w:p w14:paraId="7CB4ED81"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Ні</w:t>
            </w:r>
          </w:p>
        </w:tc>
        <w:tc>
          <w:tcPr>
            <w:tcW w:w="1843" w:type="dxa"/>
            <w:hideMark/>
          </w:tcPr>
          <w:p w14:paraId="44086E84"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8221" w:type="dxa"/>
            <w:hideMark/>
          </w:tcPr>
          <w:p w14:paraId="12849326"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Коментар одержувача документа до згоди.</w:t>
            </w:r>
          </w:p>
        </w:tc>
      </w:tr>
      <w:tr w:rsidR="008A197A" w:rsidRPr="00FD7151" w14:paraId="275CB19A" w14:textId="77777777" w:rsidTr="0079280E">
        <w:tc>
          <w:tcPr>
            <w:tcW w:w="1696" w:type="dxa"/>
            <w:hideMark/>
          </w:tcPr>
          <w:p w14:paraId="4667F50A" w14:textId="77777777" w:rsidR="00B12632" w:rsidRPr="00FD7151" w:rsidRDefault="00B12632"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Одержувач документа</w:t>
            </w:r>
          </w:p>
        </w:tc>
        <w:tc>
          <w:tcPr>
            <w:tcW w:w="1701" w:type="dxa"/>
            <w:hideMark/>
          </w:tcPr>
          <w:p w14:paraId="1D305E00" w14:textId="77777777" w:rsidR="00B12632" w:rsidRPr="00FD7151" w:rsidRDefault="00B12632" w:rsidP="00EF401E">
            <w:pPr>
              <w:pStyle w:val="afff9"/>
              <w:jc w:val="left"/>
              <w:rPr>
                <w:rFonts w:ascii="Times New Roman" w:hAnsi="Times New Roman" w:cs="Times New Roman"/>
                <w:sz w:val="26"/>
                <w:szCs w:val="26"/>
              </w:rPr>
            </w:pPr>
            <w:r w:rsidRPr="00FD7151">
              <w:rPr>
                <w:rFonts w:ascii="Times New Roman" w:hAnsi="Times New Roman" w:cs="Times New Roman"/>
                <w:sz w:val="26"/>
                <w:szCs w:val="26"/>
              </w:rPr>
              <w:t>Випадний список</w:t>
            </w:r>
          </w:p>
        </w:tc>
        <w:tc>
          <w:tcPr>
            <w:tcW w:w="1417" w:type="dxa"/>
            <w:hideMark/>
          </w:tcPr>
          <w:p w14:paraId="6392D68D"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1843" w:type="dxa"/>
            <w:hideMark/>
          </w:tcPr>
          <w:p w14:paraId="133DD40A"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Так</w:t>
            </w:r>
          </w:p>
        </w:tc>
        <w:tc>
          <w:tcPr>
            <w:tcW w:w="8221" w:type="dxa"/>
            <w:hideMark/>
          </w:tcPr>
          <w:p w14:paraId="45FC3DED" w14:textId="77777777" w:rsidR="00B12632" w:rsidRPr="00FD7151" w:rsidRDefault="00B12632" w:rsidP="00F827ED">
            <w:pPr>
              <w:pStyle w:val="afff9"/>
              <w:rPr>
                <w:rFonts w:ascii="Times New Roman" w:hAnsi="Times New Roman" w:cs="Times New Roman"/>
                <w:sz w:val="26"/>
                <w:szCs w:val="26"/>
              </w:rPr>
            </w:pPr>
            <w:r w:rsidRPr="00FD7151">
              <w:rPr>
                <w:rFonts w:ascii="Times New Roman" w:hAnsi="Times New Roman" w:cs="Times New Roman"/>
                <w:sz w:val="26"/>
                <w:szCs w:val="26"/>
              </w:rPr>
              <w:t>Можливі значення:</w:t>
            </w:r>
          </w:p>
          <w:p w14:paraId="78E09312" w14:textId="77777777" w:rsidR="00B12632" w:rsidRPr="00FD7151" w:rsidRDefault="00B12632" w:rsidP="009E2E93">
            <w:pPr>
              <w:pStyle w:val="afff9"/>
              <w:numPr>
                <w:ilvl w:val="0"/>
                <w:numId w:val="29"/>
              </w:numPr>
              <w:rPr>
                <w:rFonts w:ascii="Times New Roman" w:hAnsi="Times New Roman" w:cs="Times New Roman"/>
                <w:sz w:val="26"/>
                <w:szCs w:val="26"/>
              </w:rPr>
            </w:pPr>
            <w:r w:rsidRPr="00FD7151">
              <w:rPr>
                <w:rFonts w:ascii="Times New Roman" w:hAnsi="Times New Roman" w:cs="Times New Roman"/>
                <w:sz w:val="26"/>
                <w:szCs w:val="26"/>
              </w:rPr>
              <w:t>Мати;</w:t>
            </w:r>
          </w:p>
          <w:p w14:paraId="5A7721E8" w14:textId="77777777" w:rsidR="00B12632" w:rsidRPr="00FD7151" w:rsidRDefault="00B12632" w:rsidP="009E2E93">
            <w:pPr>
              <w:pStyle w:val="afff9"/>
              <w:numPr>
                <w:ilvl w:val="0"/>
                <w:numId w:val="29"/>
              </w:numPr>
              <w:rPr>
                <w:rFonts w:ascii="Times New Roman" w:hAnsi="Times New Roman" w:cs="Times New Roman"/>
                <w:sz w:val="26"/>
                <w:szCs w:val="26"/>
              </w:rPr>
            </w:pPr>
            <w:r w:rsidRPr="00FD7151">
              <w:rPr>
                <w:rFonts w:ascii="Times New Roman" w:hAnsi="Times New Roman" w:cs="Times New Roman"/>
                <w:sz w:val="26"/>
                <w:szCs w:val="26"/>
              </w:rPr>
              <w:t>Батько.</w:t>
            </w:r>
          </w:p>
        </w:tc>
      </w:tr>
    </w:tbl>
    <w:p w14:paraId="2A161F23" w14:textId="77777777" w:rsidR="00B12632" w:rsidRPr="00FD7151" w:rsidRDefault="00B12632" w:rsidP="00064F67">
      <w:pPr>
        <w:sectPr w:rsidR="00B12632" w:rsidRPr="00FD7151" w:rsidSect="0079280E">
          <w:pgSz w:w="16839" w:h="11907" w:orient="landscape" w:code="9"/>
          <w:pgMar w:top="1134" w:right="851" w:bottom="794" w:left="851" w:header="720" w:footer="720" w:gutter="0"/>
          <w:cols w:space="720"/>
        </w:sectPr>
      </w:pPr>
      <w:bookmarkStart w:id="251" w:name="_Toc520107215"/>
      <w:bookmarkStart w:id="252" w:name="_Toc520123132"/>
      <w:bookmarkStart w:id="253" w:name="_Toc519589771"/>
      <w:bookmarkStart w:id="254" w:name="_Toc524592440"/>
      <w:bookmarkEnd w:id="251"/>
      <w:bookmarkEnd w:id="252"/>
    </w:p>
    <w:p w14:paraId="2DB5526A" w14:textId="4CD1875C" w:rsidR="00B12632" w:rsidRPr="00FD7151" w:rsidRDefault="00B12632" w:rsidP="00B12632">
      <w:pPr>
        <w:pStyle w:val="3"/>
        <w:rPr>
          <w:szCs w:val="26"/>
        </w:rPr>
      </w:pPr>
      <w:bookmarkStart w:id="255" w:name="_Toc525595274"/>
      <w:bookmarkStart w:id="256" w:name="_Toc519955"/>
      <w:r w:rsidRPr="00FD7151">
        <w:rPr>
          <w:szCs w:val="26"/>
        </w:rPr>
        <w:lastRenderedPageBreak/>
        <w:t>Реєстр документів</w:t>
      </w:r>
      <w:bookmarkEnd w:id="253"/>
      <w:bookmarkEnd w:id="254"/>
      <w:bookmarkEnd w:id="255"/>
      <w:bookmarkEnd w:id="256"/>
    </w:p>
    <w:p w14:paraId="2027780A" w14:textId="4CCD09C1" w:rsidR="00B12632" w:rsidRPr="00FD7151" w:rsidRDefault="009F3F0C" w:rsidP="00064F67">
      <w:r w:rsidRPr="00FD7151">
        <w:t>Д</w:t>
      </w:r>
      <w:r w:rsidR="00B12632" w:rsidRPr="00FD7151">
        <w:t>ля формування списку медичних документів</w:t>
      </w:r>
      <w:r w:rsidRPr="00FD7151">
        <w:t xml:space="preserve"> необхідно заповнити поля пошуку</w:t>
      </w:r>
      <w:r w:rsidR="00B12632" w:rsidRPr="00FD7151">
        <w:t xml:space="preserve"> (див. </w:t>
      </w:r>
      <w:r w:rsidR="00B12632" w:rsidRPr="00FD7151">
        <w:fldChar w:fldCharType="begin"/>
      </w:r>
      <w:r w:rsidR="00B12632" w:rsidRPr="00FD7151">
        <w:instrText xml:space="preserve"> REF _Ref522719897 \h  \* MERGEFORMAT </w:instrText>
      </w:r>
      <w:r w:rsidR="00B12632" w:rsidRPr="00FD7151">
        <w:fldChar w:fldCharType="separate"/>
      </w:r>
      <w:r w:rsidR="006F44F6" w:rsidRPr="006F44F6">
        <w:t xml:space="preserve">Таблиця </w:t>
      </w:r>
      <w:r w:rsidR="006F44F6" w:rsidRPr="006F44F6">
        <w:rPr>
          <w:noProof/>
        </w:rPr>
        <w:t>9</w:t>
      </w:r>
      <w:r w:rsidR="00B12632" w:rsidRPr="00FD7151">
        <w:fldChar w:fldCharType="end"/>
      </w:r>
      <w:r w:rsidR="00B12632" w:rsidRPr="00FD7151">
        <w:t>).</w:t>
      </w:r>
    </w:p>
    <w:p w14:paraId="2534CEB5" w14:textId="12CA8F5F" w:rsidR="00B12632" w:rsidRPr="00FD7151" w:rsidRDefault="00B12632" w:rsidP="00C30C6F">
      <w:pPr>
        <w:pStyle w:val="affb"/>
        <w:rPr>
          <w:szCs w:val="26"/>
        </w:rPr>
      </w:pPr>
      <w:bookmarkStart w:id="257" w:name="_Ref522719897"/>
      <w:bookmarkStart w:id="258" w:name="_Toc524592510"/>
      <w:bookmarkStart w:id="259" w:name="_Toc525550074"/>
      <w:bookmarkStart w:id="260" w:name="_Toc533687763"/>
      <w:r w:rsidRPr="00FD7151">
        <w:rPr>
          <w:szCs w:val="26"/>
        </w:rPr>
        <w:t xml:space="preserve">Таблиця </w:t>
      </w:r>
      <w:r w:rsidRPr="00FD7151">
        <w:rPr>
          <w:szCs w:val="26"/>
        </w:rPr>
        <w:fldChar w:fldCharType="begin"/>
      </w:r>
      <w:r w:rsidRPr="00FD7151">
        <w:rPr>
          <w:szCs w:val="26"/>
        </w:rPr>
        <w:instrText xml:space="preserve"> SEQ Таблиця \* ARABIC </w:instrText>
      </w:r>
      <w:r w:rsidRPr="00FD7151">
        <w:rPr>
          <w:szCs w:val="26"/>
        </w:rPr>
        <w:fldChar w:fldCharType="separate"/>
      </w:r>
      <w:r w:rsidR="006F44F6">
        <w:rPr>
          <w:noProof/>
          <w:szCs w:val="26"/>
        </w:rPr>
        <w:t>9</w:t>
      </w:r>
      <w:r w:rsidRPr="00FD7151">
        <w:rPr>
          <w:szCs w:val="26"/>
        </w:rPr>
        <w:fldChar w:fldCharType="end"/>
      </w:r>
      <w:bookmarkEnd w:id="257"/>
      <w:r w:rsidRPr="00FD7151">
        <w:rPr>
          <w:szCs w:val="26"/>
        </w:rPr>
        <w:t>. Параметри пошуку медичних довідок</w:t>
      </w:r>
      <w:bookmarkEnd w:id="258"/>
      <w:bookmarkEnd w:id="259"/>
      <w:bookmarkEnd w:id="260"/>
    </w:p>
    <w:tbl>
      <w:tblPr>
        <w:tblStyle w:val="afff2"/>
        <w:tblW w:w="5000" w:type="pct"/>
        <w:tblLook w:val="04A0" w:firstRow="1" w:lastRow="0" w:firstColumn="1" w:lastColumn="0" w:noHBand="0" w:noVBand="1"/>
      </w:tblPr>
      <w:tblGrid>
        <w:gridCol w:w="2426"/>
        <w:gridCol w:w="2621"/>
        <w:gridCol w:w="4581"/>
      </w:tblGrid>
      <w:tr w:rsidR="008A197A" w:rsidRPr="00FD7151" w14:paraId="0DD1A625" w14:textId="77777777" w:rsidTr="0079280E">
        <w:trPr>
          <w:tblHeader/>
        </w:trPr>
        <w:tc>
          <w:tcPr>
            <w:tcW w:w="0" w:type="auto"/>
            <w:shd w:val="clear" w:color="auto" w:fill="D9D9D9" w:themeFill="background1" w:themeFillShade="D9"/>
            <w:vAlign w:val="center"/>
            <w:hideMark/>
          </w:tcPr>
          <w:p w14:paraId="75EABCA2" w14:textId="77777777" w:rsidR="00B12632" w:rsidRPr="00FD7151" w:rsidRDefault="00B12632" w:rsidP="009F3F0C">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Найменування параметру</w:t>
            </w:r>
          </w:p>
        </w:tc>
        <w:tc>
          <w:tcPr>
            <w:tcW w:w="0" w:type="auto"/>
            <w:shd w:val="clear" w:color="auto" w:fill="D9D9D9" w:themeFill="background1" w:themeFillShade="D9"/>
            <w:vAlign w:val="center"/>
            <w:hideMark/>
          </w:tcPr>
          <w:p w14:paraId="49538C9C" w14:textId="77777777" w:rsidR="00B12632" w:rsidRPr="00FD7151" w:rsidRDefault="00B12632" w:rsidP="009F3F0C">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Тип</w:t>
            </w:r>
          </w:p>
        </w:tc>
        <w:tc>
          <w:tcPr>
            <w:tcW w:w="4581" w:type="dxa"/>
            <w:shd w:val="clear" w:color="auto" w:fill="D9D9D9" w:themeFill="background1" w:themeFillShade="D9"/>
            <w:vAlign w:val="center"/>
            <w:hideMark/>
          </w:tcPr>
          <w:p w14:paraId="25461CF5" w14:textId="77777777" w:rsidR="00B12632" w:rsidRPr="00FD7151" w:rsidRDefault="00B12632" w:rsidP="009F3F0C">
            <w:pPr>
              <w:pStyle w:val="afff9"/>
              <w:jc w:val="center"/>
              <w:rPr>
                <w:rFonts w:ascii="Times New Roman" w:hAnsi="Times New Roman" w:cs="Times New Roman"/>
                <w:b/>
                <w:sz w:val="26"/>
                <w:szCs w:val="26"/>
              </w:rPr>
            </w:pPr>
            <w:r w:rsidRPr="00FD7151">
              <w:rPr>
                <w:rFonts w:ascii="Times New Roman" w:hAnsi="Times New Roman" w:cs="Times New Roman"/>
                <w:b/>
                <w:sz w:val="26"/>
                <w:szCs w:val="26"/>
              </w:rPr>
              <w:t>Опис</w:t>
            </w:r>
          </w:p>
        </w:tc>
      </w:tr>
      <w:tr w:rsidR="008A197A" w:rsidRPr="00FD7151" w14:paraId="5BCBA5F7" w14:textId="77777777" w:rsidTr="0079280E">
        <w:tc>
          <w:tcPr>
            <w:tcW w:w="0" w:type="auto"/>
            <w:hideMark/>
          </w:tcPr>
          <w:p w14:paraId="3EDF8354"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Тип довідки</w:t>
            </w:r>
          </w:p>
        </w:tc>
        <w:tc>
          <w:tcPr>
            <w:tcW w:w="0" w:type="auto"/>
            <w:hideMark/>
          </w:tcPr>
          <w:p w14:paraId="1FBDF599"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 xml:space="preserve">Певне значення з </w:t>
            </w:r>
            <w:proofErr w:type="spellStart"/>
            <w:r w:rsidRPr="00FD7151">
              <w:rPr>
                <w:rFonts w:ascii="Times New Roman" w:hAnsi="Times New Roman" w:cs="Times New Roman"/>
                <w:sz w:val="26"/>
                <w:szCs w:val="26"/>
              </w:rPr>
              <w:t>випадаючого</w:t>
            </w:r>
            <w:proofErr w:type="spellEnd"/>
            <w:r w:rsidRPr="00FD7151">
              <w:rPr>
                <w:rFonts w:ascii="Times New Roman" w:hAnsi="Times New Roman" w:cs="Times New Roman"/>
                <w:sz w:val="26"/>
                <w:szCs w:val="26"/>
              </w:rPr>
              <w:t xml:space="preserve"> списку</w:t>
            </w:r>
          </w:p>
        </w:tc>
        <w:tc>
          <w:tcPr>
            <w:tcW w:w="4581" w:type="dxa"/>
            <w:hideMark/>
          </w:tcPr>
          <w:p w14:paraId="5583BE61"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Можливі значення:</w:t>
            </w:r>
          </w:p>
          <w:p w14:paraId="3A2B7A3D" w14:textId="77777777" w:rsidR="00B12632" w:rsidRPr="00FD7151" w:rsidRDefault="00B12632" w:rsidP="009E2E93">
            <w:pPr>
              <w:pStyle w:val="afff9"/>
              <w:numPr>
                <w:ilvl w:val="0"/>
                <w:numId w:val="30"/>
              </w:numPr>
              <w:rPr>
                <w:rFonts w:ascii="Times New Roman" w:hAnsi="Times New Roman" w:cs="Times New Roman"/>
                <w:sz w:val="26"/>
                <w:szCs w:val="26"/>
              </w:rPr>
            </w:pPr>
            <w:r w:rsidRPr="00FD7151">
              <w:rPr>
                <w:rFonts w:ascii="Times New Roman" w:hAnsi="Times New Roman" w:cs="Times New Roman"/>
                <w:sz w:val="26"/>
                <w:szCs w:val="26"/>
              </w:rPr>
              <w:t xml:space="preserve">Про </w:t>
            </w:r>
            <w:proofErr w:type="spellStart"/>
            <w:r w:rsidRPr="00FD7151">
              <w:rPr>
                <w:rFonts w:ascii="Times New Roman" w:hAnsi="Times New Roman" w:cs="Times New Roman"/>
                <w:sz w:val="26"/>
                <w:szCs w:val="26"/>
              </w:rPr>
              <w:t>перинатальну</w:t>
            </w:r>
            <w:proofErr w:type="spellEnd"/>
            <w:r w:rsidRPr="00FD7151">
              <w:rPr>
                <w:rFonts w:ascii="Times New Roman" w:hAnsi="Times New Roman" w:cs="Times New Roman"/>
                <w:sz w:val="26"/>
                <w:szCs w:val="26"/>
              </w:rPr>
              <w:t xml:space="preserve"> смерть;</w:t>
            </w:r>
          </w:p>
          <w:p w14:paraId="30FD3853" w14:textId="77777777" w:rsidR="00B12632" w:rsidRPr="00FD7151" w:rsidRDefault="00B12632" w:rsidP="009E2E93">
            <w:pPr>
              <w:pStyle w:val="afff9"/>
              <w:numPr>
                <w:ilvl w:val="0"/>
                <w:numId w:val="30"/>
              </w:numPr>
              <w:rPr>
                <w:rFonts w:ascii="Times New Roman" w:hAnsi="Times New Roman" w:cs="Times New Roman"/>
                <w:sz w:val="26"/>
                <w:szCs w:val="26"/>
              </w:rPr>
            </w:pPr>
            <w:r w:rsidRPr="00FD7151">
              <w:rPr>
                <w:rFonts w:ascii="Times New Roman" w:hAnsi="Times New Roman" w:cs="Times New Roman"/>
                <w:sz w:val="26"/>
                <w:szCs w:val="26"/>
              </w:rPr>
              <w:t>Про смерть;</w:t>
            </w:r>
          </w:p>
          <w:p w14:paraId="7D668A89" w14:textId="77777777" w:rsidR="00B12632" w:rsidRPr="00FD7151" w:rsidRDefault="00B12632" w:rsidP="009E2E93">
            <w:pPr>
              <w:pStyle w:val="afff9"/>
              <w:numPr>
                <w:ilvl w:val="0"/>
                <w:numId w:val="30"/>
              </w:numPr>
              <w:rPr>
                <w:rFonts w:ascii="Times New Roman" w:hAnsi="Times New Roman" w:cs="Times New Roman"/>
                <w:sz w:val="26"/>
                <w:szCs w:val="26"/>
              </w:rPr>
            </w:pPr>
            <w:r w:rsidRPr="00FD7151">
              <w:rPr>
                <w:rFonts w:ascii="Times New Roman" w:hAnsi="Times New Roman" w:cs="Times New Roman"/>
                <w:sz w:val="26"/>
                <w:szCs w:val="26"/>
              </w:rPr>
              <w:t>Про фельдшерську смерть;</w:t>
            </w:r>
          </w:p>
          <w:p w14:paraId="61DDA76C" w14:textId="77777777" w:rsidR="00B12632" w:rsidRPr="00FD7151" w:rsidRDefault="00B12632" w:rsidP="009E2E93">
            <w:pPr>
              <w:pStyle w:val="afff9"/>
              <w:numPr>
                <w:ilvl w:val="0"/>
                <w:numId w:val="30"/>
              </w:numPr>
              <w:rPr>
                <w:rFonts w:ascii="Times New Roman" w:hAnsi="Times New Roman" w:cs="Times New Roman"/>
                <w:sz w:val="26"/>
                <w:szCs w:val="26"/>
              </w:rPr>
            </w:pPr>
            <w:r w:rsidRPr="00FD7151">
              <w:rPr>
                <w:rFonts w:ascii="Times New Roman" w:hAnsi="Times New Roman" w:cs="Times New Roman"/>
                <w:sz w:val="26"/>
                <w:szCs w:val="26"/>
              </w:rPr>
              <w:t>Про народження;</w:t>
            </w:r>
          </w:p>
          <w:p w14:paraId="0F6CCB9B" w14:textId="77777777" w:rsidR="00B12632" w:rsidRPr="00FD7151" w:rsidRDefault="00B12632" w:rsidP="009E2E93">
            <w:pPr>
              <w:pStyle w:val="afff9"/>
              <w:numPr>
                <w:ilvl w:val="0"/>
                <w:numId w:val="30"/>
              </w:numPr>
              <w:rPr>
                <w:rFonts w:ascii="Times New Roman" w:hAnsi="Times New Roman" w:cs="Times New Roman"/>
                <w:sz w:val="26"/>
                <w:szCs w:val="26"/>
              </w:rPr>
            </w:pPr>
            <w:r w:rsidRPr="00FD7151">
              <w:rPr>
                <w:rFonts w:ascii="Times New Roman" w:hAnsi="Times New Roman" w:cs="Times New Roman"/>
                <w:sz w:val="26"/>
                <w:szCs w:val="26"/>
              </w:rPr>
              <w:t>Про перебування дитини під наглядом лікувального закладу.</w:t>
            </w:r>
          </w:p>
        </w:tc>
      </w:tr>
      <w:tr w:rsidR="008A197A" w:rsidRPr="00FD7151" w14:paraId="7E94AF4A" w14:textId="77777777" w:rsidTr="0079280E">
        <w:tc>
          <w:tcPr>
            <w:tcW w:w="0" w:type="auto"/>
            <w:hideMark/>
          </w:tcPr>
          <w:p w14:paraId="2EAAD876"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Початкова дата</w:t>
            </w:r>
          </w:p>
        </w:tc>
        <w:tc>
          <w:tcPr>
            <w:tcW w:w="0" w:type="auto"/>
            <w:hideMark/>
          </w:tcPr>
          <w:p w14:paraId="6B3EF7A3"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c>
          <w:tcPr>
            <w:tcW w:w="4581" w:type="dxa"/>
            <w:hideMark/>
          </w:tcPr>
          <w:p w14:paraId="69AF2112"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8A197A" w:rsidRPr="00FD7151" w14:paraId="49682E9A" w14:textId="77777777" w:rsidTr="0079280E">
        <w:tc>
          <w:tcPr>
            <w:tcW w:w="0" w:type="auto"/>
            <w:hideMark/>
          </w:tcPr>
          <w:p w14:paraId="29159E79"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Кінцева дата</w:t>
            </w:r>
          </w:p>
        </w:tc>
        <w:tc>
          <w:tcPr>
            <w:tcW w:w="0" w:type="auto"/>
            <w:hideMark/>
          </w:tcPr>
          <w:p w14:paraId="3D6D53B6"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c>
          <w:tcPr>
            <w:tcW w:w="4581" w:type="dxa"/>
            <w:hideMark/>
          </w:tcPr>
          <w:p w14:paraId="26313919"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8A197A" w:rsidRPr="00FD7151" w14:paraId="06B63822" w14:textId="77777777" w:rsidTr="0079280E">
        <w:tc>
          <w:tcPr>
            <w:tcW w:w="0" w:type="auto"/>
            <w:hideMark/>
          </w:tcPr>
          <w:p w14:paraId="3CD09E77"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 документу</w:t>
            </w:r>
          </w:p>
        </w:tc>
        <w:tc>
          <w:tcPr>
            <w:tcW w:w="0" w:type="auto"/>
            <w:hideMark/>
          </w:tcPr>
          <w:p w14:paraId="2A5C10E0" w14:textId="10897A44" w:rsidR="00B12632" w:rsidRPr="00FD7151" w:rsidRDefault="00347013" w:rsidP="009F3F0C">
            <w:pPr>
              <w:pStyle w:val="afff9"/>
              <w:rPr>
                <w:rFonts w:ascii="Times New Roman" w:hAnsi="Times New Roman" w:cs="Times New Roman"/>
                <w:sz w:val="26"/>
                <w:szCs w:val="26"/>
              </w:rPr>
            </w:pPr>
            <w:r w:rsidRPr="00FD7151">
              <w:rPr>
                <w:rFonts w:ascii="Times New Roman" w:hAnsi="Times New Roman" w:cs="Times New Roman"/>
                <w:sz w:val="26"/>
                <w:szCs w:val="26"/>
              </w:rPr>
              <w:t xml:space="preserve">Текстовий рядок (32 </w:t>
            </w:r>
            <w:proofErr w:type="spellStart"/>
            <w:r w:rsidRPr="00FD7151">
              <w:rPr>
                <w:rFonts w:ascii="Times New Roman" w:hAnsi="Times New Roman" w:cs="Times New Roman"/>
                <w:sz w:val="26"/>
                <w:szCs w:val="26"/>
              </w:rPr>
              <w:t>знака</w:t>
            </w:r>
            <w:proofErr w:type="spellEnd"/>
            <w:r w:rsidRPr="00FD7151">
              <w:rPr>
                <w:rFonts w:ascii="Times New Roman" w:hAnsi="Times New Roman" w:cs="Times New Roman"/>
                <w:sz w:val="26"/>
                <w:szCs w:val="26"/>
              </w:rPr>
              <w:t>)</w:t>
            </w:r>
          </w:p>
        </w:tc>
        <w:tc>
          <w:tcPr>
            <w:tcW w:w="4581" w:type="dxa"/>
            <w:hideMark/>
          </w:tcPr>
          <w:p w14:paraId="29002C74"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8A197A" w:rsidRPr="00FD7151" w14:paraId="71DC8D06" w14:textId="77777777" w:rsidTr="0079280E">
        <w:tc>
          <w:tcPr>
            <w:tcW w:w="0" w:type="auto"/>
          </w:tcPr>
          <w:p w14:paraId="17942999"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Статус довідки</w:t>
            </w:r>
          </w:p>
        </w:tc>
        <w:tc>
          <w:tcPr>
            <w:tcW w:w="0" w:type="auto"/>
          </w:tcPr>
          <w:p w14:paraId="2A0CA3BB"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 xml:space="preserve">Певне значення з </w:t>
            </w:r>
            <w:proofErr w:type="spellStart"/>
            <w:r w:rsidRPr="00FD7151">
              <w:rPr>
                <w:rFonts w:ascii="Times New Roman" w:hAnsi="Times New Roman" w:cs="Times New Roman"/>
                <w:sz w:val="26"/>
                <w:szCs w:val="26"/>
              </w:rPr>
              <w:t>випадаючого</w:t>
            </w:r>
            <w:proofErr w:type="spellEnd"/>
            <w:r w:rsidRPr="00FD7151">
              <w:rPr>
                <w:rFonts w:ascii="Times New Roman" w:hAnsi="Times New Roman" w:cs="Times New Roman"/>
                <w:sz w:val="26"/>
                <w:szCs w:val="26"/>
              </w:rPr>
              <w:t xml:space="preserve"> списку</w:t>
            </w:r>
          </w:p>
        </w:tc>
        <w:tc>
          <w:tcPr>
            <w:tcW w:w="4581" w:type="dxa"/>
          </w:tcPr>
          <w:p w14:paraId="41F20BE9"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Можливі значення:</w:t>
            </w:r>
          </w:p>
          <w:p w14:paraId="7DBFAE5A" w14:textId="476B4E95" w:rsidR="00B12632" w:rsidRPr="00FD7151" w:rsidRDefault="00B12632" w:rsidP="009E2E93">
            <w:pPr>
              <w:pStyle w:val="afff9"/>
              <w:numPr>
                <w:ilvl w:val="0"/>
                <w:numId w:val="31"/>
              </w:numPr>
              <w:rPr>
                <w:rFonts w:ascii="Times New Roman" w:hAnsi="Times New Roman" w:cs="Times New Roman"/>
                <w:sz w:val="26"/>
                <w:szCs w:val="26"/>
              </w:rPr>
            </w:pPr>
            <w:r w:rsidRPr="00FD7151">
              <w:rPr>
                <w:rFonts w:ascii="Times New Roman" w:hAnsi="Times New Roman" w:cs="Times New Roman"/>
                <w:sz w:val="26"/>
                <w:szCs w:val="26"/>
              </w:rPr>
              <w:t>Не знищен</w:t>
            </w:r>
            <w:r w:rsidR="009F3F0C" w:rsidRPr="00FD7151">
              <w:rPr>
                <w:rFonts w:ascii="Times New Roman" w:hAnsi="Times New Roman" w:cs="Times New Roman"/>
                <w:sz w:val="26"/>
                <w:szCs w:val="26"/>
              </w:rPr>
              <w:t>о</w:t>
            </w:r>
            <w:r w:rsidRPr="00FD7151">
              <w:rPr>
                <w:rFonts w:ascii="Times New Roman" w:hAnsi="Times New Roman" w:cs="Times New Roman"/>
                <w:sz w:val="26"/>
                <w:szCs w:val="26"/>
              </w:rPr>
              <w:t>;</w:t>
            </w:r>
          </w:p>
          <w:p w14:paraId="3D90A230" w14:textId="77777777" w:rsidR="00B12632" w:rsidRPr="00FD7151" w:rsidRDefault="00B12632" w:rsidP="009E2E93">
            <w:pPr>
              <w:pStyle w:val="afff9"/>
              <w:numPr>
                <w:ilvl w:val="0"/>
                <w:numId w:val="31"/>
              </w:numPr>
              <w:rPr>
                <w:rFonts w:ascii="Times New Roman" w:hAnsi="Times New Roman" w:cs="Times New Roman"/>
                <w:sz w:val="26"/>
                <w:szCs w:val="26"/>
              </w:rPr>
            </w:pPr>
            <w:r w:rsidRPr="00FD7151">
              <w:rPr>
                <w:rFonts w:ascii="Times New Roman" w:hAnsi="Times New Roman" w:cs="Times New Roman"/>
                <w:sz w:val="26"/>
                <w:szCs w:val="26"/>
              </w:rPr>
              <w:t>Не передані до архіву;</w:t>
            </w:r>
          </w:p>
          <w:p w14:paraId="70AAF010" w14:textId="77777777" w:rsidR="00B12632" w:rsidRPr="00FD7151" w:rsidRDefault="00B12632" w:rsidP="009E2E93">
            <w:pPr>
              <w:pStyle w:val="afff9"/>
              <w:numPr>
                <w:ilvl w:val="0"/>
                <w:numId w:val="31"/>
              </w:numPr>
              <w:rPr>
                <w:rFonts w:ascii="Times New Roman" w:hAnsi="Times New Roman" w:cs="Times New Roman"/>
                <w:sz w:val="26"/>
                <w:szCs w:val="26"/>
              </w:rPr>
            </w:pPr>
            <w:r w:rsidRPr="00FD7151">
              <w:rPr>
                <w:rFonts w:ascii="Times New Roman" w:hAnsi="Times New Roman" w:cs="Times New Roman"/>
                <w:sz w:val="26"/>
                <w:szCs w:val="26"/>
              </w:rPr>
              <w:t>Передані до архіву;</w:t>
            </w:r>
          </w:p>
          <w:p w14:paraId="68C893D7" w14:textId="57FFFE6B" w:rsidR="00B12632" w:rsidRPr="00FD7151" w:rsidRDefault="00B12632" w:rsidP="009E2E93">
            <w:pPr>
              <w:pStyle w:val="afff9"/>
              <w:numPr>
                <w:ilvl w:val="0"/>
                <w:numId w:val="31"/>
              </w:numPr>
              <w:rPr>
                <w:rFonts w:ascii="Times New Roman" w:hAnsi="Times New Roman" w:cs="Times New Roman"/>
                <w:sz w:val="26"/>
                <w:szCs w:val="26"/>
              </w:rPr>
            </w:pPr>
            <w:r w:rsidRPr="00FD7151">
              <w:rPr>
                <w:rFonts w:ascii="Times New Roman" w:hAnsi="Times New Roman" w:cs="Times New Roman"/>
                <w:sz w:val="26"/>
                <w:szCs w:val="26"/>
              </w:rPr>
              <w:t>Знищен</w:t>
            </w:r>
            <w:r w:rsidR="009F3F0C" w:rsidRPr="00FD7151">
              <w:rPr>
                <w:rFonts w:ascii="Times New Roman" w:hAnsi="Times New Roman" w:cs="Times New Roman"/>
                <w:sz w:val="26"/>
                <w:szCs w:val="26"/>
              </w:rPr>
              <w:t>о</w:t>
            </w:r>
            <w:r w:rsidRPr="00FD7151">
              <w:rPr>
                <w:rFonts w:ascii="Times New Roman" w:hAnsi="Times New Roman" w:cs="Times New Roman"/>
                <w:sz w:val="26"/>
                <w:szCs w:val="26"/>
              </w:rPr>
              <w:t>.</w:t>
            </w:r>
          </w:p>
        </w:tc>
      </w:tr>
      <w:tr w:rsidR="008A197A" w:rsidRPr="00FD7151" w14:paraId="5E2AB4F0" w14:textId="77777777" w:rsidTr="0079280E">
        <w:tc>
          <w:tcPr>
            <w:tcW w:w="0" w:type="auto"/>
            <w:hideMark/>
          </w:tcPr>
          <w:p w14:paraId="351B0AED"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Прізвище</w:t>
            </w:r>
          </w:p>
        </w:tc>
        <w:tc>
          <w:tcPr>
            <w:tcW w:w="0" w:type="auto"/>
            <w:hideMark/>
          </w:tcPr>
          <w:p w14:paraId="697F07BA" w14:textId="198316B2"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 xml:space="preserve">Текстовий рядок (32 </w:t>
            </w:r>
            <w:proofErr w:type="spellStart"/>
            <w:r w:rsidRPr="00FD7151">
              <w:rPr>
                <w:rFonts w:ascii="Times New Roman" w:hAnsi="Times New Roman" w:cs="Times New Roman"/>
                <w:sz w:val="26"/>
                <w:szCs w:val="26"/>
              </w:rPr>
              <w:t>знака</w:t>
            </w:r>
            <w:proofErr w:type="spellEnd"/>
            <w:r w:rsidRPr="00FD7151">
              <w:rPr>
                <w:rFonts w:ascii="Times New Roman" w:hAnsi="Times New Roman" w:cs="Times New Roman"/>
                <w:sz w:val="26"/>
                <w:szCs w:val="26"/>
              </w:rPr>
              <w:t>)</w:t>
            </w:r>
          </w:p>
        </w:tc>
        <w:tc>
          <w:tcPr>
            <w:tcW w:w="4581" w:type="dxa"/>
            <w:hideMark/>
          </w:tcPr>
          <w:p w14:paraId="49585E69"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8A197A" w:rsidRPr="00FD7151" w14:paraId="614B16BF" w14:textId="77777777" w:rsidTr="0079280E">
        <w:tc>
          <w:tcPr>
            <w:tcW w:w="0" w:type="auto"/>
            <w:hideMark/>
          </w:tcPr>
          <w:p w14:paraId="276C5061"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Ім'я</w:t>
            </w:r>
          </w:p>
        </w:tc>
        <w:tc>
          <w:tcPr>
            <w:tcW w:w="0" w:type="auto"/>
            <w:hideMark/>
          </w:tcPr>
          <w:p w14:paraId="01545004" w14:textId="0B847EDB"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 xml:space="preserve">Текстовий рядок (32 </w:t>
            </w:r>
            <w:proofErr w:type="spellStart"/>
            <w:r w:rsidRPr="00FD7151">
              <w:rPr>
                <w:rFonts w:ascii="Times New Roman" w:hAnsi="Times New Roman" w:cs="Times New Roman"/>
                <w:sz w:val="26"/>
                <w:szCs w:val="26"/>
              </w:rPr>
              <w:t>знака</w:t>
            </w:r>
            <w:proofErr w:type="spellEnd"/>
            <w:r w:rsidRPr="00FD7151">
              <w:rPr>
                <w:rFonts w:ascii="Times New Roman" w:hAnsi="Times New Roman" w:cs="Times New Roman"/>
                <w:sz w:val="26"/>
                <w:szCs w:val="26"/>
              </w:rPr>
              <w:t>)</w:t>
            </w:r>
          </w:p>
        </w:tc>
        <w:tc>
          <w:tcPr>
            <w:tcW w:w="4581" w:type="dxa"/>
            <w:hideMark/>
          </w:tcPr>
          <w:p w14:paraId="1A8E5477"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8A197A" w:rsidRPr="00FD7151" w14:paraId="25261F18" w14:textId="77777777" w:rsidTr="0079280E">
        <w:tc>
          <w:tcPr>
            <w:tcW w:w="0" w:type="auto"/>
            <w:hideMark/>
          </w:tcPr>
          <w:p w14:paraId="18B4879A"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По батькові</w:t>
            </w:r>
          </w:p>
        </w:tc>
        <w:tc>
          <w:tcPr>
            <w:tcW w:w="0" w:type="auto"/>
            <w:hideMark/>
          </w:tcPr>
          <w:p w14:paraId="60C2D172" w14:textId="1D002BD0"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 xml:space="preserve">Текстовий рядок (32 </w:t>
            </w:r>
            <w:proofErr w:type="spellStart"/>
            <w:r w:rsidRPr="00FD7151">
              <w:rPr>
                <w:rFonts w:ascii="Times New Roman" w:hAnsi="Times New Roman" w:cs="Times New Roman"/>
                <w:sz w:val="26"/>
                <w:szCs w:val="26"/>
              </w:rPr>
              <w:t>знака</w:t>
            </w:r>
            <w:proofErr w:type="spellEnd"/>
            <w:r w:rsidRPr="00FD7151">
              <w:rPr>
                <w:rFonts w:ascii="Times New Roman" w:hAnsi="Times New Roman" w:cs="Times New Roman"/>
                <w:sz w:val="26"/>
                <w:szCs w:val="26"/>
              </w:rPr>
              <w:t>)</w:t>
            </w:r>
          </w:p>
        </w:tc>
        <w:tc>
          <w:tcPr>
            <w:tcW w:w="4581" w:type="dxa"/>
            <w:hideMark/>
          </w:tcPr>
          <w:p w14:paraId="2CE9EC97" w14:textId="77777777" w:rsidR="00347013" w:rsidRPr="00FD7151" w:rsidRDefault="00347013" w:rsidP="00347013">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r w:rsidR="00B12632" w:rsidRPr="00FD7151" w14:paraId="0BDF92CA" w14:textId="77777777" w:rsidTr="0079280E">
        <w:tc>
          <w:tcPr>
            <w:tcW w:w="0" w:type="auto"/>
          </w:tcPr>
          <w:p w14:paraId="4283A513"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Дата народження</w:t>
            </w:r>
          </w:p>
        </w:tc>
        <w:tc>
          <w:tcPr>
            <w:tcW w:w="0" w:type="auto"/>
          </w:tcPr>
          <w:p w14:paraId="4F609D12"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Дата (</w:t>
            </w:r>
            <w:proofErr w:type="spellStart"/>
            <w:r w:rsidRPr="00FD7151">
              <w:rPr>
                <w:rFonts w:ascii="Times New Roman" w:hAnsi="Times New Roman" w:cs="Times New Roman"/>
                <w:sz w:val="26"/>
                <w:szCs w:val="26"/>
              </w:rPr>
              <w:t>дд.мм.рррр</w:t>
            </w:r>
            <w:proofErr w:type="spellEnd"/>
            <w:r w:rsidRPr="00FD7151">
              <w:rPr>
                <w:rFonts w:ascii="Times New Roman" w:hAnsi="Times New Roman" w:cs="Times New Roman"/>
                <w:sz w:val="26"/>
                <w:szCs w:val="26"/>
              </w:rPr>
              <w:t>)</w:t>
            </w:r>
          </w:p>
        </w:tc>
        <w:tc>
          <w:tcPr>
            <w:tcW w:w="4581" w:type="dxa"/>
          </w:tcPr>
          <w:p w14:paraId="4876AD35" w14:textId="77777777" w:rsidR="00B12632" w:rsidRPr="00FD7151" w:rsidRDefault="00B12632" w:rsidP="009F3F0C">
            <w:pPr>
              <w:pStyle w:val="afff9"/>
              <w:rPr>
                <w:rFonts w:ascii="Times New Roman" w:hAnsi="Times New Roman" w:cs="Times New Roman"/>
                <w:sz w:val="26"/>
                <w:szCs w:val="26"/>
              </w:rPr>
            </w:pPr>
            <w:r w:rsidRPr="00FD7151">
              <w:rPr>
                <w:rFonts w:ascii="Times New Roman" w:hAnsi="Times New Roman" w:cs="Times New Roman"/>
                <w:sz w:val="26"/>
                <w:szCs w:val="26"/>
              </w:rPr>
              <w:t>-</w:t>
            </w:r>
          </w:p>
        </w:tc>
      </w:tr>
    </w:tbl>
    <w:p w14:paraId="6AA2DB5E" w14:textId="77777777" w:rsidR="00DC00F1" w:rsidRPr="00FD7151" w:rsidRDefault="00DC00F1" w:rsidP="00064F67"/>
    <w:p w14:paraId="1B0EFC44" w14:textId="6FF2C876" w:rsidR="00B12632" w:rsidRPr="00FD7151" w:rsidRDefault="00B12632" w:rsidP="00064F67">
      <w:r w:rsidRPr="00FD7151">
        <w:t xml:space="preserve">Екранна форма «Реєстр документів» зображена на </w:t>
      </w:r>
      <w:r w:rsidRPr="00FD7151">
        <w:fldChar w:fldCharType="begin"/>
      </w:r>
      <w:r w:rsidRPr="00FD7151">
        <w:instrText xml:space="preserve"> REF _Ref522719738 \h </w:instrText>
      </w:r>
      <w:r w:rsidR="00281009" w:rsidRPr="00FD7151">
        <w:instrText xml:space="preserve"> \* MERGEFORMAT </w:instrText>
      </w:r>
      <w:r w:rsidRPr="00FD7151">
        <w:fldChar w:fldCharType="separate"/>
      </w:r>
      <w:r w:rsidR="006F44F6" w:rsidRPr="006F44F6">
        <w:t xml:space="preserve">Рисунок </w:t>
      </w:r>
      <w:r w:rsidR="006F44F6" w:rsidRPr="006F44F6">
        <w:rPr>
          <w:noProof/>
        </w:rPr>
        <w:t>15</w:t>
      </w:r>
      <w:r w:rsidRPr="00FD7151">
        <w:fldChar w:fldCharType="end"/>
      </w:r>
      <w:r w:rsidRPr="00FD7151">
        <w:t>.</w:t>
      </w:r>
    </w:p>
    <w:p w14:paraId="28F08EFA" w14:textId="77777777" w:rsidR="00B12632" w:rsidRPr="00FD7151" w:rsidRDefault="00B12632" w:rsidP="00B12632">
      <w:pPr>
        <w:pStyle w:val="a8"/>
        <w:spacing w:after="0" w:line="288" w:lineRule="auto"/>
        <w:rPr>
          <w:szCs w:val="26"/>
        </w:rPr>
      </w:pPr>
      <w:r w:rsidRPr="00FD7151">
        <w:rPr>
          <w:noProof/>
          <w:szCs w:val="26"/>
          <w:lang w:val="en-US" w:eastAsia="en-US"/>
        </w:rPr>
        <w:lastRenderedPageBreak/>
        <w:drawing>
          <wp:inline distT="0" distB="0" distL="0" distR="0" wp14:anchorId="447E0754" wp14:editId="31EBEA6C">
            <wp:extent cx="6336665" cy="3761791"/>
            <wp:effectExtent l="19050" t="19050" r="26035" b="10160"/>
            <wp:docPr id="7" name="Picture 7" descr="C:\Users\zakora\Downloads\imag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kora\Downloads\image (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6665" cy="3761791"/>
                    </a:xfrm>
                    <a:prstGeom prst="rect">
                      <a:avLst/>
                    </a:prstGeom>
                    <a:noFill/>
                    <a:ln>
                      <a:solidFill>
                        <a:schemeClr val="bg1">
                          <a:lumMod val="85000"/>
                        </a:schemeClr>
                      </a:solidFill>
                    </a:ln>
                  </pic:spPr>
                </pic:pic>
              </a:graphicData>
            </a:graphic>
          </wp:inline>
        </w:drawing>
      </w:r>
    </w:p>
    <w:p w14:paraId="2FA9D13B" w14:textId="71822ECF" w:rsidR="00B12632" w:rsidRPr="00FD7151" w:rsidRDefault="00B12632" w:rsidP="00C30C6F">
      <w:pPr>
        <w:pStyle w:val="affb"/>
        <w:rPr>
          <w:szCs w:val="26"/>
        </w:rPr>
      </w:pPr>
      <w:bookmarkStart w:id="261" w:name="_Ref522719738"/>
      <w:bookmarkStart w:id="262" w:name="_Toc524592491"/>
      <w:bookmarkStart w:id="263" w:name="_Toc525546055"/>
      <w:bookmarkStart w:id="264" w:name="_Toc533687740"/>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15</w:t>
      </w:r>
      <w:r w:rsidRPr="00FD7151">
        <w:rPr>
          <w:szCs w:val="26"/>
        </w:rPr>
        <w:fldChar w:fldCharType="end"/>
      </w:r>
      <w:bookmarkEnd w:id="261"/>
      <w:r w:rsidRPr="00FD7151">
        <w:rPr>
          <w:szCs w:val="26"/>
        </w:rPr>
        <w:t xml:space="preserve">. </w:t>
      </w:r>
      <w:bookmarkEnd w:id="262"/>
      <w:r w:rsidRPr="00FD7151">
        <w:rPr>
          <w:szCs w:val="26"/>
        </w:rPr>
        <w:t>Екран</w:t>
      </w:r>
      <w:r w:rsidR="00DC00F1" w:rsidRPr="00FD7151">
        <w:rPr>
          <w:szCs w:val="26"/>
        </w:rPr>
        <w:t>н</w:t>
      </w:r>
      <w:r w:rsidRPr="00FD7151">
        <w:rPr>
          <w:szCs w:val="26"/>
        </w:rPr>
        <w:t>а форма «Реєстр документів»</w:t>
      </w:r>
      <w:bookmarkEnd w:id="263"/>
      <w:bookmarkEnd w:id="264"/>
    </w:p>
    <w:p w14:paraId="35122796" w14:textId="77777777" w:rsidR="00DC00F1" w:rsidRPr="00FD7151" w:rsidRDefault="00DC00F1" w:rsidP="00064F67"/>
    <w:p w14:paraId="20CC980E" w14:textId="77777777" w:rsidR="00B12632" w:rsidRPr="00FD7151" w:rsidRDefault="00B12632" w:rsidP="00064F67">
      <w:bookmarkStart w:id="265" w:name="_Toc519589773"/>
      <w:bookmarkStart w:id="266" w:name="_Toc519589774"/>
      <w:r w:rsidRPr="00FD7151">
        <w:t xml:space="preserve">Доступ до полів групи «Інформація про матір» та до полів групи «Інформація про батька» можливий лише за умови, якщо вибраний тип довідки «Про народження», «Про перебування дитини під наглядом лікувального закладу», або «Про </w:t>
      </w:r>
      <w:proofErr w:type="spellStart"/>
      <w:r w:rsidRPr="00FD7151">
        <w:t>перинатальну</w:t>
      </w:r>
      <w:proofErr w:type="spellEnd"/>
      <w:r w:rsidRPr="00FD7151">
        <w:t xml:space="preserve"> смерть».</w:t>
      </w:r>
    </w:p>
    <w:p w14:paraId="63F21FD5" w14:textId="16EBB428" w:rsidR="00B12632" w:rsidRPr="00FD7151" w:rsidRDefault="00B12632" w:rsidP="00B12632">
      <w:pPr>
        <w:pStyle w:val="3"/>
        <w:rPr>
          <w:szCs w:val="26"/>
        </w:rPr>
      </w:pPr>
      <w:bookmarkStart w:id="267" w:name="_Toc524592441"/>
      <w:bookmarkStart w:id="268" w:name="_Toc525595275"/>
      <w:bookmarkStart w:id="269" w:name="_Toc519956"/>
      <w:bookmarkEnd w:id="265"/>
      <w:r w:rsidRPr="00FD7151">
        <w:rPr>
          <w:szCs w:val="26"/>
        </w:rPr>
        <w:t>Електронна форма «Інформація з довідки про народження»</w:t>
      </w:r>
      <w:bookmarkEnd w:id="266"/>
      <w:bookmarkEnd w:id="267"/>
      <w:bookmarkEnd w:id="268"/>
      <w:bookmarkEnd w:id="269"/>
    </w:p>
    <w:p w14:paraId="5ABC2AE9" w14:textId="77777777" w:rsidR="00B12632" w:rsidRPr="00FD7151" w:rsidRDefault="00B12632" w:rsidP="00B12632">
      <w:pPr>
        <w:pStyle w:val="4"/>
        <w:rPr>
          <w:szCs w:val="26"/>
        </w:rPr>
      </w:pPr>
      <w:bookmarkStart w:id="270" w:name="_Toc522031581"/>
      <w:bookmarkStart w:id="271" w:name="_Toc522032092"/>
      <w:bookmarkStart w:id="272" w:name="_Toc522185889"/>
      <w:bookmarkStart w:id="273" w:name="_Toc522552028"/>
      <w:bookmarkStart w:id="274" w:name="_Toc522563117"/>
      <w:bookmarkStart w:id="275" w:name="_Toc522703086"/>
      <w:bookmarkStart w:id="276" w:name="_Toc522704573"/>
      <w:bookmarkStart w:id="277" w:name="_Toc522720383"/>
      <w:bookmarkStart w:id="278" w:name="_Toc522721545"/>
      <w:bookmarkStart w:id="279" w:name="_Toc522721791"/>
      <w:bookmarkStart w:id="280" w:name="_Toc522723058"/>
      <w:bookmarkStart w:id="281" w:name="_Toc523223766"/>
      <w:bookmarkStart w:id="282" w:name="_Toc523234661"/>
      <w:bookmarkStart w:id="283" w:name="_Toc523403641"/>
      <w:bookmarkStart w:id="284" w:name="_Toc523481464"/>
      <w:bookmarkStart w:id="285" w:name="_Toc519589775"/>
      <w:bookmarkStart w:id="286" w:name="_Toc524592442"/>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FD7151">
        <w:rPr>
          <w:szCs w:val="26"/>
        </w:rPr>
        <w:t>Заміна відображення полів</w:t>
      </w:r>
      <w:bookmarkEnd w:id="285"/>
      <w:bookmarkEnd w:id="286"/>
    </w:p>
    <w:p w14:paraId="7FC70222" w14:textId="211CB362" w:rsidR="00C73E43" w:rsidRPr="00FD7151" w:rsidRDefault="00C73E43" w:rsidP="00064F67">
      <w:r w:rsidRPr="00FD7151">
        <w:t>Для перегляду в</w:t>
      </w:r>
      <w:r w:rsidR="00B12632" w:rsidRPr="00FD7151">
        <w:t>ід</w:t>
      </w:r>
      <w:r w:rsidR="00FF6F3F" w:rsidRPr="00FD7151">
        <w:t>ображення прізвища, імені та по-</w:t>
      </w:r>
      <w:r w:rsidR="00B12632" w:rsidRPr="00FD7151">
        <w:t>батькові матері, в формі «Інформація з довідки про народження»</w:t>
      </w:r>
      <w:r w:rsidRPr="00FD7151">
        <w:t>, необхідно:</w:t>
      </w:r>
    </w:p>
    <w:p w14:paraId="0AFA2A61" w14:textId="1C869975" w:rsidR="00C73E43" w:rsidRPr="00FD7151" w:rsidRDefault="00C73E43" w:rsidP="009E2E93">
      <w:pPr>
        <w:pStyle w:val="affa"/>
        <w:numPr>
          <w:ilvl w:val="0"/>
          <w:numId w:val="44"/>
        </w:numPr>
        <w:rPr>
          <w:szCs w:val="26"/>
        </w:rPr>
      </w:pPr>
      <w:r w:rsidRPr="00FD7151">
        <w:rPr>
          <w:szCs w:val="26"/>
        </w:rPr>
        <w:t>перейти на вкладку «Реєстр документів»;</w:t>
      </w:r>
    </w:p>
    <w:p w14:paraId="3A387A72" w14:textId="709E037B" w:rsidR="00C73E43" w:rsidRPr="00FD7151" w:rsidRDefault="00C73E43" w:rsidP="009E2E93">
      <w:pPr>
        <w:pStyle w:val="affa"/>
        <w:numPr>
          <w:ilvl w:val="0"/>
          <w:numId w:val="44"/>
        </w:numPr>
        <w:rPr>
          <w:szCs w:val="26"/>
        </w:rPr>
      </w:pPr>
      <w:r w:rsidRPr="00FD7151">
        <w:rPr>
          <w:szCs w:val="26"/>
        </w:rPr>
        <w:t>знайти необхідну довідку;</w:t>
      </w:r>
    </w:p>
    <w:p w14:paraId="23BE2B87" w14:textId="4D733F2F" w:rsidR="00C73E43" w:rsidRPr="00FD7151" w:rsidRDefault="00C73E43" w:rsidP="009E2E93">
      <w:pPr>
        <w:pStyle w:val="affa"/>
        <w:numPr>
          <w:ilvl w:val="0"/>
          <w:numId w:val="44"/>
        </w:numPr>
        <w:rPr>
          <w:szCs w:val="26"/>
        </w:rPr>
      </w:pPr>
      <w:r w:rsidRPr="00FD7151">
        <w:rPr>
          <w:szCs w:val="26"/>
        </w:rPr>
        <w:t>відкрити її на перегляд;</w:t>
      </w:r>
    </w:p>
    <w:p w14:paraId="519891CA" w14:textId="3C175E2F" w:rsidR="00C73E43" w:rsidRPr="00FD7151" w:rsidRDefault="00C73E43" w:rsidP="009E2E93">
      <w:pPr>
        <w:pStyle w:val="affa"/>
        <w:numPr>
          <w:ilvl w:val="0"/>
          <w:numId w:val="44"/>
        </w:numPr>
        <w:rPr>
          <w:szCs w:val="26"/>
        </w:rPr>
      </w:pPr>
      <w:r w:rsidRPr="00FD7151">
        <w:rPr>
          <w:szCs w:val="26"/>
        </w:rPr>
        <w:t>відображення прізвища, імені та по</w:t>
      </w:r>
      <w:r w:rsidR="00FF6F3F" w:rsidRPr="00FD7151">
        <w:rPr>
          <w:szCs w:val="26"/>
        </w:rPr>
        <w:t>-</w:t>
      </w:r>
      <w:r w:rsidRPr="00FD7151">
        <w:rPr>
          <w:szCs w:val="26"/>
        </w:rPr>
        <w:t xml:space="preserve">батькові матері, в формі «Інформація з довідки про народження» здійснюється в одному полі - «ПІБ матері» (див. </w:t>
      </w:r>
      <w:r w:rsidRPr="00FD7151">
        <w:rPr>
          <w:szCs w:val="26"/>
        </w:rPr>
        <w:fldChar w:fldCharType="begin"/>
      </w:r>
      <w:r w:rsidRPr="00FD7151">
        <w:rPr>
          <w:szCs w:val="26"/>
        </w:rPr>
        <w:instrText xml:space="preserve"> REF _Ref522702872 \h  \* MERGEFORMAT </w:instrText>
      </w:r>
      <w:r w:rsidRPr="00FD7151">
        <w:rPr>
          <w:szCs w:val="26"/>
        </w:rPr>
      </w:r>
      <w:r w:rsidRPr="00FD7151">
        <w:rPr>
          <w:szCs w:val="26"/>
        </w:rPr>
        <w:fldChar w:fldCharType="separate"/>
      </w:r>
      <w:r w:rsidR="006F44F6" w:rsidRPr="006F44F6">
        <w:rPr>
          <w:szCs w:val="26"/>
        </w:rPr>
        <w:t xml:space="preserve">Рисунок </w:t>
      </w:r>
      <w:r w:rsidR="006F44F6" w:rsidRPr="006F44F6">
        <w:rPr>
          <w:noProof/>
          <w:szCs w:val="26"/>
        </w:rPr>
        <w:t>16</w:t>
      </w:r>
      <w:r w:rsidRPr="00FD7151">
        <w:rPr>
          <w:szCs w:val="26"/>
        </w:rPr>
        <w:fldChar w:fldCharType="end"/>
      </w:r>
      <w:r w:rsidRPr="00FD7151">
        <w:rPr>
          <w:szCs w:val="26"/>
        </w:rPr>
        <w:t>).</w:t>
      </w:r>
    </w:p>
    <w:p w14:paraId="651DD19D" w14:textId="77777777" w:rsidR="00C73E43" w:rsidRPr="00FD7151" w:rsidRDefault="00C73E43" w:rsidP="00C73E43">
      <w:pPr>
        <w:pStyle w:val="a8"/>
        <w:spacing w:after="0" w:line="288" w:lineRule="auto"/>
        <w:rPr>
          <w:szCs w:val="26"/>
        </w:rPr>
      </w:pPr>
      <w:r w:rsidRPr="00FD7151">
        <w:rPr>
          <w:noProof/>
          <w:szCs w:val="26"/>
          <w:lang w:val="en-US" w:eastAsia="en-US"/>
        </w:rPr>
        <w:lastRenderedPageBreak/>
        <w:drawing>
          <wp:inline distT="0" distB="0" distL="0" distR="0" wp14:anchorId="3954C2C2" wp14:editId="65884270">
            <wp:extent cx="6050280" cy="4448027"/>
            <wp:effectExtent l="0" t="0" r="7620" b="0"/>
            <wp:docPr id="9" name="Picture 9" descr="C:\Users\zakora\Downloads\imag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kora\Downloads\image (1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2942" cy="4449984"/>
                    </a:xfrm>
                    <a:prstGeom prst="rect">
                      <a:avLst/>
                    </a:prstGeom>
                    <a:noFill/>
                    <a:ln>
                      <a:noFill/>
                    </a:ln>
                  </pic:spPr>
                </pic:pic>
              </a:graphicData>
            </a:graphic>
          </wp:inline>
        </w:drawing>
      </w:r>
    </w:p>
    <w:p w14:paraId="73C8970B" w14:textId="6C9181F5" w:rsidR="00C73E43" w:rsidRPr="00FD7151" w:rsidRDefault="00C73E43" w:rsidP="00E83E08">
      <w:pPr>
        <w:pStyle w:val="affb"/>
      </w:pPr>
      <w:bookmarkStart w:id="287" w:name="_Ref522702872"/>
      <w:bookmarkStart w:id="288" w:name="_Toc524592492"/>
      <w:bookmarkStart w:id="289" w:name="_Toc525546056"/>
      <w:bookmarkStart w:id="290" w:name="_Toc533687741"/>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16</w:t>
      </w:r>
      <w:r w:rsidRPr="00FD7151">
        <w:fldChar w:fldCharType="end"/>
      </w:r>
      <w:bookmarkEnd w:id="287"/>
      <w:r w:rsidRPr="00FD7151">
        <w:t>. Екра</w:t>
      </w:r>
      <w:r w:rsidR="00FF6F3F" w:rsidRPr="00FD7151">
        <w:t>н</w:t>
      </w:r>
      <w:r w:rsidRPr="00FD7151">
        <w:t>на форма з елементами відображення ПІБ матері</w:t>
      </w:r>
      <w:bookmarkEnd w:id="288"/>
      <w:bookmarkEnd w:id="289"/>
      <w:bookmarkEnd w:id="290"/>
    </w:p>
    <w:p w14:paraId="3B0B1043" w14:textId="2D92EE81" w:rsidR="00B12632" w:rsidRPr="00FD7151" w:rsidRDefault="00C73E43" w:rsidP="00B12632">
      <w:pPr>
        <w:pStyle w:val="4"/>
        <w:rPr>
          <w:szCs w:val="26"/>
        </w:rPr>
      </w:pPr>
      <w:bookmarkStart w:id="291" w:name="_Toc519589776"/>
      <w:bookmarkStart w:id="292" w:name="_Toc524592443"/>
      <w:r w:rsidRPr="00FD7151">
        <w:rPr>
          <w:szCs w:val="26"/>
        </w:rPr>
        <w:t xml:space="preserve">Редагування даних </w:t>
      </w:r>
      <w:r w:rsidR="00B12632" w:rsidRPr="00FD7151">
        <w:rPr>
          <w:szCs w:val="26"/>
        </w:rPr>
        <w:t>картки Матері</w:t>
      </w:r>
      <w:bookmarkEnd w:id="291"/>
      <w:bookmarkEnd w:id="292"/>
    </w:p>
    <w:p w14:paraId="35650988" w14:textId="606714AA" w:rsidR="00C73E43" w:rsidRPr="00FD7151" w:rsidRDefault="00B12632" w:rsidP="00064F67">
      <w:r w:rsidRPr="00FD7151">
        <w:t>В формі «Картка особи» Користувач має можливість додавати інформацію про народження, ця операція активує форму «Інформація з довідки про народже</w:t>
      </w:r>
      <w:r w:rsidR="00C73E43" w:rsidRPr="00FD7151">
        <w:t>ння», для цього потрібно:</w:t>
      </w:r>
    </w:p>
    <w:p w14:paraId="30FFD35C" w14:textId="60150DC0" w:rsidR="00C73E43" w:rsidRPr="00FD7151" w:rsidRDefault="00C73E43" w:rsidP="009E2E93">
      <w:pPr>
        <w:pStyle w:val="affa"/>
        <w:numPr>
          <w:ilvl w:val="0"/>
          <w:numId w:val="45"/>
        </w:numPr>
        <w:rPr>
          <w:szCs w:val="26"/>
        </w:rPr>
      </w:pPr>
      <w:r w:rsidRPr="00FD7151">
        <w:rPr>
          <w:szCs w:val="26"/>
        </w:rPr>
        <w:t>перейти на вкладку «Реєстр документів»;</w:t>
      </w:r>
    </w:p>
    <w:p w14:paraId="615C37AD" w14:textId="3156C553" w:rsidR="00C73E43" w:rsidRPr="00FD7151" w:rsidRDefault="00C73E43" w:rsidP="009E2E93">
      <w:pPr>
        <w:pStyle w:val="affa"/>
        <w:numPr>
          <w:ilvl w:val="0"/>
          <w:numId w:val="45"/>
        </w:numPr>
        <w:rPr>
          <w:szCs w:val="26"/>
        </w:rPr>
      </w:pPr>
      <w:r w:rsidRPr="00FD7151">
        <w:rPr>
          <w:szCs w:val="26"/>
        </w:rPr>
        <w:t>знайти необхідну довідку;</w:t>
      </w:r>
    </w:p>
    <w:p w14:paraId="29D0DE16" w14:textId="2EF67CB8" w:rsidR="00C73E43" w:rsidRPr="00FD7151" w:rsidRDefault="00C73E43" w:rsidP="009E2E93">
      <w:pPr>
        <w:pStyle w:val="affa"/>
        <w:numPr>
          <w:ilvl w:val="0"/>
          <w:numId w:val="45"/>
        </w:numPr>
        <w:rPr>
          <w:szCs w:val="26"/>
        </w:rPr>
      </w:pPr>
      <w:r w:rsidRPr="00FD7151">
        <w:rPr>
          <w:szCs w:val="26"/>
        </w:rPr>
        <w:t>відкрити довідку на перегляд;</w:t>
      </w:r>
    </w:p>
    <w:p w14:paraId="4CE4BD98" w14:textId="10A97355" w:rsidR="00C73E43" w:rsidRPr="00FD7151" w:rsidRDefault="00C73E43" w:rsidP="009E2E93">
      <w:pPr>
        <w:pStyle w:val="affa"/>
        <w:numPr>
          <w:ilvl w:val="0"/>
          <w:numId w:val="45"/>
        </w:numPr>
        <w:rPr>
          <w:szCs w:val="26"/>
        </w:rPr>
      </w:pPr>
      <w:r w:rsidRPr="00FD7151">
        <w:rPr>
          <w:szCs w:val="26"/>
        </w:rPr>
        <w:t xml:space="preserve">натиснути кнопку </w:t>
      </w:r>
      <w:r w:rsidRPr="00FD7151">
        <w:rPr>
          <w:noProof/>
          <w:szCs w:val="26"/>
          <w:lang w:val="en-US"/>
        </w:rPr>
        <w:drawing>
          <wp:inline distT="0" distB="0" distL="0" distR="0" wp14:anchorId="6503D6DC" wp14:editId="5F56B2E7">
            <wp:extent cx="390525" cy="21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0525" cy="219075"/>
                    </a:xfrm>
                    <a:prstGeom prst="rect">
                      <a:avLst/>
                    </a:prstGeom>
                  </pic:spPr>
                </pic:pic>
              </a:graphicData>
            </a:graphic>
          </wp:inline>
        </w:drawing>
      </w:r>
      <w:r w:rsidRPr="00FD7151">
        <w:rPr>
          <w:szCs w:val="26"/>
        </w:rPr>
        <w:t xml:space="preserve"> біля імені матері;</w:t>
      </w:r>
    </w:p>
    <w:p w14:paraId="7E4A549F" w14:textId="766164F4" w:rsidR="00C73E43" w:rsidRPr="00FD7151" w:rsidRDefault="00C73E43" w:rsidP="009E2E93">
      <w:pPr>
        <w:pStyle w:val="affa"/>
        <w:numPr>
          <w:ilvl w:val="0"/>
          <w:numId w:val="45"/>
        </w:numPr>
        <w:rPr>
          <w:szCs w:val="26"/>
        </w:rPr>
      </w:pPr>
      <w:r w:rsidRPr="00FD7151">
        <w:rPr>
          <w:szCs w:val="26"/>
        </w:rPr>
        <w:t>отриманий доступ до редагування даних «Карки особи» матері новонародженого – відкрита картка особи;</w:t>
      </w:r>
    </w:p>
    <w:p w14:paraId="049D40E4" w14:textId="4101AC81" w:rsidR="00C73E43" w:rsidRPr="00FD7151" w:rsidRDefault="00C73E43" w:rsidP="009E2E93">
      <w:pPr>
        <w:pStyle w:val="affa"/>
        <w:numPr>
          <w:ilvl w:val="0"/>
          <w:numId w:val="45"/>
        </w:numPr>
        <w:rPr>
          <w:szCs w:val="26"/>
        </w:rPr>
      </w:pPr>
      <w:r w:rsidRPr="00FD7151">
        <w:rPr>
          <w:szCs w:val="26"/>
        </w:rPr>
        <w:t>ввести зміни у картку матері;</w:t>
      </w:r>
    </w:p>
    <w:p w14:paraId="1FCF1850" w14:textId="75677A23" w:rsidR="00C73E43" w:rsidRPr="00FD7151" w:rsidRDefault="00C73E43" w:rsidP="009E2E93">
      <w:pPr>
        <w:pStyle w:val="affa"/>
        <w:numPr>
          <w:ilvl w:val="0"/>
          <w:numId w:val="45"/>
        </w:numPr>
        <w:rPr>
          <w:szCs w:val="26"/>
        </w:rPr>
      </w:pPr>
      <w:r w:rsidRPr="00FD7151">
        <w:rPr>
          <w:szCs w:val="26"/>
        </w:rPr>
        <w:t>зберегти зміни.</w:t>
      </w:r>
    </w:p>
    <w:p w14:paraId="66E4725A" w14:textId="324936AE" w:rsidR="00C73E43" w:rsidRPr="00FD7151" w:rsidRDefault="00C73E43" w:rsidP="00064F67">
      <w:r w:rsidRPr="00FD7151">
        <w:t>В РНП відобразяться актуальні дані матері в формі «Інформація з довідки про народження».</w:t>
      </w:r>
    </w:p>
    <w:p w14:paraId="4E7CDD3A" w14:textId="77777777" w:rsidR="00B12632" w:rsidRPr="00FD7151" w:rsidRDefault="00B12632" w:rsidP="00B12632">
      <w:pPr>
        <w:pStyle w:val="4"/>
        <w:rPr>
          <w:szCs w:val="26"/>
        </w:rPr>
      </w:pPr>
      <w:bookmarkStart w:id="293" w:name="_Toc519589777"/>
      <w:bookmarkStart w:id="294" w:name="_Toc524592444"/>
      <w:r w:rsidRPr="00FD7151">
        <w:rPr>
          <w:szCs w:val="26"/>
        </w:rPr>
        <w:t>Заповнення поля ПІБ батька</w:t>
      </w:r>
      <w:bookmarkEnd w:id="293"/>
      <w:bookmarkEnd w:id="294"/>
    </w:p>
    <w:p w14:paraId="273FE166" w14:textId="78A18B7C" w:rsidR="00B12632" w:rsidRPr="00FD7151" w:rsidRDefault="00B12632" w:rsidP="00064F67">
      <w:r w:rsidRPr="00FD7151">
        <w:t>В формі «Інформація з довідки про народження» забезпечена можливість наявності групи полів для введення інформації про ПІБ батька (параметр</w:t>
      </w:r>
      <w:r w:rsidR="00C73E43" w:rsidRPr="00FD7151">
        <w:t xml:space="preserve"> необов’язковий для заповнення), для цього потрібно:</w:t>
      </w:r>
    </w:p>
    <w:p w14:paraId="05351FF3" w14:textId="77777777" w:rsidR="00C73E43" w:rsidRPr="00FD7151" w:rsidRDefault="00C73E43" w:rsidP="009E2E93">
      <w:pPr>
        <w:pStyle w:val="affa"/>
        <w:numPr>
          <w:ilvl w:val="0"/>
          <w:numId w:val="46"/>
        </w:numPr>
        <w:rPr>
          <w:szCs w:val="26"/>
        </w:rPr>
      </w:pPr>
      <w:r w:rsidRPr="00FD7151">
        <w:rPr>
          <w:szCs w:val="26"/>
        </w:rPr>
        <w:lastRenderedPageBreak/>
        <w:t>перейти на вкладку «Реєстр документів»;</w:t>
      </w:r>
    </w:p>
    <w:p w14:paraId="6217512B" w14:textId="77777777" w:rsidR="00C73E43" w:rsidRPr="00FD7151" w:rsidRDefault="00C73E43" w:rsidP="009E2E93">
      <w:pPr>
        <w:pStyle w:val="affa"/>
        <w:numPr>
          <w:ilvl w:val="0"/>
          <w:numId w:val="46"/>
        </w:numPr>
        <w:rPr>
          <w:szCs w:val="26"/>
        </w:rPr>
      </w:pPr>
      <w:r w:rsidRPr="00FD7151">
        <w:rPr>
          <w:szCs w:val="26"/>
        </w:rPr>
        <w:t>знайти необхідну довідку;</w:t>
      </w:r>
    </w:p>
    <w:p w14:paraId="3391B8B0" w14:textId="77777777" w:rsidR="00C73E43" w:rsidRPr="00FD7151" w:rsidRDefault="00C73E43" w:rsidP="009E2E93">
      <w:pPr>
        <w:pStyle w:val="affa"/>
        <w:numPr>
          <w:ilvl w:val="0"/>
          <w:numId w:val="46"/>
        </w:numPr>
        <w:rPr>
          <w:szCs w:val="26"/>
        </w:rPr>
      </w:pPr>
      <w:r w:rsidRPr="00FD7151">
        <w:rPr>
          <w:szCs w:val="26"/>
        </w:rPr>
        <w:t>відкрити її на перегляд;</w:t>
      </w:r>
    </w:p>
    <w:p w14:paraId="68710E67" w14:textId="7136938D" w:rsidR="00C73E43" w:rsidRPr="00FD7151" w:rsidRDefault="00C73E43" w:rsidP="009E2E93">
      <w:pPr>
        <w:pStyle w:val="affa"/>
        <w:numPr>
          <w:ilvl w:val="0"/>
          <w:numId w:val="46"/>
        </w:numPr>
        <w:spacing w:line="288" w:lineRule="auto"/>
        <w:rPr>
          <w:szCs w:val="26"/>
        </w:rPr>
      </w:pPr>
      <w:r w:rsidRPr="00FD7151">
        <w:rPr>
          <w:szCs w:val="26"/>
        </w:rPr>
        <w:t>відображення прізвища, імені та по</w:t>
      </w:r>
      <w:r w:rsidR="00FF6F3F" w:rsidRPr="00FD7151">
        <w:rPr>
          <w:szCs w:val="26"/>
        </w:rPr>
        <w:t>-</w:t>
      </w:r>
      <w:r w:rsidRPr="00FD7151">
        <w:rPr>
          <w:szCs w:val="26"/>
        </w:rPr>
        <w:t>батькові батька, в формі «Інформація з довідки про народження» здійснюється в одному полі - «ПІБ батька»</w:t>
      </w:r>
      <w:r w:rsidR="00FF6F3F" w:rsidRPr="00FD7151">
        <w:rPr>
          <w:szCs w:val="26"/>
        </w:rPr>
        <w:t>.</w:t>
      </w:r>
    </w:p>
    <w:p w14:paraId="58B6CC09" w14:textId="031364A7" w:rsidR="00B12632" w:rsidRPr="00FD7151" w:rsidRDefault="00C73E43" w:rsidP="00B12632">
      <w:pPr>
        <w:pStyle w:val="4"/>
        <w:rPr>
          <w:szCs w:val="26"/>
        </w:rPr>
      </w:pPr>
      <w:bookmarkStart w:id="295" w:name="_Toc519589778"/>
      <w:bookmarkStart w:id="296" w:name="_Toc524592445"/>
      <w:r w:rsidRPr="00FD7151">
        <w:rPr>
          <w:szCs w:val="26"/>
        </w:rPr>
        <w:t>Редагування даних</w:t>
      </w:r>
      <w:r w:rsidR="00B12632" w:rsidRPr="00FD7151">
        <w:rPr>
          <w:szCs w:val="26"/>
        </w:rPr>
        <w:t xml:space="preserve"> картки Батька</w:t>
      </w:r>
      <w:bookmarkEnd w:id="295"/>
      <w:bookmarkEnd w:id="296"/>
    </w:p>
    <w:p w14:paraId="07411CFD" w14:textId="77777777" w:rsidR="001E425E" w:rsidRPr="00FD7151" w:rsidRDefault="001E425E" w:rsidP="00064F67">
      <w:r w:rsidRPr="00FD7151">
        <w:t>В формі «Картка особи» Користувач має можливість додавати інформацію про народження, ця операція активує форму «Інформація з довідки про народження», для цього потрібно:</w:t>
      </w:r>
    </w:p>
    <w:p w14:paraId="6801C88F" w14:textId="77777777" w:rsidR="001E425E" w:rsidRPr="00FD7151" w:rsidRDefault="001E425E" w:rsidP="009E2E93">
      <w:pPr>
        <w:pStyle w:val="affa"/>
        <w:numPr>
          <w:ilvl w:val="0"/>
          <w:numId w:val="47"/>
        </w:numPr>
        <w:rPr>
          <w:szCs w:val="26"/>
        </w:rPr>
      </w:pPr>
      <w:r w:rsidRPr="00FD7151">
        <w:rPr>
          <w:szCs w:val="26"/>
        </w:rPr>
        <w:t>перейти на вкладку «Реєстр документів»;</w:t>
      </w:r>
    </w:p>
    <w:p w14:paraId="27780E10" w14:textId="77777777" w:rsidR="001E425E" w:rsidRPr="00FD7151" w:rsidRDefault="001E425E" w:rsidP="009E2E93">
      <w:pPr>
        <w:pStyle w:val="affa"/>
        <w:numPr>
          <w:ilvl w:val="0"/>
          <w:numId w:val="47"/>
        </w:numPr>
        <w:rPr>
          <w:szCs w:val="26"/>
        </w:rPr>
      </w:pPr>
      <w:r w:rsidRPr="00FD7151">
        <w:rPr>
          <w:szCs w:val="26"/>
        </w:rPr>
        <w:t>знайти необхідну довідку;</w:t>
      </w:r>
    </w:p>
    <w:p w14:paraId="43C035CF" w14:textId="77777777" w:rsidR="001E425E" w:rsidRPr="00FD7151" w:rsidRDefault="001E425E" w:rsidP="009E2E93">
      <w:pPr>
        <w:pStyle w:val="affa"/>
        <w:numPr>
          <w:ilvl w:val="0"/>
          <w:numId w:val="47"/>
        </w:numPr>
        <w:rPr>
          <w:szCs w:val="26"/>
        </w:rPr>
      </w:pPr>
      <w:r w:rsidRPr="00FD7151">
        <w:rPr>
          <w:szCs w:val="26"/>
        </w:rPr>
        <w:t>відкрити довідку на перегляд;</w:t>
      </w:r>
    </w:p>
    <w:p w14:paraId="3FDD104E" w14:textId="68FE43A7" w:rsidR="001E425E" w:rsidRPr="00FD7151" w:rsidRDefault="001E425E" w:rsidP="009E2E93">
      <w:pPr>
        <w:pStyle w:val="affa"/>
        <w:numPr>
          <w:ilvl w:val="0"/>
          <w:numId w:val="47"/>
        </w:numPr>
        <w:rPr>
          <w:szCs w:val="26"/>
        </w:rPr>
      </w:pPr>
      <w:r w:rsidRPr="00FD7151">
        <w:rPr>
          <w:szCs w:val="26"/>
        </w:rPr>
        <w:t xml:space="preserve">натиснути кнопку </w:t>
      </w:r>
      <w:r w:rsidRPr="00FD7151">
        <w:rPr>
          <w:noProof/>
          <w:szCs w:val="26"/>
          <w:lang w:val="en-US"/>
        </w:rPr>
        <w:drawing>
          <wp:inline distT="0" distB="0" distL="0" distR="0" wp14:anchorId="4D8313E9" wp14:editId="389FBFCA">
            <wp:extent cx="390525" cy="219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0525" cy="219075"/>
                    </a:xfrm>
                    <a:prstGeom prst="rect">
                      <a:avLst/>
                    </a:prstGeom>
                  </pic:spPr>
                </pic:pic>
              </a:graphicData>
            </a:graphic>
          </wp:inline>
        </w:drawing>
      </w:r>
      <w:r w:rsidRPr="00FD7151">
        <w:rPr>
          <w:szCs w:val="26"/>
        </w:rPr>
        <w:t xml:space="preserve"> біля імені батька;</w:t>
      </w:r>
    </w:p>
    <w:p w14:paraId="1EC74C77" w14:textId="7AB8D901" w:rsidR="001E425E" w:rsidRPr="00FD7151" w:rsidRDefault="001E425E" w:rsidP="009E2E93">
      <w:pPr>
        <w:pStyle w:val="affa"/>
        <w:numPr>
          <w:ilvl w:val="0"/>
          <w:numId w:val="47"/>
        </w:numPr>
        <w:rPr>
          <w:szCs w:val="26"/>
        </w:rPr>
      </w:pPr>
      <w:r w:rsidRPr="00FD7151">
        <w:rPr>
          <w:szCs w:val="26"/>
        </w:rPr>
        <w:t>отриманий доступ до редагування даних «Карки особи» батька новонародженого – відкрита картка особи;</w:t>
      </w:r>
    </w:p>
    <w:p w14:paraId="5ECD39AF" w14:textId="676B15ED" w:rsidR="001E425E" w:rsidRPr="00FD7151" w:rsidRDefault="001E425E" w:rsidP="009E2E93">
      <w:pPr>
        <w:pStyle w:val="affa"/>
        <w:numPr>
          <w:ilvl w:val="0"/>
          <w:numId w:val="47"/>
        </w:numPr>
        <w:rPr>
          <w:szCs w:val="26"/>
        </w:rPr>
      </w:pPr>
      <w:r w:rsidRPr="00FD7151">
        <w:rPr>
          <w:szCs w:val="26"/>
        </w:rPr>
        <w:t>ввести зміни у картку батька;</w:t>
      </w:r>
    </w:p>
    <w:p w14:paraId="022AE138" w14:textId="77777777" w:rsidR="001E425E" w:rsidRPr="00FD7151" w:rsidRDefault="001E425E" w:rsidP="009E2E93">
      <w:pPr>
        <w:pStyle w:val="affa"/>
        <w:numPr>
          <w:ilvl w:val="0"/>
          <w:numId w:val="47"/>
        </w:numPr>
        <w:rPr>
          <w:szCs w:val="26"/>
        </w:rPr>
      </w:pPr>
      <w:r w:rsidRPr="00FD7151">
        <w:rPr>
          <w:szCs w:val="26"/>
        </w:rPr>
        <w:t>зберегти зміни.</w:t>
      </w:r>
    </w:p>
    <w:p w14:paraId="77BE6822" w14:textId="3DBC12E2" w:rsidR="00B12632" w:rsidRPr="00FD7151" w:rsidRDefault="001E425E" w:rsidP="00064F67">
      <w:r w:rsidRPr="00FD7151">
        <w:t>В РНП відобразяться актуальні дані батька в формі «Інформація з довідки про народження».</w:t>
      </w:r>
    </w:p>
    <w:p w14:paraId="5EADCBA6" w14:textId="7A50964C" w:rsidR="00B12632" w:rsidRPr="00FD7151" w:rsidRDefault="00B12632" w:rsidP="006B6063">
      <w:pPr>
        <w:pStyle w:val="22"/>
      </w:pPr>
      <w:bookmarkStart w:id="297" w:name="_Toc519589779"/>
      <w:bookmarkStart w:id="298" w:name="_Toc524592446"/>
      <w:bookmarkStart w:id="299" w:name="_Toc525595276"/>
      <w:bookmarkStart w:id="300" w:name="_Toc519957"/>
      <w:r w:rsidRPr="00FD7151">
        <w:t>Процес видачі медичних довідок</w:t>
      </w:r>
      <w:bookmarkEnd w:id="297"/>
      <w:bookmarkEnd w:id="298"/>
      <w:bookmarkEnd w:id="299"/>
      <w:bookmarkEnd w:id="300"/>
    </w:p>
    <w:p w14:paraId="2C574ADF" w14:textId="77777777" w:rsidR="00B12632" w:rsidRPr="00FD7151" w:rsidRDefault="00B12632" w:rsidP="00B12632">
      <w:pPr>
        <w:pStyle w:val="3"/>
        <w:rPr>
          <w:szCs w:val="26"/>
        </w:rPr>
      </w:pPr>
      <w:bookmarkStart w:id="301" w:name="_Toc519589783"/>
      <w:bookmarkStart w:id="302" w:name="_Toc524592447"/>
      <w:bookmarkStart w:id="303" w:name="_Toc525595277"/>
      <w:bookmarkStart w:id="304" w:name="_Toc519958"/>
      <w:r w:rsidRPr="00FD7151">
        <w:rPr>
          <w:szCs w:val="26"/>
        </w:rPr>
        <w:t>Налаштування друку медичних довідок</w:t>
      </w:r>
      <w:bookmarkEnd w:id="301"/>
      <w:bookmarkEnd w:id="302"/>
      <w:bookmarkEnd w:id="303"/>
      <w:bookmarkEnd w:id="304"/>
    </w:p>
    <w:p w14:paraId="2BE025CE" w14:textId="77777777" w:rsidR="00B12632" w:rsidRPr="00FD7151" w:rsidRDefault="00B12632" w:rsidP="00064F67">
      <w:r w:rsidRPr="00FD7151">
        <w:t>Функціональні можливості РНП передбачають одноразовий друк оригіналів та багаторазовий друк дублікатів довідок.</w:t>
      </w:r>
    </w:p>
    <w:p w14:paraId="51170CAD" w14:textId="77777777" w:rsidR="00B12632" w:rsidRPr="00FD7151" w:rsidRDefault="00B12632" w:rsidP="00064F67">
      <w:r w:rsidRPr="00FD7151">
        <w:t>Передбачається, що якщо Користувач здійснює спробу перегляду необхідної йому довідки, то в РНП відбувається перевірка чи здійснювався раніше друк обраної довідки.</w:t>
      </w:r>
    </w:p>
    <w:p w14:paraId="7C4E3591" w14:textId="77777777" w:rsidR="00B12632" w:rsidRPr="00FD7151" w:rsidRDefault="00B12632" w:rsidP="00064F67">
      <w:r w:rsidRPr="00FD7151">
        <w:t>Активувавши на друкованій формі медичного довідки елемент управління (кнопку) «Друк документа», Користувач здійснює друк медичної довідки. РНП зберігає ознаку того, що був здійснений друк оригіналу вказаної довідки.</w:t>
      </w:r>
    </w:p>
    <w:p w14:paraId="5F69EB05" w14:textId="77777777" w:rsidR="00B12632" w:rsidRPr="00FD7151" w:rsidRDefault="00B12632" w:rsidP="00064F67">
      <w:r w:rsidRPr="00FD7151">
        <w:t>Друк оригіналу медичної довідки завжди здійснюється в двох примірниках.</w:t>
      </w:r>
    </w:p>
    <w:p w14:paraId="7D69F5A8" w14:textId="77777777" w:rsidR="00B12632" w:rsidRPr="00FD7151" w:rsidRDefault="00B12632" w:rsidP="00064F67">
      <w:r w:rsidRPr="00FD7151">
        <w:t>При першому друку відбувається реєстрація події «Друк медичної довідки». При здійсненні першого друку – завжди 2 екземпляра. При здійсненні друку дубліката –1 екземпляр.</w:t>
      </w:r>
    </w:p>
    <w:p w14:paraId="65021BE0" w14:textId="0956C572" w:rsidR="00B12632" w:rsidRPr="00FD7151" w:rsidRDefault="00B12632" w:rsidP="00064F67">
      <w:r w:rsidRPr="00FD7151">
        <w:t xml:space="preserve">Якщо друк медичної довідки вже здійснювався, то в картці довідки Користувачу буде надаватися доступ тільки до друку «Дублікату» (функція друку «Оригіналу» </w:t>
      </w:r>
      <w:r w:rsidR="00984B65" w:rsidRPr="00FD7151">
        <w:t>буде</w:t>
      </w:r>
      <w:r w:rsidRPr="00FD7151">
        <w:t xml:space="preserve"> недоступною).</w:t>
      </w:r>
    </w:p>
    <w:p w14:paraId="4D6D69C7" w14:textId="15597D5C" w:rsidR="00984B65" w:rsidRPr="00FD7151" w:rsidRDefault="00984B65" w:rsidP="00064F67">
      <w:r w:rsidRPr="00FD7151">
        <w:t>Для друку дублікату, потрібно:</w:t>
      </w:r>
    </w:p>
    <w:p w14:paraId="7BF5D86F" w14:textId="6516CDA7" w:rsidR="00984B65" w:rsidRPr="00FD7151" w:rsidRDefault="00984B65" w:rsidP="009E2E93">
      <w:pPr>
        <w:pStyle w:val="affa"/>
        <w:numPr>
          <w:ilvl w:val="0"/>
          <w:numId w:val="48"/>
        </w:numPr>
        <w:rPr>
          <w:szCs w:val="26"/>
        </w:rPr>
      </w:pPr>
      <w:r w:rsidRPr="00FD7151">
        <w:rPr>
          <w:szCs w:val="26"/>
        </w:rPr>
        <w:t>перейти на вкладку «Реєстр довідок»;</w:t>
      </w:r>
    </w:p>
    <w:p w14:paraId="217D264B" w14:textId="5E505E6D" w:rsidR="00984B65" w:rsidRPr="00FD7151" w:rsidRDefault="00984B65" w:rsidP="009E2E93">
      <w:pPr>
        <w:pStyle w:val="affa"/>
        <w:numPr>
          <w:ilvl w:val="0"/>
          <w:numId w:val="48"/>
        </w:numPr>
        <w:rPr>
          <w:szCs w:val="26"/>
        </w:rPr>
      </w:pPr>
      <w:r w:rsidRPr="00FD7151">
        <w:rPr>
          <w:szCs w:val="26"/>
        </w:rPr>
        <w:t>знайти довіку, друк якої ще не виконувався;</w:t>
      </w:r>
    </w:p>
    <w:p w14:paraId="5932CA69" w14:textId="4CEF1105" w:rsidR="00984B65" w:rsidRPr="00FD7151" w:rsidRDefault="00984B65" w:rsidP="009E2E93">
      <w:pPr>
        <w:pStyle w:val="affa"/>
        <w:numPr>
          <w:ilvl w:val="0"/>
          <w:numId w:val="48"/>
        </w:numPr>
        <w:rPr>
          <w:szCs w:val="26"/>
        </w:rPr>
      </w:pPr>
      <w:r w:rsidRPr="00FD7151">
        <w:rPr>
          <w:szCs w:val="26"/>
        </w:rPr>
        <w:lastRenderedPageBreak/>
        <w:t xml:space="preserve">натиснути кнопку друку </w:t>
      </w:r>
      <w:r w:rsidRPr="00FD7151">
        <w:rPr>
          <w:noProof/>
          <w:szCs w:val="26"/>
          <w:lang w:val="en-US"/>
        </w:rPr>
        <w:drawing>
          <wp:inline distT="0" distB="0" distL="0" distR="0" wp14:anchorId="1F80108F" wp14:editId="0F080968">
            <wp:extent cx="314325" cy="361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4325" cy="361950"/>
                    </a:xfrm>
                    <a:prstGeom prst="rect">
                      <a:avLst/>
                    </a:prstGeom>
                  </pic:spPr>
                </pic:pic>
              </a:graphicData>
            </a:graphic>
          </wp:inline>
        </w:drawing>
      </w:r>
      <w:r w:rsidRPr="00FD7151">
        <w:rPr>
          <w:szCs w:val="26"/>
        </w:rPr>
        <w:t>;</w:t>
      </w:r>
    </w:p>
    <w:p w14:paraId="0C8BFCB5" w14:textId="2EC65837" w:rsidR="00984B65" w:rsidRPr="00FD7151" w:rsidRDefault="00984B65" w:rsidP="009E2E93">
      <w:pPr>
        <w:pStyle w:val="affa"/>
        <w:numPr>
          <w:ilvl w:val="0"/>
          <w:numId w:val="48"/>
        </w:numPr>
        <w:rPr>
          <w:szCs w:val="26"/>
        </w:rPr>
      </w:pPr>
      <w:r w:rsidRPr="00FD7151">
        <w:rPr>
          <w:szCs w:val="26"/>
        </w:rPr>
        <w:t>запущено режим друку довідки;</w:t>
      </w:r>
    </w:p>
    <w:p w14:paraId="716A6812" w14:textId="16C7A609" w:rsidR="00984B65" w:rsidRPr="00FD7151" w:rsidRDefault="00984B65" w:rsidP="009E2E93">
      <w:pPr>
        <w:pStyle w:val="affa"/>
        <w:numPr>
          <w:ilvl w:val="0"/>
          <w:numId w:val="48"/>
        </w:numPr>
        <w:rPr>
          <w:szCs w:val="26"/>
        </w:rPr>
      </w:pPr>
      <w:r w:rsidRPr="00FD7151">
        <w:rPr>
          <w:szCs w:val="26"/>
        </w:rPr>
        <w:t>повторно запустити друк довідки;</w:t>
      </w:r>
    </w:p>
    <w:p w14:paraId="1A275CD9" w14:textId="556373F7" w:rsidR="00984B65" w:rsidRPr="00FD7151" w:rsidRDefault="00984B65" w:rsidP="009E2E93">
      <w:pPr>
        <w:pStyle w:val="affa"/>
        <w:numPr>
          <w:ilvl w:val="0"/>
          <w:numId w:val="48"/>
        </w:numPr>
        <w:rPr>
          <w:szCs w:val="26"/>
        </w:rPr>
      </w:pPr>
      <w:r w:rsidRPr="00FD7151">
        <w:rPr>
          <w:szCs w:val="26"/>
        </w:rPr>
        <w:t xml:space="preserve">довідка буде роздрукована з відміткою «Дублікат» (див. </w:t>
      </w:r>
      <w:r w:rsidRPr="00FD7151">
        <w:rPr>
          <w:szCs w:val="26"/>
        </w:rPr>
        <w:fldChar w:fldCharType="begin"/>
      </w:r>
      <w:r w:rsidRPr="00FD7151">
        <w:rPr>
          <w:szCs w:val="26"/>
        </w:rPr>
        <w:instrText xml:space="preserve"> REF _Ref526253173 \h  \* MERGEFORMAT </w:instrText>
      </w:r>
      <w:r w:rsidRPr="00FD7151">
        <w:rPr>
          <w:szCs w:val="26"/>
        </w:rPr>
      </w:r>
      <w:r w:rsidRPr="00FD7151">
        <w:rPr>
          <w:szCs w:val="26"/>
        </w:rPr>
        <w:fldChar w:fldCharType="separate"/>
      </w:r>
      <w:r w:rsidR="006F44F6" w:rsidRPr="00FD7151">
        <w:rPr>
          <w:szCs w:val="26"/>
        </w:rPr>
        <w:t xml:space="preserve">Рисунок </w:t>
      </w:r>
      <w:r w:rsidR="006F44F6">
        <w:rPr>
          <w:noProof/>
          <w:szCs w:val="26"/>
        </w:rPr>
        <w:t>17</w:t>
      </w:r>
      <w:r w:rsidRPr="00FD7151">
        <w:rPr>
          <w:szCs w:val="26"/>
        </w:rPr>
        <w:fldChar w:fldCharType="end"/>
      </w:r>
      <w:r w:rsidR="000C2444" w:rsidRPr="00FD7151">
        <w:rPr>
          <w:szCs w:val="26"/>
        </w:rPr>
        <w:t xml:space="preserve">, </w:t>
      </w:r>
      <w:r w:rsidR="000C2444" w:rsidRPr="00FD7151">
        <w:rPr>
          <w:szCs w:val="26"/>
        </w:rPr>
        <w:fldChar w:fldCharType="begin"/>
      </w:r>
      <w:r w:rsidR="000C2444" w:rsidRPr="00FD7151">
        <w:rPr>
          <w:szCs w:val="26"/>
        </w:rPr>
        <w:instrText xml:space="preserve"> REF _Ref531360934 \h </w:instrText>
      </w:r>
      <w:r w:rsidR="008A197A" w:rsidRPr="00FD7151">
        <w:rPr>
          <w:szCs w:val="26"/>
        </w:rPr>
        <w:instrText xml:space="preserve"> \* MERGEFORMAT </w:instrText>
      </w:r>
      <w:r w:rsidR="000C2444" w:rsidRPr="00FD7151">
        <w:rPr>
          <w:szCs w:val="26"/>
        </w:rPr>
      </w:r>
      <w:r w:rsidR="000C2444" w:rsidRPr="00FD7151">
        <w:rPr>
          <w:szCs w:val="26"/>
        </w:rPr>
        <w:fldChar w:fldCharType="separate"/>
      </w:r>
      <w:r w:rsidR="006F44F6" w:rsidRPr="00FD7151">
        <w:t xml:space="preserve">Рисунок </w:t>
      </w:r>
      <w:r w:rsidR="006F44F6">
        <w:rPr>
          <w:noProof/>
        </w:rPr>
        <w:t>18</w:t>
      </w:r>
      <w:r w:rsidR="000C2444" w:rsidRPr="00FD7151">
        <w:rPr>
          <w:szCs w:val="26"/>
        </w:rPr>
        <w:fldChar w:fldCharType="end"/>
      </w:r>
      <w:r w:rsidR="000C2444" w:rsidRPr="00FD7151">
        <w:rPr>
          <w:szCs w:val="26"/>
        </w:rPr>
        <w:t xml:space="preserve">, </w:t>
      </w:r>
      <w:r w:rsidR="000C2444" w:rsidRPr="00FD7151">
        <w:rPr>
          <w:szCs w:val="26"/>
        </w:rPr>
        <w:fldChar w:fldCharType="begin"/>
      </w:r>
      <w:r w:rsidR="000C2444" w:rsidRPr="00FD7151">
        <w:rPr>
          <w:szCs w:val="26"/>
        </w:rPr>
        <w:instrText xml:space="preserve"> REF _Ref531360940 \h </w:instrText>
      </w:r>
      <w:r w:rsidR="008A197A" w:rsidRPr="00FD7151">
        <w:rPr>
          <w:szCs w:val="26"/>
        </w:rPr>
        <w:instrText xml:space="preserve"> \* MERGEFORMAT </w:instrText>
      </w:r>
      <w:r w:rsidR="000C2444" w:rsidRPr="00FD7151">
        <w:rPr>
          <w:szCs w:val="26"/>
        </w:rPr>
      </w:r>
      <w:r w:rsidR="000C2444" w:rsidRPr="00FD7151">
        <w:rPr>
          <w:szCs w:val="26"/>
        </w:rPr>
        <w:fldChar w:fldCharType="separate"/>
      </w:r>
      <w:r w:rsidR="006F44F6" w:rsidRPr="00FD7151">
        <w:t xml:space="preserve">Рисунок </w:t>
      </w:r>
      <w:r w:rsidR="006F44F6">
        <w:rPr>
          <w:noProof/>
        </w:rPr>
        <w:t>19</w:t>
      </w:r>
      <w:r w:rsidR="000C2444" w:rsidRPr="00FD7151">
        <w:rPr>
          <w:szCs w:val="26"/>
        </w:rPr>
        <w:fldChar w:fldCharType="end"/>
      </w:r>
      <w:r w:rsidR="000C2444" w:rsidRPr="00FD7151">
        <w:rPr>
          <w:szCs w:val="26"/>
        </w:rPr>
        <w:t xml:space="preserve">, </w:t>
      </w:r>
      <w:r w:rsidR="000C2444" w:rsidRPr="00FD7151">
        <w:rPr>
          <w:szCs w:val="26"/>
        </w:rPr>
        <w:fldChar w:fldCharType="begin"/>
      </w:r>
      <w:r w:rsidR="000C2444" w:rsidRPr="00FD7151">
        <w:rPr>
          <w:szCs w:val="26"/>
        </w:rPr>
        <w:instrText xml:space="preserve"> REF _Ref531360946 \h </w:instrText>
      </w:r>
      <w:r w:rsidR="008A197A" w:rsidRPr="00FD7151">
        <w:rPr>
          <w:szCs w:val="26"/>
        </w:rPr>
        <w:instrText xml:space="preserve"> \* MERGEFORMAT </w:instrText>
      </w:r>
      <w:r w:rsidR="000C2444" w:rsidRPr="00FD7151">
        <w:rPr>
          <w:szCs w:val="26"/>
        </w:rPr>
      </w:r>
      <w:r w:rsidR="000C2444" w:rsidRPr="00FD7151">
        <w:rPr>
          <w:szCs w:val="26"/>
        </w:rPr>
        <w:fldChar w:fldCharType="separate"/>
      </w:r>
      <w:r w:rsidR="006F44F6" w:rsidRPr="00FD7151">
        <w:t xml:space="preserve">Рисунок </w:t>
      </w:r>
      <w:r w:rsidR="006F44F6">
        <w:rPr>
          <w:noProof/>
        </w:rPr>
        <w:t>20</w:t>
      </w:r>
      <w:r w:rsidR="000C2444" w:rsidRPr="00FD7151">
        <w:rPr>
          <w:szCs w:val="26"/>
        </w:rPr>
        <w:fldChar w:fldCharType="end"/>
      </w:r>
      <w:r w:rsidR="000C2444" w:rsidRPr="00FD7151">
        <w:rPr>
          <w:szCs w:val="26"/>
        </w:rPr>
        <w:t xml:space="preserve">, </w:t>
      </w:r>
      <w:r w:rsidR="000C2444" w:rsidRPr="00FD7151">
        <w:rPr>
          <w:szCs w:val="26"/>
        </w:rPr>
        <w:fldChar w:fldCharType="begin"/>
      </w:r>
      <w:r w:rsidR="000C2444" w:rsidRPr="00FD7151">
        <w:rPr>
          <w:szCs w:val="26"/>
        </w:rPr>
        <w:instrText xml:space="preserve"> REF _Ref531360952 \h </w:instrText>
      </w:r>
      <w:r w:rsidR="008A197A" w:rsidRPr="00FD7151">
        <w:rPr>
          <w:szCs w:val="26"/>
        </w:rPr>
        <w:instrText xml:space="preserve"> \* MERGEFORMAT </w:instrText>
      </w:r>
      <w:r w:rsidR="000C2444" w:rsidRPr="00FD7151">
        <w:rPr>
          <w:szCs w:val="26"/>
        </w:rPr>
      </w:r>
      <w:r w:rsidR="000C2444" w:rsidRPr="00FD7151">
        <w:rPr>
          <w:szCs w:val="26"/>
        </w:rPr>
        <w:fldChar w:fldCharType="separate"/>
      </w:r>
      <w:r w:rsidR="006F44F6" w:rsidRPr="00FD7151">
        <w:t xml:space="preserve">Рисунок </w:t>
      </w:r>
      <w:r w:rsidR="006F44F6">
        <w:rPr>
          <w:noProof/>
        </w:rPr>
        <w:t>21</w:t>
      </w:r>
      <w:r w:rsidR="000C2444" w:rsidRPr="00FD7151">
        <w:rPr>
          <w:szCs w:val="26"/>
        </w:rPr>
        <w:fldChar w:fldCharType="end"/>
      </w:r>
      <w:r w:rsidRPr="00FD7151">
        <w:rPr>
          <w:szCs w:val="26"/>
        </w:rPr>
        <w:t>).</w:t>
      </w:r>
    </w:p>
    <w:p w14:paraId="1D773EDA" w14:textId="5794E5AF" w:rsidR="000C2444" w:rsidRPr="00FD7151" w:rsidRDefault="000C2444" w:rsidP="00064F67">
      <w:r w:rsidRPr="00FD7151">
        <w:t>Друк дублікату завжди здійснюється в одному екземплярі.</w:t>
      </w:r>
    </w:p>
    <w:p w14:paraId="7321B04B" w14:textId="5969241D" w:rsidR="00984B65" w:rsidRPr="00FD7151" w:rsidRDefault="000C2444" w:rsidP="00984B65">
      <w:pPr>
        <w:pStyle w:val="a8"/>
        <w:rPr>
          <w:szCs w:val="26"/>
        </w:rPr>
      </w:pPr>
      <w:r w:rsidRPr="00FD7151">
        <w:rPr>
          <w:noProof/>
          <w:lang w:val="en-US" w:eastAsia="en-US"/>
        </w:rPr>
        <w:drawing>
          <wp:inline distT="0" distB="0" distL="0" distR="0" wp14:anchorId="319B50F1" wp14:editId="3C00021A">
            <wp:extent cx="6120130" cy="51771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5177155"/>
                    </a:xfrm>
                    <a:prstGeom prst="rect">
                      <a:avLst/>
                    </a:prstGeom>
                  </pic:spPr>
                </pic:pic>
              </a:graphicData>
            </a:graphic>
          </wp:inline>
        </w:drawing>
      </w:r>
    </w:p>
    <w:p w14:paraId="6E7527AD" w14:textId="73E60FAD" w:rsidR="00984B65" w:rsidRPr="00FD7151" w:rsidRDefault="00984B65" w:rsidP="00984B65">
      <w:pPr>
        <w:pStyle w:val="affb"/>
        <w:rPr>
          <w:szCs w:val="26"/>
        </w:rPr>
      </w:pPr>
      <w:bookmarkStart w:id="305" w:name="_Ref526253173"/>
      <w:bookmarkStart w:id="306" w:name="_Toc533687742"/>
      <w:r w:rsidRPr="00FD7151">
        <w:rPr>
          <w:szCs w:val="26"/>
        </w:rPr>
        <w:t xml:space="preserve">Рисунок </w:t>
      </w:r>
      <w:r w:rsidRPr="00FD7151">
        <w:rPr>
          <w:szCs w:val="26"/>
        </w:rPr>
        <w:fldChar w:fldCharType="begin"/>
      </w:r>
      <w:r w:rsidRPr="00FD7151">
        <w:rPr>
          <w:szCs w:val="26"/>
        </w:rPr>
        <w:instrText xml:space="preserve"> SEQ Рисунок \* ARABIC </w:instrText>
      </w:r>
      <w:r w:rsidRPr="00FD7151">
        <w:rPr>
          <w:szCs w:val="26"/>
        </w:rPr>
        <w:fldChar w:fldCharType="separate"/>
      </w:r>
      <w:r w:rsidR="006F44F6">
        <w:rPr>
          <w:noProof/>
          <w:szCs w:val="26"/>
        </w:rPr>
        <w:t>17</w:t>
      </w:r>
      <w:r w:rsidRPr="00FD7151">
        <w:rPr>
          <w:szCs w:val="26"/>
        </w:rPr>
        <w:fldChar w:fldCharType="end"/>
      </w:r>
      <w:bookmarkEnd w:id="305"/>
      <w:r w:rsidRPr="00FD7151">
        <w:rPr>
          <w:szCs w:val="26"/>
        </w:rPr>
        <w:t>. Друк дублікату довідки</w:t>
      </w:r>
      <w:r w:rsidR="000C2444" w:rsidRPr="00FD7151">
        <w:rPr>
          <w:szCs w:val="26"/>
        </w:rPr>
        <w:t xml:space="preserve"> про народження</w:t>
      </w:r>
      <w:bookmarkEnd w:id="306"/>
    </w:p>
    <w:p w14:paraId="43D3B66C" w14:textId="77777777" w:rsidR="00E57E76" w:rsidRPr="00FD7151" w:rsidRDefault="00E57E76" w:rsidP="00064F67"/>
    <w:p w14:paraId="6A037C5F" w14:textId="4141B33F" w:rsidR="00DF3A8A" w:rsidRPr="00FD7151" w:rsidRDefault="00DF3A8A" w:rsidP="000C2444">
      <w:pPr>
        <w:pStyle w:val="1a"/>
        <w:rPr>
          <w:szCs w:val="26"/>
          <w:lang w:val="uk-UA"/>
        </w:rPr>
      </w:pPr>
      <w:r w:rsidRPr="00FD7151">
        <w:lastRenderedPageBreak/>
        <w:drawing>
          <wp:inline distT="0" distB="0" distL="0" distR="0" wp14:anchorId="666B13BC" wp14:editId="484E9D1A">
            <wp:extent cx="6120130" cy="49898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4989830"/>
                    </a:xfrm>
                    <a:prstGeom prst="rect">
                      <a:avLst/>
                    </a:prstGeom>
                  </pic:spPr>
                </pic:pic>
              </a:graphicData>
            </a:graphic>
          </wp:inline>
        </w:drawing>
      </w:r>
    </w:p>
    <w:p w14:paraId="10865C98" w14:textId="22129A25" w:rsidR="00DF3A8A" w:rsidRPr="00FD7151" w:rsidRDefault="000C2444" w:rsidP="000C2444">
      <w:pPr>
        <w:pStyle w:val="affb"/>
        <w:rPr>
          <w:szCs w:val="26"/>
        </w:rPr>
      </w:pPr>
      <w:bookmarkStart w:id="307" w:name="_Ref531360934"/>
      <w:bookmarkStart w:id="308" w:name="_Toc533687743"/>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18</w:t>
      </w:r>
      <w:r w:rsidRPr="00FD7151">
        <w:fldChar w:fldCharType="end"/>
      </w:r>
      <w:bookmarkEnd w:id="307"/>
      <w:r w:rsidRPr="00FD7151">
        <w:t xml:space="preserve">. </w:t>
      </w:r>
      <w:r w:rsidR="00DF3A8A" w:rsidRPr="00FD7151">
        <w:rPr>
          <w:szCs w:val="26"/>
        </w:rPr>
        <w:t>Довідка про фельдшерську смерть</w:t>
      </w:r>
      <w:bookmarkEnd w:id="308"/>
    </w:p>
    <w:p w14:paraId="3ABFB951" w14:textId="3A06ABC7" w:rsidR="00DF3A8A" w:rsidRPr="00FD7151" w:rsidRDefault="000C2444" w:rsidP="000C2444">
      <w:pPr>
        <w:pStyle w:val="1a"/>
        <w:rPr>
          <w:szCs w:val="26"/>
          <w:lang w:val="uk-UA"/>
        </w:rPr>
      </w:pPr>
      <w:r w:rsidRPr="00FD7151">
        <w:lastRenderedPageBreak/>
        <w:drawing>
          <wp:inline distT="0" distB="0" distL="0" distR="0" wp14:anchorId="5735CD9E" wp14:editId="016AC06D">
            <wp:extent cx="6120130" cy="51593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5159375"/>
                    </a:xfrm>
                    <a:prstGeom prst="rect">
                      <a:avLst/>
                    </a:prstGeom>
                  </pic:spPr>
                </pic:pic>
              </a:graphicData>
            </a:graphic>
          </wp:inline>
        </w:drawing>
      </w:r>
    </w:p>
    <w:p w14:paraId="2CF8C60A" w14:textId="6AD69ADB" w:rsidR="000C2444" w:rsidRPr="00FD7151" w:rsidRDefault="000C2444" w:rsidP="000C2444">
      <w:pPr>
        <w:pStyle w:val="affb"/>
        <w:rPr>
          <w:szCs w:val="26"/>
        </w:rPr>
      </w:pPr>
      <w:bookmarkStart w:id="309" w:name="_Ref531360940"/>
      <w:bookmarkStart w:id="310" w:name="_Toc533687744"/>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19</w:t>
      </w:r>
      <w:r w:rsidRPr="00FD7151">
        <w:fldChar w:fldCharType="end"/>
      </w:r>
      <w:bookmarkEnd w:id="309"/>
      <w:r w:rsidRPr="00FD7151">
        <w:t xml:space="preserve">. </w:t>
      </w:r>
      <w:r w:rsidRPr="00FD7151">
        <w:rPr>
          <w:szCs w:val="26"/>
        </w:rPr>
        <w:t>Довідка про перебування дитини під наглядом</w:t>
      </w:r>
      <w:bookmarkEnd w:id="310"/>
    </w:p>
    <w:p w14:paraId="67989495" w14:textId="6D7436DE" w:rsidR="000C2444" w:rsidRPr="00FD7151" w:rsidRDefault="000C2444" w:rsidP="000C2444">
      <w:pPr>
        <w:pStyle w:val="1a"/>
        <w:rPr>
          <w:szCs w:val="26"/>
          <w:lang w:val="uk-UA"/>
        </w:rPr>
      </w:pPr>
      <w:r w:rsidRPr="00FD7151">
        <w:lastRenderedPageBreak/>
        <w:drawing>
          <wp:inline distT="0" distB="0" distL="0" distR="0" wp14:anchorId="3DB77A16" wp14:editId="23957ACD">
            <wp:extent cx="6120130" cy="4821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4821555"/>
                    </a:xfrm>
                    <a:prstGeom prst="rect">
                      <a:avLst/>
                    </a:prstGeom>
                  </pic:spPr>
                </pic:pic>
              </a:graphicData>
            </a:graphic>
          </wp:inline>
        </w:drawing>
      </w:r>
    </w:p>
    <w:p w14:paraId="1E69CFBF" w14:textId="3C40B91E" w:rsidR="000C2444" w:rsidRPr="00FD7151" w:rsidRDefault="000C2444" w:rsidP="000C2444">
      <w:pPr>
        <w:pStyle w:val="affb"/>
        <w:rPr>
          <w:szCs w:val="26"/>
        </w:rPr>
      </w:pPr>
      <w:bookmarkStart w:id="311" w:name="_Ref531360946"/>
      <w:bookmarkStart w:id="312" w:name="_Toc533687745"/>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20</w:t>
      </w:r>
      <w:r w:rsidRPr="00FD7151">
        <w:fldChar w:fldCharType="end"/>
      </w:r>
      <w:bookmarkEnd w:id="311"/>
      <w:r w:rsidRPr="00FD7151">
        <w:t xml:space="preserve">. </w:t>
      </w:r>
      <w:r w:rsidRPr="00FD7151">
        <w:rPr>
          <w:szCs w:val="26"/>
        </w:rPr>
        <w:t xml:space="preserve">Довідка про </w:t>
      </w:r>
      <w:proofErr w:type="spellStart"/>
      <w:r w:rsidRPr="00FD7151">
        <w:rPr>
          <w:szCs w:val="26"/>
        </w:rPr>
        <w:t>перинатальну</w:t>
      </w:r>
      <w:proofErr w:type="spellEnd"/>
      <w:r w:rsidRPr="00FD7151">
        <w:rPr>
          <w:szCs w:val="26"/>
        </w:rPr>
        <w:t xml:space="preserve"> смерть</w:t>
      </w:r>
      <w:bookmarkEnd w:id="312"/>
    </w:p>
    <w:p w14:paraId="64ACD4FE" w14:textId="41B3A20B" w:rsidR="000C2444" w:rsidRPr="00FD7151" w:rsidRDefault="000C2444" w:rsidP="000C2444">
      <w:pPr>
        <w:pStyle w:val="1a"/>
        <w:rPr>
          <w:szCs w:val="26"/>
          <w:lang w:val="uk-UA"/>
        </w:rPr>
      </w:pPr>
      <w:r w:rsidRPr="00FD7151">
        <w:lastRenderedPageBreak/>
        <w:drawing>
          <wp:inline distT="0" distB="0" distL="0" distR="0" wp14:anchorId="18375C59" wp14:editId="29E6F2DB">
            <wp:extent cx="6120130" cy="50800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5080000"/>
                    </a:xfrm>
                    <a:prstGeom prst="rect">
                      <a:avLst/>
                    </a:prstGeom>
                  </pic:spPr>
                </pic:pic>
              </a:graphicData>
            </a:graphic>
          </wp:inline>
        </w:drawing>
      </w:r>
    </w:p>
    <w:p w14:paraId="235C502C" w14:textId="73B477DD" w:rsidR="000C2444" w:rsidRPr="00FD7151" w:rsidRDefault="000C2444" w:rsidP="000C2444">
      <w:pPr>
        <w:pStyle w:val="affb"/>
        <w:rPr>
          <w:szCs w:val="26"/>
        </w:rPr>
      </w:pPr>
      <w:bookmarkStart w:id="313" w:name="_Ref531360952"/>
      <w:bookmarkStart w:id="314" w:name="_Toc533687746"/>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21</w:t>
      </w:r>
      <w:r w:rsidRPr="00FD7151">
        <w:fldChar w:fldCharType="end"/>
      </w:r>
      <w:bookmarkEnd w:id="313"/>
      <w:r w:rsidRPr="00FD7151">
        <w:t xml:space="preserve">. </w:t>
      </w:r>
      <w:r w:rsidRPr="00FD7151">
        <w:rPr>
          <w:szCs w:val="26"/>
        </w:rPr>
        <w:t>Довідка про смерть</w:t>
      </w:r>
      <w:bookmarkEnd w:id="314"/>
    </w:p>
    <w:p w14:paraId="7A1E776C" w14:textId="5E2A7409" w:rsidR="00B65218" w:rsidRPr="00FD7151" w:rsidRDefault="00B65218" w:rsidP="006B6063">
      <w:pPr>
        <w:pStyle w:val="22"/>
      </w:pPr>
      <w:bookmarkStart w:id="315" w:name="_Toc519959"/>
      <w:r w:rsidRPr="00FD7151">
        <w:rPr>
          <w:shd w:val="clear" w:color="auto" w:fill="FFFFFF"/>
        </w:rPr>
        <w:t>Модернізація елементів графічного та інформаційного дизайну інтерфейсів користувачів</w:t>
      </w:r>
      <w:bookmarkEnd w:id="315"/>
    </w:p>
    <w:p w14:paraId="692B5EDD" w14:textId="7B8EDCA9" w:rsidR="000C2444" w:rsidRPr="00FD7151" w:rsidRDefault="009D1E5A" w:rsidP="00064F67">
      <w:pPr>
        <w:rPr>
          <w:shd w:val="clear" w:color="auto" w:fill="FFFFFF"/>
        </w:rPr>
      </w:pPr>
      <w:r w:rsidRPr="00FD7151">
        <w:rPr>
          <w:szCs w:val="26"/>
        </w:rPr>
        <w:t xml:space="preserve">Виконана модернізація елементі </w:t>
      </w:r>
      <w:r w:rsidRPr="00FD7151">
        <w:rPr>
          <w:shd w:val="clear" w:color="auto" w:fill="FFFFFF"/>
        </w:rPr>
        <w:t>графічного та інформаційного дизайну інтерфейсів користувачів. Приклад графічного дизайну попередньої системи (</w:t>
      </w:r>
      <w:hyperlink r:id="rId42" w:tgtFrame="_blank" w:history="1">
        <w:r w:rsidRPr="00FD7151">
          <w:rPr>
            <w:rStyle w:val="a7"/>
            <w:color w:val="auto"/>
            <w:shd w:val="clear" w:color="auto" w:fill="FFFFFF"/>
          </w:rPr>
          <w:t>medical.kyivcity.gov.ua</w:t>
        </w:r>
      </w:hyperlink>
      <w:r w:rsidRPr="00FD7151">
        <w:rPr>
          <w:shd w:val="clear" w:color="auto" w:fill="FFFFFF"/>
        </w:rPr>
        <w:t xml:space="preserve">) представлена на рисунку нижче (див. </w:t>
      </w:r>
      <w:r w:rsidRPr="00FD7151">
        <w:rPr>
          <w:shd w:val="clear" w:color="auto" w:fill="FFFFFF"/>
        </w:rPr>
        <w:fldChar w:fldCharType="begin"/>
      </w:r>
      <w:r w:rsidRPr="00FD7151">
        <w:rPr>
          <w:shd w:val="clear" w:color="auto" w:fill="FFFFFF"/>
        </w:rPr>
        <w:instrText xml:space="preserve"> REF _Ref531800715 \h </w:instrText>
      </w:r>
      <w:r w:rsidR="008A197A" w:rsidRPr="00FD7151">
        <w:rPr>
          <w:shd w:val="clear" w:color="auto" w:fill="FFFFFF"/>
        </w:rPr>
        <w:instrText xml:space="preserve"> \* MERGEFORMAT </w:instrText>
      </w:r>
      <w:r w:rsidRPr="00FD7151">
        <w:rPr>
          <w:shd w:val="clear" w:color="auto" w:fill="FFFFFF"/>
        </w:rPr>
      </w:r>
      <w:r w:rsidRPr="00FD7151">
        <w:rPr>
          <w:shd w:val="clear" w:color="auto" w:fill="FFFFFF"/>
        </w:rPr>
        <w:fldChar w:fldCharType="separate"/>
      </w:r>
      <w:r w:rsidR="006F44F6" w:rsidRPr="00FD7151">
        <w:t xml:space="preserve">Рисунок </w:t>
      </w:r>
      <w:r w:rsidR="006F44F6">
        <w:rPr>
          <w:noProof/>
        </w:rPr>
        <w:t>22</w:t>
      </w:r>
      <w:r w:rsidRPr="00FD7151">
        <w:rPr>
          <w:shd w:val="clear" w:color="auto" w:fill="FFFFFF"/>
        </w:rPr>
        <w:fldChar w:fldCharType="end"/>
      </w:r>
      <w:r w:rsidRPr="00FD7151">
        <w:rPr>
          <w:shd w:val="clear" w:color="auto" w:fill="FFFFFF"/>
        </w:rPr>
        <w:t>).</w:t>
      </w:r>
    </w:p>
    <w:p w14:paraId="469FD5BF" w14:textId="2978A535" w:rsidR="009D1E5A" w:rsidRPr="00FD7151" w:rsidRDefault="009D1E5A" w:rsidP="009D1E5A">
      <w:pPr>
        <w:pStyle w:val="1a"/>
        <w:rPr>
          <w:shd w:val="clear" w:color="auto" w:fill="FFFFFF"/>
          <w:lang w:val="uk-UA"/>
        </w:rPr>
      </w:pPr>
      <w:r w:rsidRPr="00FD7151">
        <w:lastRenderedPageBreak/>
        <w:drawing>
          <wp:inline distT="0" distB="0" distL="0" distR="0" wp14:anchorId="14669A14" wp14:editId="2BA394EB">
            <wp:extent cx="6120130" cy="271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712720"/>
                    </a:xfrm>
                    <a:prstGeom prst="rect">
                      <a:avLst/>
                    </a:prstGeom>
                  </pic:spPr>
                </pic:pic>
              </a:graphicData>
            </a:graphic>
          </wp:inline>
        </w:drawing>
      </w:r>
    </w:p>
    <w:p w14:paraId="1E4C57D0" w14:textId="2E8E8411" w:rsidR="009D1E5A" w:rsidRPr="00FD7151" w:rsidRDefault="009D1E5A" w:rsidP="009D1E5A">
      <w:pPr>
        <w:pStyle w:val="affb"/>
        <w:rPr>
          <w:shd w:val="clear" w:color="auto" w:fill="FFFFFF"/>
        </w:rPr>
      </w:pPr>
      <w:bookmarkStart w:id="316" w:name="_Ref531800715"/>
      <w:bookmarkStart w:id="317" w:name="_Toc533687747"/>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22</w:t>
      </w:r>
      <w:r w:rsidRPr="00FD7151">
        <w:fldChar w:fldCharType="end"/>
      </w:r>
      <w:bookmarkEnd w:id="316"/>
      <w:r w:rsidRPr="00FD7151">
        <w:t xml:space="preserve">. </w:t>
      </w:r>
      <w:r w:rsidRPr="00FD7151">
        <w:rPr>
          <w:shd w:val="clear" w:color="auto" w:fill="FFFFFF"/>
        </w:rPr>
        <w:t>Приклад графічного інтерфейсу попередньої системи</w:t>
      </w:r>
      <w:bookmarkEnd w:id="317"/>
    </w:p>
    <w:p w14:paraId="54DB84AC" w14:textId="77777777" w:rsidR="009D1E5A" w:rsidRPr="00FD7151" w:rsidRDefault="009D1E5A" w:rsidP="00064F67"/>
    <w:p w14:paraId="184FF236" w14:textId="2AD231C5" w:rsidR="009D1E5A" w:rsidRDefault="009D1E5A" w:rsidP="00064F67">
      <w:r w:rsidRPr="00FD7151">
        <w:rPr>
          <w:szCs w:val="26"/>
        </w:rPr>
        <w:t xml:space="preserve">Модернізований графічний інтерфейс РНП </w:t>
      </w:r>
      <w:r w:rsidRPr="00FD7151">
        <w:t xml:space="preserve">забезпечує сучасний уніфікований та комфортний, максимально простий та інтуїтивно зрозумілий інтерфейс Користувача (див. </w:t>
      </w:r>
      <w:r w:rsidRPr="00FD7151">
        <w:fldChar w:fldCharType="begin"/>
      </w:r>
      <w:r w:rsidRPr="00FD7151">
        <w:instrText xml:space="preserve"> REF _Ref531800721 \h </w:instrText>
      </w:r>
      <w:r w:rsidR="008A197A" w:rsidRPr="00FD7151">
        <w:instrText xml:space="preserve"> \* MERGEFORMAT </w:instrText>
      </w:r>
      <w:r w:rsidRPr="00FD7151">
        <w:fldChar w:fldCharType="separate"/>
      </w:r>
      <w:r w:rsidR="006F44F6" w:rsidRPr="00FD7151">
        <w:t xml:space="preserve">Рисунок </w:t>
      </w:r>
      <w:r w:rsidR="006F44F6">
        <w:rPr>
          <w:noProof/>
        </w:rPr>
        <w:t>23</w:t>
      </w:r>
      <w:r w:rsidRPr="00FD7151">
        <w:fldChar w:fldCharType="end"/>
      </w:r>
      <w:r w:rsidRPr="00FD7151">
        <w:t>).</w:t>
      </w:r>
    </w:p>
    <w:p w14:paraId="745B2E6E" w14:textId="77777777" w:rsidR="00064F67" w:rsidRPr="00FD7151" w:rsidRDefault="00064F67" w:rsidP="00064F67"/>
    <w:p w14:paraId="2BC07EC2" w14:textId="5ED9E154" w:rsidR="009D1E5A" w:rsidRPr="00FD7151" w:rsidRDefault="009D1E5A" w:rsidP="009D1E5A">
      <w:pPr>
        <w:pStyle w:val="1a"/>
        <w:rPr>
          <w:lang w:val="uk-UA"/>
        </w:rPr>
      </w:pPr>
      <w:r w:rsidRPr="00FD7151">
        <w:drawing>
          <wp:inline distT="0" distB="0" distL="0" distR="0" wp14:anchorId="67A64062" wp14:editId="0FB782AA">
            <wp:extent cx="6120130" cy="3353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3353435"/>
                    </a:xfrm>
                    <a:prstGeom prst="rect">
                      <a:avLst/>
                    </a:prstGeom>
                  </pic:spPr>
                </pic:pic>
              </a:graphicData>
            </a:graphic>
          </wp:inline>
        </w:drawing>
      </w:r>
    </w:p>
    <w:p w14:paraId="6D5EEE52" w14:textId="02AB7613" w:rsidR="009D1E5A" w:rsidRPr="00FD7151" w:rsidRDefault="009D1E5A" w:rsidP="009D1E5A">
      <w:pPr>
        <w:pStyle w:val="affb"/>
        <w:rPr>
          <w:szCs w:val="26"/>
        </w:rPr>
      </w:pPr>
      <w:bookmarkStart w:id="318" w:name="_Ref531800721"/>
      <w:bookmarkStart w:id="319" w:name="_Toc533687748"/>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23</w:t>
      </w:r>
      <w:r w:rsidRPr="00FD7151">
        <w:fldChar w:fldCharType="end"/>
      </w:r>
      <w:bookmarkEnd w:id="318"/>
      <w:r w:rsidRPr="00FD7151">
        <w:t>. Приклад модернізовано графічного інтерфейсу</w:t>
      </w:r>
      <w:bookmarkEnd w:id="319"/>
    </w:p>
    <w:p w14:paraId="612439DB" w14:textId="5D992A01" w:rsidR="00AA3AF6" w:rsidRPr="00FD7151" w:rsidRDefault="00AA3AF6" w:rsidP="006B6063">
      <w:pPr>
        <w:pStyle w:val="22"/>
      </w:pPr>
      <w:bookmarkStart w:id="320" w:name="_Toc519960"/>
      <w:r w:rsidRPr="00FD7151">
        <w:t>Статистика</w:t>
      </w:r>
      <w:bookmarkEnd w:id="320"/>
    </w:p>
    <w:p w14:paraId="70EDFB25" w14:textId="77777777" w:rsidR="00F37915" w:rsidRPr="00FD7151" w:rsidRDefault="00AA3AF6" w:rsidP="00064F67">
      <w:r w:rsidRPr="00FD7151">
        <w:t xml:space="preserve">В РНП передбачена можливість формування та перегляду звітності. Для </w:t>
      </w:r>
      <w:r w:rsidR="00F37915" w:rsidRPr="00FD7151">
        <w:t>формування</w:t>
      </w:r>
      <w:r w:rsidRPr="00FD7151">
        <w:t xml:space="preserve"> потрібно</w:t>
      </w:r>
      <w:r w:rsidR="00F37915" w:rsidRPr="00FD7151">
        <w:t>:</w:t>
      </w:r>
    </w:p>
    <w:p w14:paraId="57ED5023" w14:textId="0467FF40" w:rsidR="00AA3AF6" w:rsidRPr="00FD7151" w:rsidRDefault="00AA3AF6" w:rsidP="00F37915">
      <w:pPr>
        <w:pStyle w:val="affa"/>
        <w:numPr>
          <w:ilvl w:val="0"/>
          <w:numId w:val="50"/>
        </w:numPr>
      </w:pPr>
      <w:r w:rsidRPr="00FD7151">
        <w:t>відкрити розділ «Статистика»</w:t>
      </w:r>
      <w:r w:rsidR="00F37915" w:rsidRPr="00FD7151">
        <w:t xml:space="preserve"> (див.</w:t>
      </w:r>
      <w:r w:rsidR="009D1E5A" w:rsidRPr="00FD7151">
        <w:t xml:space="preserve"> </w:t>
      </w:r>
      <w:r w:rsidR="009D1E5A" w:rsidRPr="00FD7151">
        <w:fldChar w:fldCharType="begin"/>
      </w:r>
      <w:r w:rsidR="009D1E5A" w:rsidRPr="00FD7151">
        <w:instrText xml:space="preserve"> REF _Ref531800730 \h </w:instrText>
      </w:r>
      <w:r w:rsidR="008A197A" w:rsidRPr="00FD7151">
        <w:instrText xml:space="preserve"> \* MERGEFORMAT </w:instrText>
      </w:r>
      <w:r w:rsidR="009D1E5A" w:rsidRPr="00FD7151">
        <w:fldChar w:fldCharType="separate"/>
      </w:r>
      <w:r w:rsidR="006F44F6" w:rsidRPr="00FD7151">
        <w:t xml:space="preserve">Рисунок </w:t>
      </w:r>
      <w:r w:rsidR="006F44F6">
        <w:rPr>
          <w:noProof/>
        </w:rPr>
        <w:t>24</w:t>
      </w:r>
      <w:r w:rsidR="009D1E5A" w:rsidRPr="00FD7151">
        <w:fldChar w:fldCharType="end"/>
      </w:r>
      <w:r w:rsidR="00F37915" w:rsidRPr="00FD7151">
        <w:t>);</w:t>
      </w:r>
    </w:p>
    <w:p w14:paraId="7BAB9FE3" w14:textId="66E945B1" w:rsidR="00AA3AF6" w:rsidRPr="00FD7151" w:rsidRDefault="00AA3AF6" w:rsidP="00D524C6">
      <w:pPr>
        <w:pStyle w:val="1a"/>
        <w:rPr>
          <w:lang w:val="uk-UA"/>
        </w:rPr>
      </w:pPr>
      <w:r w:rsidRPr="00FD7151">
        <w:lastRenderedPageBreak/>
        <w:drawing>
          <wp:inline distT="0" distB="0" distL="0" distR="0" wp14:anchorId="09ACEE81" wp14:editId="3C61BEB1">
            <wp:extent cx="6120130" cy="23558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2355850"/>
                    </a:xfrm>
                    <a:prstGeom prst="rect">
                      <a:avLst/>
                    </a:prstGeom>
                  </pic:spPr>
                </pic:pic>
              </a:graphicData>
            </a:graphic>
          </wp:inline>
        </w:drawing>
      </w:r>
    </w:p>
    <w:p w14:paraId="1E237D5B" w14:textId="1D342567" w:rsidR="00D524C6" w:rsidRDefault="00D524C6" w:rsidP="00D524C6">
      <w:pPr>
        <w:pStyle w:val="affb"/>
      </w:pPr>
      <w:bookmarkStart w:id="321" w:name="_Ref531800730"/>
      <w:bookmarkStart w:id="322" w:name="_Toc533687749"/>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24</w:t>
      </w:r>
      <w:r w:rsidRPr="00FD7151">
        <w:fldChar w:fldCharType="end"/>
      </w:r>
      <w:bookmarkEnd w:id="321"/>
      <w:r w:rsidRPr="00FD7151">
        <w:t>. Перегляд розділу статистики</w:t>
      </w:r>
      <w:bookmarkEnd w:id="322"/>
    </w:p>
    <w:p w14:paraId="799DEE92" w14:textId="77777777" w:rsidR="004C0BFA" w:rsidRPr="004C0BFA" w:rsidRDefault="004C0BFA" w:rsidP="00064F67"/>
    <w:p w14:paraId="0F4812ED" w14:textId="360D3EC4" w:rsidR="00F37915" w:rsidRPr="00FD7151" w:rsidRDefault="00F37915" w:rsidP="00F37915">
      <w:pPr>
        <w:pStyle w:val="affa"/>
        <w:numPr>
          <w:ilvl w:val="0"/>
          <w:numId w:val="50"/>
        </w:numPr>
      </w:pPr>
      <w:r w:rsidRPr="00FD7151">
        <w:t>обрати рік формування звітності;</w:t>
      </w:r>
    </w:p>
    <w:p w14:paraId="352DC423" w14:textId="2CDCA657" w:rsidR="00F37915" w:rsidRPr="00FD7151" w:rsidRDefault="00F37915" w:rsidP="00F37915">
      <w:pPr>
        <w:pStyle w:val="affa"/>
        <w:numPr>
          <w:ilvl w:val="0"/>
          <w:numId w:val="50"/>
        </w:numPr>
      </w:pPr>
      <w:r w:rsidRPr="00FD7151">
        <w:t>натиснути на кнопку відповідного звіту.</w:t>
      </w:r>
    </w:p>
    <w:p w14:paraId="3F2C9143" w14:textId="662CDC89" w:rsidR="00F37915" w:rsidRPr="00FD7151" w:rsidRDefault="00F37915" w:rsidP="00064F67">
      <w:r w:rsidRPr="00FD7151">
        <w:t xml:space="preserve">Звіт формується у форматі </w:t>
      </w:r>
      <w:proofErr w:type="spellStart"/>
      <w:r w:rsidRPr="00FD7151">
        <w:t>xls</w:t>
      </w:r>
      <w:proofErr w:type="spellEnd"/>
      <w:r w:rsidRPr="00FD7151">
        <w:t>.</w:t>
      </w:r>
    </w:p>
    <w:p w14:paraId="05690435" w14:textId="08D3C4AB" w:rsidR="00D524C6" w:rsidRPr="00FD7151" w:rsidRDefault="00D524C6" w:rsidP="00064F67">
      <w:r w:rsidRPr="00FD7151">
        <w:t>Користувач має можливість формувати наступні звіти:</w:t>
      </w:r>
    </w:p>
    <w:p w14:paraId="665B758A" w14:textId="25E07D58" w:rsidR="00D524C6" w:rsidRPr="00FD7151" w:rsidRDefault="00D524C6" w:rsidP="00D524C6">
      <w:pPr>
        <w:pStyle w:val="affa"/>
        <w:numPr>
          <w:ilvl w:val="0"/>
          <w:numId w:val="49"/>
        </w:numPr>
      </w:pPr>
      <w:r w:rsidRPr="00FD7151">
        <w:t>Розподіл народжених і померлих за вагою тіла при народженні</w:t>
      </w:r>
      <w:r w:rsidR="00F37915" w:rsidRPr="00FD7151">
        <w:t xml:space="preserve"> (див. </w:t>
      </w:r>
      <w:r w:rsidR="009A40B2" w:rsidRPr="00FD7151">
        <w:fldChar w:fldCharType="begin"/>
      </w:r>
      <w:r w:rsidR="009A40B2" w:rsidRPr="00FD7151">
        <w:instrText xml:space="preserve"> REF _Ref531800745 \h </w:instrText>
      </w:r>
      <w:r w:rsidR="008A197A" w:rsidRPr="00FD7151">
        <w:instrText xml:space="preserve"> \* MERGEFORMAT </w:instrText>
      </w:r>
      <w:r w:rsidR="009A40B2" w:rsidRPr="00FD7151">
        <w:fldChar w:fldCharType="separate"/>
      </w:r>
      <w:r w:rsidR="006F44F6" w:rsidRPr="00FD7151">
        <w:t xml:space="preserve">Рисунок </w:t>
      </w:r>
      <w:r w:rsidR="006F44F6">
        <w:rPr>
          <w:noProof/>
        </w:rPr>
        <w:t>25</w:t>
      </w:r>
      <w:r w:rsidR="009A40B2" w:rsidRPr="00FD7151">
        <w:fldChar w:fldCharType="end"/>
      </w:r>
      <w:r w:rsidR="00F37915" w:rsidRPr="00FD7151">
        <w:t>)</w:t>
      </w:r>
      <w:r w:rsidRPr="00FD7151">
        <w:t>;</w:t>
      </w:r>
    </w:p>
    <w:p w14:paraId="0C0332BE" w14:textId="0C843C3A" w:rsidR="00D524C6" w:rsidRPr="00FD7151" w:rsidRDefault="00D524C6" w:rsidP="00D524C6">
      <w:pPr>
        <w:pStyle w:val="affa"/>
        <w:numPr>
          <w:ilvl w:val="0"/>
          <w:numId w:val="49"/>
        </w:numPr>
      </w:pPr>
      <w:r w:rsidRPr="00FD7151">
        <w:t>Розподіл народжених за статтю</w:t>
      </w:r>
      <w:r w:rsidR="00F37915" w:rsidRPr="00FD7151">
        <w:t xml:space="preserve"> (див. </w:t>
      </w:r>
      <w:r w:rsidR="009A40B2" w:rsidRPr="00FD7151">
        <w:fldChar w:fldCharType="begin"/>
      </w:r>
      <w:r w:rsidR="009A40B2" w:rsidRPr="00FD7151">
        <w:instrText xml:space="preserve"> REF _Ref531800752 \h </w:instrText>
      </w:r>
      <w:r w:rsidR="008A197A" w:rsidRPr="00FD7151">
        <w:instrText xml:space="preserve"> \* MERGEFORMAT </w:instrText>
      </w:r>
      <w:r w:rsidR="009A40B2" w:rsidRPr="00FD7151">
        <w:fldChar w:fldCharType="separate"/>
      </w:r>
      <w:r w:rsidR="006F44F6" w:rsidRPr="00FD7151">
        <w:t xml:space="preserve">Рисунок </w:t>
      </w:r>
      <w:r w:rsidR="006F44F6">
        <w:rPr>
          <w:noProof/>
        </w:rPr>
        <w:t>26</w:t>
      </w:r>
      <w:r w:rsidR="009A40B2" w:rsidRPr="00FD7151">
        <w:fldChar w:fldCharType="end"/>
      </w:r>
      <w:r w:rsidR="00F37915" w:rsidRPr="00FD7151">
        <w:t>)</w:t>
      </w:r>
      <w:r w:rsidRPr="00FD7151">
        <w:t>;</w:t>
      </w:r>
    </w:p>
    <w:p w14:paraId="732926AF" w14:textId="31A0885A" w:rsidR="00D524C6" w:rsidRPr="00FD7151" w:rsidRDefault="00D524C6" w:rsidP="00D524C6">
      <w:pPr>
        <w:pStyle w:val="affa"/>
        <w:numPr>
          <w:ilvl w:val="0"/>
          <w:numId w:val="49"/>
        </w:numPr>
      </w:pPr>
      <w:r w:rsidRPr="00FD7151">
        <w:t>Розподіл за кількістю виданих документів</w:t>
      </w:r>
      <w:r w:rsidR="00F37915" w:rsidRPr="00FD7151">
        <w:t xml:space="preserve"> (див. </w:t>
      </w:r>
      <w:r w:rsidR="009A40B2" w:rsidRPr="00FD7151">
        <w:fldChar w:fldCharType="begin"/>
      </w:r>
      <w:r w:rsidR="009A40B2" w:rsidRPr="00FD7151">
        <w:instrText xml:space="preserve"> REF _Ref531800757 \h </w:instrText>
      </w:r>
      <w:r w:rsidR="008A197A" w:rsidRPr="00FD7151">
        <w:instrText xml:space="preserve"> \* MERGEFORMAT </w:instrText>
      </w:r>
      <w:r w:rsidR="009A40B2" w:rsidRPr="00FD7151">
        <w:fldChar w:fldCharType="separate"/>
      </w:r>
      <w:r w:rsidR="006F44F6" w:rsidRPr="00FD7151">
        <w:t xml:space="preserve">Рисунок </w:t>
      </w:r>
      <w:r w:rsidR="006F44F6">
        <w:rPr>
          <w:noProof/>
        </w:rPr>
        <w:t>27</w:t>
      </w:r>
      <w:r w:rsidR="009A40B2" w:rsidRPr="00FD7151">
        <w:fldChar w:fldCharType="end"/>
      </w:r>
      <w:r w:rsidR="00F37915" w:rsidRPr="00FD7151">
        <w:t>)</w:t>
      </w:r>
      <w:r w:rsidRPr="00FD7151">
        <w:t>;</w:t>
      </w:r>
    </w:p>
    <w:p w14:paraId="69685CBD" w14:textId="1E1C79A0" w:rsidR="00D524C6" w:rsidRPr="00FD7151" w:rsidRDefault="00D524C6" w:rsidP="00D524C6">
      <w:pPr>
        <w:pStyle w:val="affa"/>
        <w:numPr>
          <w:ilvl w:val="0"/>
          <w:numId w:val="49"/>
        </w:numPr>
      </w:pPr>
      <w:r w:rsidRPr="00FD7151">
        <w:t>Розподіл народжених за містом реєстрації</w:t>
      </w:r>
      <w:r w:rsidR="00F37915" w:rsidRPr="00FD7151">
        <w:t xml:space="preserve"> (див. </w:t>
      </w:r>
      <w:r w:rsidR="009A40B2" w:rsidRPr="00FD7151">
        <w:fldChar w:fldCharType="begin"/>
      </w:r>
      <w:r w:rsidR="009A40B2" w:rsidRPr="00FD7151">
        <w:instrText xml:space="preserve"> REF _Ref531800764 \h </w:instrText>
      </w:r>
      <w:r w:rsidR="008A197A" w:rsidRPr="00FD7151">
        <w:instrText xml:space="preserve"> \* MERGEFORMAT </w:instrText>
      </w:r>
      <w:r w:rsidR="009A40B2" w:rsidRPr="00FD7151">
        <w:fldChar w:fldCharType="separate"/>
      </w:r>
      <w:r w:rsidR="006F44F6" w:rsidRPr="00FD7151">
        <w:t xml:space="preserve">Рисунок </w:t>
      </w:r>
      <w:r w:rsidR="006F44F6">
        <w:rPr>
          <w:noProof/>
        </w:rPr>
        <w:t>28</w:t>
      </w:r>
      <w:r w:rsidR="009A40B2" w:rsidRPr="00FD7151">
        <w:fldChar w:fldCharType="end"/>
      </w:r>
      <w:r w:rsidR="00F37915" w:rsidRPr="00FD7151">
        <w:t>)</w:t>
      </w:r>
      <w:r w:rsidRPr="00FD7151">
        <w:t>;</w:t>
      </w:r>
    </w:p>
    <w:p w14:paraId="2A0CADFF" w14:textId="2D47EA31" w:rsidR="00D524C6" w:rsidRPr="00FD7151" w:rsidRDefault="00D524C6" w:rsidP="00D524C6">
      <w:pPr>
        <w:pStyle w:val="affa"/>
        <w:numPr>
          <w:ilvl w:val="0"/>
          <w:numId w:val="49"/>
        </w:numPr>
      </w:pPr>
      <w:r w:rsidRPr="00FD7151">
        <w:t>Кількість багатоплідних пологів</w:t>
      </w:r>
      <w:r w:rsidR="00F37915" w:rsidRPr="00FD7151">
        <w:t xml:space="preserve"> (див. </w:t>
      </w:r>
      <w:r w:rsidR="009A40B2" w:rsidRPr="00FD7151">
        <w:fldChar w:fldCharType="begin"/>
      </w:r>
      <w:r w:rsidR="009A40B2" w:rsidRPr="00FD7151">
        <w:instrText xml:space="preserve"> REF _Ref531800767 \h </w:instrText>
      </w:r>
      <w:r w:rsidR="008A197A" w:rsidRPr="00FD7151">
        <w:instrText xml:space="preserve"> \* MERGEFORMAT </w:instrText>
      </w:r>
      <w:r w:rsidR="009A40B2" w:rsidRPr="00FD7151">
        <w:fldChar w:fldCharType="separate"/>
      </w:r>
      <w:r w:rsidR="006F44F6" w:rsidRPr="00FD7151">
        <w:t xml:space="preserve">Рисунок </w:t>
      </w:r>
      <w:r w:rsidR="006F44F6">
        <w:rPr>
          <w:noProof/>
        </w:rPr>
        <w:t>29</w:t>
      </w:r>
      <w:r w:rsidR="009A40B2" w:rsidRPr="00FD7151">
        <w:fldChar w:fldCharType="end"/>
      </w:r>
      <w:r w:rsidR="00F37915" w:rsidRPr="00FD7151">
        <w:t>)</w:t>
      </w:r>
      <w:r w:rsidRPr="00FD7151">
        <w:t>.</w:t>
      </w:r>
    </w:p>
    <w:p w14:paraId="76F05E97" w14:textId="77777777" w:rsidR="00D524C6" w:rsidRPr="00FD7151" w:rsidRDefault="00D524C6" w:rsidP="00064F67"/>
    <w:p w14:paraId="75A8673D" w14:textId="06832F90" w:rsidR="00AA3AF6" w:rsidRPr="00FD7151" w:rsidRDefault="0051399A" w:rsidP="0051399A">
      <w:pPr>
        <w:pStyle w:val="1a"/>
        <w:rPr>
          <w:lang w:val="uk-UA"/>
        </w:rPr>
      </w:pPr>
      <w:r w:rsidRPr="00FD7151">
        <w:drawing>
          <wp:inline distT="0" distB="0" distL="0" distR="0" wp14:anchorId="5E6F1626" wp14:editId="04712759">
            <wp:extent cx="6120130" cy="1585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1585595"/>
                    </a:xfrm>
                    <a:prstGeom prst="rect">
                      <a:avLst/>
                    </a:prstGeom>
                  </pic:spPr>
                </pic:pic>
              </a:graphicData>
            </a:graphic>
          </wp:inline>
        </w:drawing>
      </w:r>
    </w:p>
    <w:p w14:paraId="0BE2B217" w14:textId="6C566615" w:rsidR="0051399A" w:rsidRDefault="0051399A" w:rsidP="0051399A">
      <w:pPr>
        <w:pStyle w:val="affb"/>
      </w:pPr>
      <w:bookmarkStart w:id="323" w:name="_Ref531800745"/>
      <w:bookmarkStart w:id="324" w:name="_Toc533687750"/>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25</w:t>
      </w:r>
      <w:r w:rsidRPr="00FD7151">
        <w:fldChar w:fldCharType="end"/>
      </w:r>
      <w:bookmarkEnd w:id="323"/>
      <w:r w:rsidRPr="00FD7151">
        <w:t>. Розподіл народжених і померлих за вагою тіла при народженні</w:t>
      </w:r>
      <w:bookmarkEnd w:id="324"/>
    </w:p>
    <w:p w14:paraId="7CB0702F" w14:textId="25E29476" w:rsidR="004C0BFA" w:rsidRDefault="004C0BFA" w:rsidP="00064F67"/>
    <w:p w14:paraId="0066490A" w14:textId="3F1D6E0A" w:rsidR="004C0BFA" w:rsidRDefault="004C0BFA" w:rsidP="00064F67"/>
    <w:p w14:paraId="67135AB6" w14:textId="7F3F186E" w:rsidR="004C0BFA" w:rsidRDefault="004C0BFA" w:rsidP="00064F67"/>
    <w:p w14:paraId="32992AB9" w14:textId="330C1BFE" w:rsidR="004C0BFA" w:rsidRDefault="004C0BFA" w:rsidP="00064F67"/>
    <w:p w14:paraId="729AAE18" w14:textId="77777777" w:rsidR="004C0BFA" w:rsidRPr="004C0BFA" w:rsidRDefault="004C0BFA" w:rsidP="00064F67"/>
    <w:p w14:paraId="7334BEBE" w14:textId="0DA776D0" w:rsidR="0051399A" w:rsidRPr="00FD7151" w:rsidRDefault="0051399A" w:rsidP="0051399A">
      <w:pPr>
        <w:pStyle w:val="1a"/>
        <w:rPr>
          <w:lang w:val="uk-UA"/>
        </w:rPr>
      </w:pPr>
      <w:r w:rsidRPr="00FD7151">
        <w:lastRenderedPageBreak/>
        <w:drawing>
          <wp:inline distT="0" distB="0" distL="0" distR="0" wp14:anchorId="6C85D1B7" wp14:editId="20C7AF7D">
            <wp:extent cx="6120130" cy="1169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1169670"/>
                    </a:xfrm>
                    <a:prstGeom prst="rect">
                      <a:avLst/>
                    </a:prstGeom>
                  </pic:spPr>
                </pic:pic>
              </a:graphicData>
            </a:graphic>
          </wp:inline>
        </w:drawing>
      </w:r>
    </w:p>
    <w:p w14:paraId="12D6DEF8" w14:textId="7EA89BAE" w:rsidR="0051399A" w:rsidRDefault="0051399A" w:rsidP="0051399A">
      <w:pPr>
        <w:pStyle w:val="affb"/>
      </w:pPr>
      <w:bookmarkStart w:id="325" w:name="_Ref531800752"/>
      <w:bookmarkStart w:id="326" w:name="_Toc533687751"/>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26</w:t>
      </w:r>
      <w:r w:rsidRPr="00FD7151">
        <w:fldChar w:fldCharType="end"/>
      </w:r>
      <w:bookmarkEnd w:id="325"/>
      <w:r w:rsidRPr="00FD7151">
        <w:t>. Розподіл народжених за статтю</w:t>
      </w:r>
      <w:bookmarkEnd w:id="326"/>
    </w:p>
    <w:p w14:paraId="7999D0B8" w14:textId="77777777" w:rsidR="004C0BFA" w:rsidRPr="004C0BFA" w:rsidRDefault="004C0BFA" w:rsidP="00064F67"/>
    <w:p w14:paraId="478ACC13" w14:textId="27B1A7A2" w:rsidR="0051399A" w:rsidRPr="00FD7151" w:rsidRDefault="0051399A" w:rsidP="0051399A">
      <w:pPr>
        <w:pStyle w:val="1a"/>
        <w:rPr>
          <w:lang w:val="uk-UA"/>
        </w:rPr>
      </w:pPr>
      <w:r w:rsidRPr="00FD7151">
        <w:drawing>
          <wp:inline distT="0" distB="0" distL="0" distR="0" wp14:anchorId="6578CAB7" wp14:editId="225BE168">
            <wp:extent cx="6120130" cy="2211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2211705"/>
                    </a:xfrm>
                    <a:prstGeom prst="rect">
                      <a:avLst/>
                    </a:prstGeom>
                  </pic:spPr>
                </pic:pic>
              </a:graphicData>
            </a:graphic>
          </wp:inline>
        </w:drawing>
      </w:r>
    </w:p>
    <w:p w14:paraId="583495ED" w14:textId="225B955D" w:rsidR="0051399A" w:rsidRDefault="0051399A" w:rsidP="0051399A">
      <w:pPr>
        <w:pStyle w:val="affb"/>
      </w:pPr>
      <w:bookmarkStart w:id="327" w:name="_Ref531800757"/>
      <w:bookmarkStart w:id="328" w:name="_Toc533687752"/>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27</w:t>
      </w:r>
      <w:r w:rsidRPr="00FD7151">
        <w:fldChar w:fldCharType="end"/>
      </w:r>
      <w:bookmarkEnd w:id="327"/>
      <w:r w:rsidRPr="00FD7151">
        <w:t>. Розподіл за кількістю виданих документів</w:t>
      </w:r>
      <w:bookmarkEnd w:id="328"/>
    </w:p>
    <w:p w14:paraId="02C264E5" w14:textId="77777777" w:rsidR="004C0BFA" w:rsidRPr="004C0BFA" w:rsidRDefault="004C0BFA" w:rsidP="00064F67"/>
    <w:p w14:paraId="1A2B7F65" w14:textId="7AF7A9CF" w:rsidR="0051399A" w:rsidRPr="00FD7151" w:rsidRDefault="0051399A" w:rsidP="0051399A">
      <w:pPr>
        <w:pStyle w:val="1a"/>
        <w:rPr>
          <w:lang w:val="uk-UA"/>
        </w:rPr>
      </w:pPr>
      <w:r w:rsidRPr="00FD7151">
        <w:drawing>
          <wp:inline distT="0" distB="0" distL="0" distR="0" wp14:anchorId="0A3A5EDE" wp14:editId="29BF5F2B">
            <wp:extent cx="6120130" cy="11176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1117600"/>
                    </a:xfrm>
                    <a:prstGeom prst="rect">
                      <a:avLst/>
                    </a:prstGeom>
                  </pic:spPr>
                </pic:pic>
              </a:graphicData>
            </a:graphic>
          </wp:inline>
        </w:drawing>
      </w:r>
    </w:p>
    <w:p w14:paraId="74688A06" w14:textId="1ECB2C6A" w:rsidR="0051399A" w:rsidRDefault="0051399A" w:rsidP="0051399A">
      <w:pPr>
        <w:pStyle w:val="affb"/>
      </w:pPr>
      <w:bookmarkStart w:id="329" w:name="_Ref531800764"/>
      <w:bookmarkStart w:id="330" w:name="_Toc533687753"/>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28</w:t>
      </w:r>
      <w:r w:rsidRPr="00FD7151">
        <w:fldChar w:fldCharType="end"/>
      </w:r>
      <w:bookmarkEnd w:id="329"/>
      <w:r w:rsidRPr="00FD7151">
        <w:t>. Розподіл народжених за містом реєстрації</w:t>
      </w:r>
      <w:bookmarkEnd w:id="330"/>
    </w:p>
    <w:p w14:paraId="663B1C56" w14:textId="77777777" w:rsidR="004C0BFA" w:rsidRPr="004C0BFA" w:rsidRDefault="004C0BFA" w:rsidP="00064F67"/>
    <w:p w14:paraId="21FCE62B" w14:textId="67D43487" w:rsidR="0051399A" w:rsidRPr="00FD7151" w:rsidRDefault="0051399A" w:rsidP="0051399A">
      <w:pPr>
        <w:pStyle w:val="1a"/>
        <w:rPr>
          <w:lang w:val="uk-UA"/>
        </w:rPr>
      </w:pPr>
      <w:r w:rsidRPr="00FD7151">
        <w:drawing>
          <wp:inline distT="0" distB="0" distL="0" distR="0" wp14:anchorId="52F002C6" wp14:editId="0B9079EB">
            <wp:extent cx="6120130" cy="11315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131570"/>
                    </a:xfrm>
                    <a:prstGeom prst="rect">
                      <a:avLst/>
                    </a:prstGeom>
                  </pic:spPr>
                </pic:pic>
              </a:graphicData>
            </a:graphic>
          </wp:inline>
        </w:drawing>
      </w:r>
    </w:p>
    <w:p w14:paraId="71C46E7E" w14:textId="5205913D" w:rsidR="0051399A" w:rsidRPr="00FD7151" w:rsidRDefault="0051399A" w:rsidP="0051399A">
      <w:pPr>
        <w:pStyle w:val="affb"/>
      </w:pPr>
      <w:bookmarkStart w:id="331" w:name="_Ref531800767"/>
      <w:bookmarkStart w:id="332" w:name="_Toc533687754"/>
      <w:r w:rsidRPr="00FD7151">
        <w:t xml:space="preserve">Рисунок </w:t>
      </w:r>
      <w:r w:rsidRPr="00FD7151">
        <w:fldChar w:fldCharType="begin"/>
      </w:r>
      <w:r w:rsidRPr="00FD7151">
        <w:instrText xml:space="preserve"> SEQ Рисунок \* ARABIC </w:instrText>
      </w:r>
      <w:r w:rsidRPr="00FD7151">
        <w:fldChar w:fldCharType="separate"/>
      </w:r>
      <w:r w:rsidR="006F44F6">
        <w:rPr>
          <w:noProof/>
        </w:rPr>
        <w:t>29</w:t>
      </w:r>
      <w:r w:rsidRPr="00FD7151">
        <w:fldChar w:fldCharType="end"/>
      </w:r>
      <w:bookmarkEnd w:id="331"/>
      <w:r w:rsidRPr="00FD7151">
        <w:t>. Кількість багатоплідних пологів</w:t>
      </w:r>
      <w:bookmarkEnd w:id="332"/>
    </w:p>
    <w:p w14:paraId="3E1625D4" w14:textId="149457A1" w:rsidR="004C3C3A" w:rsidRPr="00FD7151" w:rsidRDefault="004C3C3A" w:rsidP="00064F67"/>
    <w:p w14:paraId="7A2962E3" w14:textId="77777777" w:rsidR="004C3C3A" w:rsidRPr="00FD7151" w:rsidRDefault="004C3C3A" w:rsidP="006821E9">
      <w:pPr>
        <w:pStyle w:val="11"/>
        <w:numPr>
          <w:ilvl w:val="0"/>
          <w:numId w:val="0"/>
        </w:numPr>
      </w:pPr>
      <w:bookmarkStart w:id="333" w:name="_Toc529287699"/>
      <w:bookmarkStart w:id="334" w:name="_Toc530336141"/>
      <w:bookmarkStart w:id="335" w:name="_Toc519961"/>
      <w:r w:rsidRPr="00FD7151">
        <w:lastRenderedPageBreak/>
        <w:t>СПИСОК РИСУНКІВ</w:t>
      </w:r>
      <w:bookmarkEnd w:id="333"/>
      <w:bookmarkEnd w:id="334"/>
      <w:bookmarkEnd w:id="335"/>
    </w:p>
    <w:p w14:paraId="36BD2D12" w14:textId="56B68086" w:rsidR="00E64FD7" w:rsidRDefault="004C3C3A">
      <w:pPr>
        <w:pStyle w:val="af3"/>
        <w:tabs>
          <w:tab w:val="right" w:leader="dot" w:pos="9628"/>
        </w:tabs>
        <w:rPr>
          <w:rFonts w:asciiTheme="minorHAnsi" w:eastAsiaTheme="minorEastAsia" w:hAnsiTheme="minorHAnsi" w:cstheme="minorBidi"/>
          <w:noProof/>
          <w:sz w:val="22"/>
          <w:szCs w:val="22"/>
          <w:lang w:val="ru-RU"/>
        </w:rPr>
      </w:pPr>
      <w:r w:rsidRPr="00FD7151">
        <w:rPr>
          <w:szCs w:val="26"/>
        </w:rPr>
        <w:fldChar w:fldCharType="begin"/>
      </w:r>
      <w:r w:rsidRPr="00FD7151">
        <w:rPr>
          <w:szCs w:val="26"/>
        </w:rPr>
        <w:instrText xml:space="preserve"> TOC \h \z \c "Рисунок" </w:instrText>
      </w:r>
      <w:r w:rsidRPr="00FD7151">
        <w:rPr>
          <w:szCs w:val="26"/>
        </w:rPr>
        <w:fldChar w:fldCharType="separate"/>
      </w:r>
      <w:hyperlink w:anchor="_Toc533687726" w:history="1">
        <w:r w:rsidR="00E64FD7" w:rsidRPr="00AE603C">
          <w:rPr>
            <w:rStyle w:val="a7"/>
            <w:noProof/>
          </w:rPr>
          <w:t xml:space="preserve">Рисунок 1. </w:t>
        </w:r>
        <w:r w:rsidR="00E64FD7" w:rsidRPr="00AE603C">
          <w:rPr>
            <w:rStyle w:val="a7"/>
            <w:rFonts w:eastAsiaTheme="majorEastAsia"/>
            <w:noProof/>
          </w:rPr>
          <w:t>Форма авторизації</w:t>
        </w:r>
        <w:r w:rsidR="00E64FD7">
          <w:rPr>
            <w:noProof/>
            <w:webHidden/>
          </w:rPr>
          <w:tab/>
        </w:r>
        <w:r w:rsidR="00E64FD7">
          <w:rPr>
            <w:noProof/>
            <w:webHidden/>
          </w:rPr>
          <w:fldChar w:fldCharType="begin"/>
        </w:r>
        <w:r w:rsidR="00E64FD7">
          <w:rPr>
            <w:noProof/>
            <w:webHidden/>
          </w:rPr>
          <w:instrText xml:space="preserve"> PAGEREF _Toc533687726 \h </w:instrText>
        </w:r>
        <w:r w:rsidR="00E64FD7">
          <w:rPr>
            <w:noProof/>
            <w:webHidden/>
          </w:rPr>
        </w:r>
        <w:r w:rsidR="00E64FD7">
          <w:rPr>
            <w:noProof/>
            <w:webHidden/>
          </w:rPr>
          <w:fldChar w:fldCharType="separate"/>
        </w:r>
        <w:r w:rsidR="006F44F6">
          <w:rPr>
            <w:noProof/>
            <w:webHidden/>
          </w:rPr>
          <w:t>17</w:t>
        </w:r>
        <w:r w:rsidR="00E64FD7">
          <w:rPr>
            <w:noProof/>
            <w:webHidden/>
          </w:rPr>
          <w:fldChar w:fldCharType="end"/>
        </w:r>
      </w:hyperlink>
    </w:p>
    <w:p w14:paraId="1276E455" w14:textId="2A3301A1"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27" w:history="1">
        <w:r w:rsidR="00E64FD7" w:rsidRPr="00AE603C">
          <w:rPr>
            <w:rStyle w:val="a7"/>
            <w:noProof/>
          </w:rPr>
          <w:t>Рисунок 2. Додавання ЕЦП</w:t>
        </w:r>
        <w:r w:rsidR="00E64FD7">
          <w:rPr>
            <w:noProof/>
            <w:webHidden/>
          </w:rPr>
          <w:tab/>
        </w:r>
        <w:r w:rsidR="00E64FD7">
          <w:rPr>
            <w:noProof/>
            <w:webHidden/>
          </w:rPr>
          <w:fldChar w:fldCharType="begin"/>
        </w:r>
        <w:r w:rsidR="00E64FD7">
          <w:rPr>
            <w:noProof/>
            <w:webHidden/>
          </w:rPr>
          <w:instrText xml:space="preserve"> PAGEREF _Toc533687727 \h </w:instrText>
        </w:r>
        <w:r w:rsidR="00E64FD7">
          <w:rPr>
            <w:noProof/>
            <w:webHidden/>
          </w:rPr>
        </w:r>
        <w:r w:rsidR="00E64FD7">
          <w:rPr>
            <w:noProof/>
            <w:webHidden/>
          </w:rPr>
          <w:fldChar w:fldCharType="separate"/>
        </w:r>
        <w:r w:rsidR="006F44F6">
          <w:rPr>
            <w:noProof/>
            <w:webHidden/>
          </w:rPr>
          <w:t>18</w:t>
        </w:r>
        <w:r w:rsidR="00E64FD7">
          <w:rPr>
            <w:noProof/>
            <w:webHidden/>
          </w:rPr>
          <w:fldChar w:fldCharType="end"/>
        </w:r>
      </w:hyperlink>
    </w:p>
    <w:p w14:paraId="76224DB8" w14:textId="7B7319F2"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28" w:history="1">
        <w:r w:rsidR="00E64FD7" w:rsidRPr="00AE603C">
          <w:rPr>
            <w:rStyle w:val="a7"/>
            <w:noProof/>
          </w:rPr>
          <w:t>Рисунок 3. Екранна форма введення даних пошуку</w:t>
        </w:r>
        <w:r w:rsidR="00E64FD7">
          <w:rPr>
            <w:noProof/>
            <w:webHidden/>
          </w:rPr>
          <w:tab/>
        </w:r>
        <w:r w:rsidR="00E64FD7">
          <w:rPr>
            <w:noProof/>
            <w:webHidden/>
          </w:rPr>
          <w:fldChar w:fldCharType="begin"/>
        </w:r>
        <w:r w:rsidR="00E64FD7">
          <w:rPr>
            <w:noProof/>
            <w:webHidden/>
          </w:rPr>
          <w:instrText xml:space="preserve"> PAGEREF _Toc533687728 \h </w:instrText>
        </w:r>
        <w:r w:rsidR="00E64FD7">
          <w:rPr>
            <w:noProof/>
            <w:webHidden/>
          </w:rPr>
        </w:r>
        <w:r w:rsidR="00E64FD7">
          <w:rPr>
            <w:noProof/>
            <w:webHidden/>
          </w:rPr>
          <w:fldChar w:fldCharType="separate"/>
        </w:r>
        <w:r w:rsidR="006F44F6">
          <w:rPr>
            <w:noProof/>
            <w:webHidden/>
          </w:rPr>
          <w:t>19</w:t>
        </w:r>
        <w:r w:rsidR="00E64FD7">
          <w:rPr>
            <w:noProof/>
            <w:webHidden/>
          </w:rPr>
          <w:fldChar w:fldCharType="end"/>
        </w:r>
      </w:hyperlink>
    </w:p>
    <w:p w14:paraId="1D0C7891" w14:textId="5947838E"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29" w:history="1">
        <w:r w:rsidR="00E64FD7" w:rsidRPr="00AE603C">
          <w:rPr>
            <w:rStyle w:val="a7"/>
            <w:noProof/>
          </w:rPr>
          <w:t>Рисунок 4. Екранна форма журналу «Про перебування дитини під наглядом»</w:t>
        </w:r>
        <w:r w:rsidR="00E64FD7">
          <w:rPr>
            <w:noProof/>
            <w:webHidden/>
          </w:rPr>
          <w:tab/>
        </w:r>
        <w:r w:rsidR="00E64FD7">
          <w:rPr>
            <w:noProof/>
            <w:webHidden/>
          </w:rPr>
          <w:fldChar w:fldCharType="begin"/>
        </w:r>
        <w:r w:rsidR="00E64FD7">
          <w:rPr>
            <w:noProof/>
            <w:webHidden/>
          </w:rPr>
          <w:instrText xml:space="preserve"> PAGEREF _Toc533687729 \h </w:instrText>
        </w:r>
        <w:r w:rsidR="00E64FD7">
          <w:rPr>
            <w:noProof/>
            <w:webHidden/>
          </w:rPr>
        </w:r>
        <w:r w:rsidR="00E64FD7">
          <w:rPr>
            <w:noProof/>
            <w:webHidden/>
          </w:rPr>
          <w:fldChar w:fldCharType="separate"/>
        </w:r>
        <w:r w:rsidR="006F44F6">
          <w:rPr>
            <w:noProof/>
            <w:webHidden/>
          </w:rPr>
          <w:t>20</w:t>
        </w:r>
        <w:r w:rsidR="00E64FD7">
          <w:rPr>
            <w:noProof/>
            <w:webHidden/>
          </w:rPr>
          <w:fldChar w:fldCharType="end"/>
        </w:r>
      </w:hyperlink>
    </w:p>
    <w:p w14:paraId="027A1BBC" w14:textId="2C737AAC"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30" w:history="1">
        <w:r w:rsidR="00E64FD7" w:rsidRPr="00AE603C">
          <w:rPr>
            <w:rStyle w:val="a7"/>
            <w:noProof/>
          </w:rPr>
          <w:t>Рисунок 5. Активація елементу управління «Знищено»</w:t>
        </w:r>
        <w:r w:rsidR="00E64FD7">
          <w:rPr>
            <w:noProof/>
            <w:webHidden/>
          </w:rPr>
          <w:tab/>
        </w:r>
        <w:r w:rsidR="00E64FD7">
          <w:rPr>
            <w:noProof/>
            <w:webHidden/>
          </w:rPr>
          <w:fldChar w:fldCharType="begin"/>
        </w:r>
        <w:r w:rsidR="00E64FD7">
          <w:rPr>
            <w:noProof/>
            <w:webHidden/>
          </w:rPr>
          <w:instrText xml:space="preserve"> PAGEREF _Toc533687730 \h </w:instrText>
        </w:r>
        <w:r w:rsidR="00E64FD7">
          <w:rPr>
            <w:noProof/>
            <w:webHidden/>
          </w:rPr>
        </w:r>
        <w:r w:rsidR="00E64FD7">
          <w:rPr>
            <w:noProof/>
            <w:webHidden/>
          </w:rPr>
          <w:fldChar w:fldCharType="separate"/>
        </w:r>
        <w:r w:rsidR="006F44F6">
          <w:rPr>
            <w:noProof/>
            <w:webHidden/>
          </w:rPr>
          <w:t>23</w:t>
        </w:r>
        <w:r w:rsidR="00E64FD7">
          <w:rPr>
            <w:noProof/>
            <w:webHidden/>
          </w:rPr>
          <w:fldChar w:fldCharType="end"/>
        </w:r>
      </w:hyperlink>
    </w:p>
    <w:p w14:paraId="2186B299" w14:textId="5F3FA71C"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31" w:history="1">
        <w:r w:rsidR="00E64FD7" w:rsidRPr="00AE603C">
          <w:rPr>
            <w:rStyle w:val="a7"/>
            <w:noProof/>
          </w:rPr>
          <w:t>Рисунок 6. Екранна форма підтвердження встановлення довідці статусу «Знищено»</w:t>
        </w:r>
        <w:r w:rsidR="00E64FD7">
          <w:rPr>
            <w:noProof/>
            <w:webHidden/>
          </w:rPr>
          <w:tab/>
        </w:r>
        <w:r w:rsidR="00E64FD7">
          <w:rPr>
            <w:noProof/>
            <w:webHidden/>
          </w:rPr>
          <w:fldChar w:fldCharType="begin"/>
        </w:r>
        <w:r w:rsidR="00E64FD7">
          <w:rPr>
            <w:noProof/>
            <w:webHidden/>
          </w:rPr>
          <w:instrText xml:space="preserve"> PAGEREF _Toc533687731 \h </w:instrText>
        </w:r>
        <w:r w:rsidR="00E64FD7">
          <w:rPr>
            <w:noProof/>
            <w:webHidden/>
          </w:rPr>
        </w:r>
        <w:r w:rsidR="00E64FD7">
          <w:rPr>
            <w:noProof/>
            <w:webHidden/>
          </w:rPr>
          <w:fldChar w:fldCharType="separate"/>
        </w:r>
        <w:r w:rsidR="006F44F6">
          <w:rPr>
            <w:noProof/>
            <w:webHidden/>
          </w:rPr>
          <w:t>23</w:t>
        </w:r>
        <w:r w:rsidR="00E64FD7">
          <w:rPr>
            <w:noProof/>
            <w:webHidden/>
          </w:rPr>
          <w:fldChar w:fldCharType="end"/>
        </w:r>
      </w:hyperlink>
    </w:p>
    <w:p w14:paraId="477E4D02" w14:textId="5C0EB470"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32" w:history="1">
        <w:r w:rsidR="00E64FD7" w:rsidRPr="00AE603C">
          <w:rPr>
            <w:rStyle w:val="a7"/>
            <w:noProof/>
          </w:rPr>
          <w:t>Рисунок 7. Екранна форма картки довідки зі статусом «Знищено»</w:t>
        </w:r>
        <w:r w:rsidR="00E64FD7">
          <w:rPr>
            <w:noProof/>
            <w:webHidden/>
          </w:rPr>
          <w:tab/>
        </w:r>
        <w:r w:rsidR="00E64FD7">
          <w:rPr>
            <w:noProof/>
            <w:webHidden/>
          </w:rPr>
          <w:fldChar w:fldCharType="begin"/>
        </w:r>
        <w:r w:rsidR="00E64FD7">
          <w:rPr>
            <w:noProof/>
            <w:webHidden/>
          </w:rPr>
          <w:instrText xml:space="preserve"> PAGEREF _Toc533687732 \h </w:instrText>
        </w:r>
        <w:r w:rsidR="00E64FD7">
          <w:rPr>
            <w:noProof/>
            <w:webHidden/>
          </w:rPr>
        </w:r>
        <w:r w:rsidR="00E64FD7">
          <w:rPr>
            <w:noProof/>
            <w:webHidden/>
          </w:rPr>
          <w:fldChar w:fldCharType="separate"/>
        </w:r>
        <w:r w:rsidR="006F44F6">
          <w:rPr>
            <w:noProof/>
            <w:webHidden/>
          </w:rPr>
          <w:t>24</w:t>
        </w:r>
        <w:r w:rsidR="00E64FD7">
          <w:rPr>
            <w:noProof/>
            <w:webHidden/>
          </w:rPr>
          <w:fldChar w:fldCharType="end"/>
        </w:r>
      </w:hyperlink>
    </w:p>
    <w:p w14:paraId="535D23C3" w14:textId="49631A96"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33" w:history="1">
        <w:r w:rsidR="00E64FD7" w:rsidRPr="00AE603C">
          <w:rPr>
            <w:rStyle w:val="a7"/>
            <w:noProof/>
          </w:rPr>
          <w:t>Рисунок 8. Картка особи, визначення особливого статусу пацієнта</w:t>
        </w:r>
        <w:r w:rsidR="00E64FD7">
          <w:rPr>
            <w:noProof/>
            <w:webHidden/>
          </w:rPr>
          <w:tab/>
        </w:r>
        <w:r w:rsidR="00E64FD7">
          <w:rPr>
            <w:noProof/>
            <w:webHidden/>
          </w:rPr>
          <w:fldChar w:fldCharType="begin"/>
        </w:r>
        <w:r w:rsidR="00E64FD7">
          <w:rPr>
            <w:noProof/>
            <w:webHidden/>
          </w:rPr>
          <w:instrText xml:space="preserve"> PAGEREF _Toc533687733 \h </w:instrText>
        </w:r>
        <w:r w:rsidR="00E64FD7">
          <w:rPr>
            <w:noProof/>
            <w:webHidden/>
          </w:rPr>
        </w:r>
        <w:r w:rsidR="00E64FD7">
          <w:rPr>
            <w:noProof/>
            <w:webHidden/>
          </w:rPr>
          <w:fldChar w:fldCharType="separate"/>
        </w:r>
        <w:r w:rsidR="006F44F6">
          <w:rPr>
            <w:noProof/>
            <w:webHidden/>
          </w:rPr>
          <w:t>26</w:t>
        </w:r>
        <w:r w:rsidR="00E64FD7">
          <w:rPr>
            <w:noProof/>
            <w:webHidden/>
          </w:rPr>
          <w:fldChar w:fldCharType="end"/>
        </w:r>
      </w:hyperlink>
    </w:p>
    <w:p w14:paraId="3731C81B" w14:textId="63B92470"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34" w:history="1">
        <w:r w:rsidR="00E64FD7" w:rsidRPr="00AE603C">
          <w:rPr>
            <w:rStyle w:val="a7"/>
            <w:noProof/>
          </w:rPr>
          <w:t>Рисунок 9. Екранна форма перегляду та видалення документа</w:t>
        </w:r>
        <w:r w:rsidR="00E64FD7">
          <w:rPr>
            <w:noProof/>
            <w:webHidden/>
          </w:rPr>
          <w:tab/>
        </w:r>
        <w:r w:rsidR="00E64FD7">
          <w:rPr>
            <w:noProof/>
            <w:webHidden/>
          </w:rPr>
          <w:fldChar w:fldCharType="begin"/>
        </w:r>
        <w:r w:rsidR="00E64FD7">
          <w:rPr>
            <w:noProof/>
            <w:webHidden/>
          </w:rPr>
          <w:instrText xml:space="preserve"> PAGEREF _Toc533687734 \h </w:instrText>
        </w:r>
        <w:r w:rsidR="00E64FD7">
          <w:rPr>
            <w:noProof/>
            <w:webHidden/>
          </w:rPr>
        </w:r>
        <w:r w:rsidR="00E64FD7">
          <w:rPr>
            <w:noProof/>
            <w:webHidden/>
          </w:rPr>
          <w:fldChar w:fldCharType="separate"/>
        </w:r>
        <w:r w:rsidR="006F44F6">
          <w:rPr>
            <w:noProof/>
            <w:webHidden/>
          </w:rPr>
          <w:t>27</w:t>
        </w:r>
        <w:r w:rsidR="00E64FD7">
          <w:rPr>
            <w:noProof/>
            <w:webHidden/>
          </w:rPr>
          <w:fldChar w:fldCharType="end"/>
        </w:r>
      </w:hyperlink>
    </w:p>
    <w:p w14:paraId="0BD68C9A" w14:textId="360146C3"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35" w:history="1">
        <w:r w:rsidR="00E64FD7" w:rsidRPr="00AE603C">
          <w:rPr>
            <w:rStyle w:val="a7"/>
            <w:noProof/>
          </w:rPr>
          <w:t>Рисунок 10. Екранна форма заповнення адреси для нерезидента</w:t>
        </w:r>
        <w:r w:rsidR="00E64FD7">
          <w:rPr>
            <w:noProof/>
            <w:webHidden/>
          </w:rPr>
          <w:tab/>
        </w:r>
        <w:r w:rsidR="00E64FD7">
          <w:rPr>
            <w:noProof/>
            <w:webHidden/>
          </w:rPr>
          <w:fldChar w:fldCharType="begin"/>
        </w:r>
        <w:r w:rsidR="00E64FD7">
          <w:rPr>
            <w:noProof/>
            <w:webHidden/>
          </w:rPr>
          <w:instrText xml:space="preserve"> PAGEREF _Toc533687735 \h </w:instrText>
        </w:r>
        <w:r w:rsidR="00E64FD7">
          <w:rPr>
            <w:noProof/>
            <w:webHidden/>
          </w:rPr>
        </w:r>
        <w:r w:rsidR="00E64FD7">
          <w:rPr>
            <w:noProof/>
            <w:webHidden/>
          </w:rPr>
          <w:fldChar w:fldCharType="separate"/>
        </w:r>
        <w:r w:rsidR="006F44F6">
          <w:rPr>
            <w:noProof/>
            <w:webHidden/>
          </w:rPr>
          <w:t>28</w:t>
        </w:r>
        <w:r w:rsidR="00E64FD7">
          <w:rPr>
            <w:noProof/>
            <w:webHidden/>
          </w:rPr>
          <w:fldChar w:fldCharType="end"/>
        </w:r>
      </w:hyperlink>
    </w:p>
    <w:p w14:paraId="40DCACCA" w14:textId="4A815C9B"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36" w:history="1">
        <w:r w:rsidR="00E64FD7" w:rsidRPr="00AE603C">
          <w:rPr>
            <w:rStyle w:val="a7"/>
            <w:noProof/>
          </w:rPr>
          <w:t>Рисунок 11. Екранна форма вибору документа «CardID»</w:t>
        </w:r>
        <w:r w:rsidR="00E64FD7">
          <w:rPr>
            <w:noProof/>
            <w:webHidden/>
          </w:rPr>
          <w:tab/>
        </w:r>
        <w:r w:rsidR="00E64FD7">
          <w:rPr>
            <w:noProof/>
            <w:webHidden/>
          </w:rPr>
          <w:fldChar w:fldCharType="begin"/>
        </w:r>
        <w:r w:rsidR="00E64FD7">
          <w:rPr>
            <w:noProof/>
            <w:webHidden/>
          </w:rPr>
          <w:instrText xml:space="preserve"> PAGEREF _Toc533687736 \h </w:instrText>
        </w:r>
        <w:r w:rsidR="00E64FD7">
          <w:rPr>
            <w:noProof/>
            <w:webHidden/>
          </w:rPr>
        </w:r>
        <w:r w:rsidR="00E64FD7">
          <w:rPr>
            <w:noProof/>
            <w:webHidden/>
          </w:rPr>
          <w:fldChar w:fldCharType="separate"/>
        </w:r>
        <w:r w:rsidR="006F44F6">
          <w:rPr>
            <w:noProof/>
            <w:webHidden/>
          </w:rPr>
          <w:t>29</w:t>
        </w:r>
        <w:r w:rsidR="00E64FD7">
          <w:rPr>
            <w:noProof/>
            <w:webHidden/>
          </w:rPr>
          <w:fldChar w:fldCharType="end"/>
        </w:r>
      </w:hyperlink>
    </w:p>
    <w:p w14:paraId="6CDD87BD" w14:textId="7749BBF9"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37" w:history="1">
        <w:r w:rsidR="00E64FD7" w:rsidRPr="00AE603C">
          <w:rPr>
            <w:rStyle w:val="a7"/>
            <w:noProof/>
            <w:lang w:eastAsia="uk-UA"/>
          </w:rPr>
          <w:t>Рисунок 12. Екранна форма з елементами управління для друку «Згоди на обробку персональних даних»</w:t>
        </w:r>
        <w:r w:rsidR="00E64FD7">
          <w:rPr>
            <w:noProof/>
            <w:webHidden/>
          </w:rPr>
          <w:tab/>
        </w:r>
        <w:r w:rsidR="00E64FD7">
          <w:rPr>
            <w:noProof/>
            <w:webHidden/>
          </w:rPr>
          <w:fldChar w:fldCharType="begin"/>
        </w:r>
        <w:r w:rsidR="00E64FD7">
          <w:rPr>
            <w:noProof/>
            <w:webHidden/>
          </w:rPr>
          <w:instrText xml:space="preserve"> PAGEREF _Toc533687737 \h </w:instrText>
        </w:r>
        <w:r w:rsidR="00E64FD7">
          <w:rPr>
            <w:noProof/>
            <w:webHidden/>
          </w:rPr>
        </w:r>
        <w:r w:rsidR="00E64FD7">
          <w:rPr>
            <w:noProof/>
            <w:webHidden/>
          </w:rPr>
          <w:fldChar w:fldCharType="separate"/>
        </w:r>
        <w:r w:rsidR="006F44F6">
          <w:rPr>
            <w:noProof/>
            <w:webHidden/>
          </w:rPr>
          <w:t>30</w:t>
        </w:r>
        <w:r w:rsidR="00E64FD7">
          <w:rPr>
            <w:noProof/>
            <w:webHidden/>
          </w:rPr>
          <w:fldChar w:fldCharType="end"/>
        </w:r>
      </w:hyperlink>
    </w:p>
    <w:p w14:paraId="09AD4D02" w14:textId="0FDB982E"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38" w:history="1">
        <w:r w:rsidR="00E64FD7" w:rsidRPr="00AE603C">
          <w:rPr>
            <w:rStyle w:val="a7"/>
            <w:noProof/>
          </w:rPr>
          <w:t>Рисунок 13. Екранна форма для формування списку «Картка особи»</w:t>
        </w:r>
        <w:r w:rsidR="00E64FD7">
          <w:rPr>
            <w:noProof/>
            <w:webHidden/>
          </w:rPr>
          <w:tab/>
        </w:r>
        <w:r w:rsidR="00E64FD7">
          <w:rPr>
            <w:noProof/>
            <w:webHidden/>
          </w:rPr>
          <w:fldChar w:fldCharType="begin"/>
        </w:r>
        <w:r w:rsidR="00E64FD7">
          <w:rPr>
            <w:noProof/>
            <w:webHidden/>
          </w:rPr>
          <w:instrText xml:space="preserve"> PAGEREF _Toc533687738 \h </w:instrText>
        </w:r>
        <w:r w:rsidR="00E64FD7">
          <w:rPr>
            <w:noProof/>
            <w:webHidden/>
          </w:rPr>
        </w:r>
        <w:r w:rsidR="00E64FD7">
          <w:rPr>
            <w:noProof/>
            <w:webHidden/>
          </w:rPr>
          <w:fldChar w:fldCharType="separate"/>
        </w:r>
        <w:r w:rsidR="006F44F6">
          <w:rPr>
            <w:noProof/>
            <w:webHidden/>
          </w:rPr>
          <w:t>31</w:t>
        </w:r>
        <w:r w:rsidR="00E64FD7">
          <w:rPr>
            <w:noProof/>
            <w:webHidden/>
          </w:rPr>
          <w:fldChar w:fldCharType="end"/>
        </w:r>
      </w:hyperlink>
    </w:p>
    <w:p w14:paraId="586FF634" w14:textId="573612A6"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39" w:history="1">
        <w:r w:rsidR="00E64FD7" w:rsidRPr="00AE603C">
          <w:rPr>
            <w:rStyle w:val="a7"/>
            <w:noProof/>
          </w:rPr>
          <w:t>Рисунок 14. Додавання інформації про народження</w:t>
        </w:r>
        <w:r w:rsidR="00E64FD7">
          <w:rPr>
            <w:noProof/>
            <w:webHidden/>
          </w:rPr>
          <w:tab/>
        </w:r>
        <w:r w:rsidR="00E64FD7">
          <w:rPr>
            <w:noProof/>
            <w:webHidden/>
          </w:rPr>
          <w:fldChar w:fldCharType="begin"/>
        </w:r>
        <w:r w:rsidR="00E64FD7">
          <w:rPr>
            <w:noProof/>
            <w:webHidden/>
          </w:rPr>
          <w:instrText xml:space="preserve"> PAGEREF _Toc533687739 \h </w:instrText>
        </w:r>
        <w:r w:rsidR="00E64FD7">
          <w:rPr>
            <w:noProof/>
            <w:webHidden/>
          </w:rPr>
        </w:r>
        <w:r w:rsidR="00E64FD7">
          <w:rPr>
            <w:noProof/>
            <w:webHidden/>
          </w:rPr>
          <w:fldChar w:fldCharType="separate"/>
        </w:r>
        <w:r w:rsidR="006F44F6">
          <w:rPr>
            <w:noProof/>
            <w:webHidden/>
          </w:rPr>
          <w:t>32</w:t>
        </w:r>
        <w:r w:rsidR="00E64FD7">
          <w:rPr>
            <w:noProof/>
            <w:webHidden/>
          </w:rPr>
          <w:fldChar w:fldCharType="end"/>
        </w:r>
      </w:hyperlink>
    </w:p>
    <w:p w14:paraId="5A4516BC" w14:textId="64494F4D"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40" w:history="1">
        <w:r w:rsidR="00E64FD7" w:rsidRPr="00AE603C">
          <w:rPr>
            <w:rStyle w:val="a7"/>
            <w:noProof/>
          </w:rPr>
          <w:t>Рисунок 15. Екранна форма «Реєстр документів»</w:t>
        </w:r>
        <w:r w:rsidR="00E64FD7">
          <w:rPr>
            <w:noProof/>
            <w:webHidden/>
          </w:rPr>
          <w:tab/>
        </w:r>
        <w:r w:rsidR="00E64FD7">
          <w:rPr>
            <w:noProof/>
            <w:webHidden/>
          </w:rPr>
          <w:fldChar w:fldCharType="begin"/>
        </w:r>
        <w:r w:rsidR="00E64FD7">
          <w:rPr>
            <w:noProof/>
            <w:webHidden/>
          </w:rPr>
          <w:instrText xml:space="preserve"> PAGEREF _Toc533687740 \h </w:instrText>
        </w:r>
        <w:r w:rsidR="00E64FD7">
          <w:rPr>
            <w:noProof/>
            <w:webHidden/>
          </w:rPr>
        </w:r>
        <w:r w:rsidR="00E64FD7">
          <w:rPr>
            <w:noProof/>
            <w:webHidden/>
          </w:rPr>
          <w:fldChar w:fldCharType="separate"/>
        </w:r>
        <w:r w:rsidR="006F44F6">
          <w:rPr>
            <w:noProof/>
            <w:webHidden/>
          </w:rPr>
          <w:t>38</w:t>
        </w:r>
        <w:r w:rsidR="00E64FD7">
          <w:rPr>
            <w:noProof/>
            <w:webHidden/>
          </w:rPr>
          <w:fldChar w:fldCharType="end"/>
        </w:r>
      </w:hyperlink>
    </w:p>
    <w:p w14:paraId="27860F14" w14:textId="6264DB29"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41" w:history="1">
        <w:r w:rsidR="00E64FD7" w:rsidRPr="00AE603C">
          <w:rPr>
            <w:rStyle w:val="a7"/>
            <w:noProof/>
          </w:rPr>
          <w:t>Рисунок 16. Екранна форма з елементами відображення ПІБ матері</w:t>
        </w:r>
        <w:r w:rsidR="00E64FD7">
          <w:rPr>
            <w:noProof/>
            <w:webHidden/>
          </w:rPr>
          <w:tab/>
        </w:r>
        <w:r w:rsidR="00E64FD7">
          <w:rPr>
            <w:noProof/>
            <w:webHidden/>
          </w:rPr>
          <w:fldChar w:fldCharType="begin"/>
        </w:r>
        <w:r w:rsidR="00E64FD7">
          <w:rPr>
            <w:noProof/>
            <w:webHidden/>
          </w:rPr>
          <w:instrText xml:space="preserve"> PAGEREF _Toc533687741 \h </w:instrText>
        </w:r>
        <w:r w:rsidR="00E64FD7">
          <w:rPr>
            <w:noProof/>
            <w:webHidden/>
          </w:rPr>
        </w:r>
        <w:r w:rsidR="00E64FD7">
          <w:rPr>
            <w:noProof/>
            <w:webHidden/>
          </w:rPr>
          <w:fldChar w:fldCharType="separate"/>
        </w:r>
        <w:r w:rsidR="006F44F6">
          <w:rPr>
            <w:noProof/>
            <w:webHidden/>
          </w:rPr>
          <w:t>39</w:t>
        </w:r>
        <w:r w:rsidR="00E64FD7">
          <w:rPr>
            <w:noProof/>
            <w:webHidden/>
          </w:rPr>
          <w:fldChar w:fldCharType="end"/>
        </w:r>
      </w:hyperlink>
    </w:p>
    <w:p w14:paraId="5CFD3181" w14:textId="60A79FB0"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42" w:history="1">
        <w:r w:rsidR="00E64FD7" w:rsidRPr="00AE603C">
          <w:rPr>
            <w:rStyle w:val="a7"/>
            <w:noProof/>
          </w:rPr>
          <w:t>Рисунок 17. Друк дублікату довідки про народження</w:t>
        </w:r>
        <w:r w:rsidR="00E64FD7">
          <w:rPr>
            <w:noProof/>
            <w:webHidden/>
          </w:rPr>
          <w:tab/>
        </w:r>
        <w:r w:rsidR="00E64FD7">
          <w:rPr>
            <w:noProof/>
            <w:webHidden/>
          </w:rPr>
          <w:fldChar w:fldCharType="begin"/>
        </w:r>
        <w:r w:rsidR="00E64FD7">
          <w:rPr>
            <w:noProof/>
            <w:webHidden/>
          </w:rPr>
          <w:instrText xml:space="preserve"> PAGEREF _Toc533687742 \h </w:instrText>
        </w:r>
        <w:r w:rsidR="00E64FD7">
          <w:rPr>
            <w:noProof/>
            <w:webHidden/>
          </w:rPr>
        </w:r>
        <w:r w:rsidR="00E64FD7">
          <w:rPr>
            <w:noProof/>
            <w:webHidden/>
          </w:rPr>
          <w:fldChar w:fldCharType="separate"/>
        </w:r>
        <w:r w:rsidR="006F44F6">
          <w:rPr>
            <w:noProof/>
            <w:webHidden/>
          </w:rPr>
          <w:t>41</w:t>
        </w:r>
        <w:r w:rsidR="00E64FD7">
          <w:rPr>
            <w:noProof/>
            <w:webHidden/>
          </w:rPr>
          <w:fldChar w:fldCharType="end"/>
        </w:r>
      </w:hyperlink>
    </w:p>
    <w:p w14:paraId="78610763" w14:textId="139F44C6"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43" w:history="1">
        <w:r w:rsidR="00E64FD7" w:rsidRPr="00AE603C">
          <w:rPr>
            <w:rStyle w:val="a7"/>
            <w:noProof/>
          </w:rPr>
          <w:t>Рисунок 18. Довідка про фельдшерську смерть</w:t>
        </w:r>
        <w:r w:rsidR="00E64FD7">
          <w:rPr>
            <w:noProof/>
            <w:webHidden/>
          </w:rPr>
          <w:tab/>
        </w:r>
        <w:r w:rsidR="00E64FD7">
          <w:rPr>
            <w:noProof/>
            <w:webHidden/>
          </w:rPr>
          <w:fldChar w:fldCharType="begin"/>
        </w:r>
        <w:r w:rsidR="00E64FD7">
          <w:rPr>
            <w:noProof/>
            <w:webHidden/>
          </w:rPr>
          <w:instrText xml:space="preserve"> PAGEREF _Toc533687743 \h </w:instrText>
        </w:r>
        <w:r w:rsidR="00E64FD7">
          <w:rPr>
            <w:noProof/>
            <w:webHidden/>
          </w:rPr>
        </w:r>
        <w:r w:rsidR="00E64FD7">
          <w:rPr>
            <w:noProof/>
            <w:webHidden/>
          </w:rPr>
          <w:fldChar w:fldCharType="separate"/>
        </w:r>
        <w:r w:rsidR="006F44F6">
          <w:rPr>
            <w:noProof/>
            <w:webHidden/>
          </w:rPr>
          <w:t>42</w:t>
        </w:r>
        <w:r w:rsidR="00E64FD7">
          <w:rPr>
            <w:noProof/>
            <w:webHidden/>
          </w:rPr>
          <w:fldChar w:fldCharType="end"/>
        </w:r>
      </w:hyperlink>
    </w:p>
    <w:p w14:paraId="3D6565E3" w14:textId="7D7C4735"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44" w:history="1">
        <w:r w:rsidR="00E64FD7" w:rsidRPr="00AE603C">
          <w:rPr>
            <w:rStyle w:val="a7"/>
            <w:noProof/>
          </w:rPr>
          <w:t>Рисунок 19. Довідка про перебування дитини під наглядом</w:t>
        </w:r>
        <w:r w:rsidR="00E64FD7">
          <w:rPr>
            <w:noProof/>
            <w:webHidden/>
          </w:rPr>
          <w:tab/>
        </w:r>
        <w:r w:rsidR="00E64FD7">
          <w:rPr>
            <w:noProof/>
            <w:webHidden/>
          </w:rPr>
          <w:fldChar w:fldCharType="begin"/>
        </w:r>
        <w:r w:rsidR="00E64FD7">
          <w:rPr>
            <w:noProof/>
            <w:webHidden/>
          </w:rPr>
          <w:instrText xml:space="preserve"> PAGEREF _Toc533687744 \h </w:instrText>
        </w:r>
        <w:r w:rsidR="00E64FD7">
          <w:rPr>
            <w:noProof/>
            <w:webHidden/>
          </w:rPr>
        </w:r>
        <w:r w:rsidR="00E64FD7">
          <w:rPr>
            <w:noProof/>
            <w:webHidden/>
          </w:rPr>
          <w:fldChar w:fldCharType="separate"/>
        </w:r>
        <w:r w:rsidR="006F44F6">
          <w:rPr>
            <w:noProof/>
            <w:webHidden/>
          </w:rPr>
          <w:t>43</w:t>
        </w:r>
        <w:r w:rsidR="00E64FD7">
          <w:rPr>
            <w:noProof/>
            <w:webHidden/>
          </w:rPr>
          <w:fldChar w:fldCharType="end"/>
        </w:r>
      </w:hyperlink>
    </w:p>
    <w:p w14:paraId="7602984B" w14:textId="4D566810"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45" w:history="1">
        <w:r w:rsidR="00E64FD7" w:rsidRPr="00AE603C">
          <w:rPr>
            <w:rStyle w:val="a7"/>
            <w:noProof/>
          </w:rPr>
          <w:t>Рисунок 20. Довідка про перинатальну смерть</w:t>
        </w:r>
        <w:r w:rsidR="00E64FD7">
          <w:rPr>
            <w:noProof/>
            <w:webHidden/>
          </w:rPr>
          <w:tab/>
        </w:r>
        <w:r w:rsidR="00E64FD7">
          <w:rPr>
            <w:noProof/>
            <w:webHidden/>
          </w:rPr>
          <w:fldChar w:fldCharType="begin"/>
        </w:r>
        <w:r w:rsidR="00E64FD7">
          <w:rPr>
            <w:noProof/>
            <w:webHidden/>
          </w:rPr>
          <w:instrText xml:space="preserve"> PAGEREF _Toc533687745 \h </w:instrText>
        </w:r>
        <w:r w:rsidR="00E64FD7">
          <w:rPr>
            <w:noProof/>
            <w:webHidden/>
          </w:rPr>
        </w:r>
        <w:r w:rsidR="00E64FD7">
          <w:rPr>
            <w:noProof/>
            <w:webHidden/>
          </w:rPr>
          <w:fldChar w:fldCharType="separate"/>
        </w:r>
        <w:r w:rsidR="006F44F6">
          <w:rPr>
            <w:noProof/>
            <w:webHidden/>
          </w:rPr>
          <w:t>44</w:t>
        </w:r>
        <w:r w:rsidR="00E64FD7">
          <w:rPr>
            <w:noProof/>
            <w:webHidden/>
          </w:rPr>
          <w:fldChar w:fldCharType="end"/>
        </w:r>
      </w:hyperlink>
    </w:p>
    <w:p w14:paraId="5C99657D" w14:textId="4CC958F0"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46" w:history="1">
        <w:r w:rsidR="00E64FD7" w:rsidRPr="00AE603C">
          <w:rPr>
            <w:rStyle w:val="a7"/>
            <w:noProof/>
          </w:rPr>
          <w:t>Рисунок 21. Довідка про смерть</w:t>
        </w:r>
        <w:r w:rsidR="00E64FD7">
          <w:rPr>
            <w:noProof/>
            <w:webHidden/>
          </w:rPr>
          <w:tab/>
        </w:r>
        <w:r w:rsidR="00E64FD7">
          <w:rPr>
            <w:noProof/>
            <w:webHidden/>
          </w:rPr>
          <w:fldChar w:fldCharType="begin"/>
        </w:r>
        <w:r w:rsidR="00E64FD7">
          <w:rPr>
            <w:noProof/>
            <w:webHidden/>
          </w:rPr>
          <w:instrText xml:space="preserve"> PAGEREF _Toc533687746 \h </w:instrText>
        </w:r>
        <w:r w:rsidR="00E64FD7">
          <w:rPr>
            <w:noProof/>
            <w:webHidden/>
          </w:rPr>
        </w:r>
        <w:r w:rsidR="00E64FD7">
          <w:rPr>
            <w:noProof/>
            <w:webHidden/>
          </w:rPr>
          <w:fldChar w:fldCharType="separate"/>
        </w:r>
        <w:r w:rsidR="006F44F6">
          <w:rPr>
            <w:noProof/>
            <w:webHidden/>
          </w:rPr>
          <w:t>45</w:t>
        </w:r>
        <w:r w:rsidR="00E64FD7">
          <w:rPr>
            <w:noProof/>
            <w:webHidden/>
          </w:rPr>
          <w:fldChar w:fldCharType="end"/>
        </w:r>
      </w:hyperlink>
    </w:p>
    <w:p w14:paraId="03D74A26" w14:textId="52738800"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47" w:history="1">
        <w:r w:rsidR="00E64FD7" w:rsidRPr="00AE603C">
          <w:rPr>
            <w:rStyle w:val="a7"/>
            <w:noProof/>
          </w:rPr>
          <w:t xml:space="preserve">Рисунок 22. </w:t>
        </w:r>
        <w:r w:rsidR="00E64FD7" w:rsidRPr="00AE603C">
          <w:rPr>
            <w:rStyle w:val="a7"/>
            <w:noProof/>
            <w:shd w:val="clear" w:color="auto" w:fill="FFFFFF"/>
          </w:rPr>
          <w:t>Приклад графічного інтерфейсу попередньої системи</w:t>
        </w:r>
        <w:r w:rsidR="00E64FD7">
          <w:rPr>
            <w:noProof/>
            <w:webHidden/>
          </w:rPr>
          <w:tab/>
        </w:r>
        <w:r w:rsidR="00E64FD7">
          <w:rPr>
            <w:noProof/>
            <w:webHidden/>
          </w:rPr>
          <w:fldChar w:fldCharType="begin"/>
        </w:r>
        <w:r w:rsidR="00E64FD7">
          <w:rPr>
            <w:noProof/>
            <w:webHidden/>
          </w:rPr>
          <w:instrText xml:space="preserve"> PAGEREF _Toc533687747 \h </w:instrText>
        </w:r>
        <w:r w:rsidR="00E64FD7">
          <w:rPr>
            <w:noProof/>
            <w:webHidden/>
          </w:rPr>
        </w:r>
        <w:r w:rsidR="00E64FD7">
          <w:rPr>
            <w:noProof/>
            <w:webHidden/>
          </w:rPr>
          <w:fldChar w:fldCharType="separate"/>
        </w:r>
        <w:r w:rsidR="006F44F6">
          <w:rPr>
            <w:noProof/>
            <w:webHidden/>
          </w:rPr>
          <w:t>46</w:t>
        </w:r>
        <w:r w:rsidR="00E64FD7">
          <w:rPr>
            <w:noProof/>
            <w:webHidden/>
          </w:rPr>
          <w:fldChar w:fldCharType="end"/>
        </w:r>
      </w:hyperlink>
    </w:p>
    <w:p w14:paraId="75445032" w14:textId="56F5093C"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48" w:history="1">
        <w:r w:rsidR="00E64FD7" w:rsidRPr="00AE603C">
          <w:rPr>
            <w:rStyle w:val="a7"/>
            <w:noProof/>
          </w:rPr>
          <w:t>Рисунок 23. Приклад модернізовано графічного інтерфейсу</w:t>
        </w:r>
        <w:r w:rsidR="00E64FD7">
          <w:rPr>
            <w:noProof/>
            <w:webHidden/>
          </w:rPr>
          <w:tab/>
        </w:r>
        <w:r w:rsidR="00E64FD7">
          <w:rPr>
            <w:noProof/>
            <w:webHidden/>
          </w:rPr>
          <w:fldChar w:fldCharType="begin"/>
        </w:r>
        <w:r w:rsidR="00E64FD7">
          <w:rPr>
            <w:noProof/>
            <w:webHidden/>
          </w:rPr>
          <w:instrText xml:space="preserve"> PAGEREF _Toc533687748 \h </w:instrText>
        </w:r>
        <w:r w:rsidR="00E64FD7">
          <w:rPr>
            <w:noProof/>
            <w:webHidden/>
          </w:rPr>
        </w:r>
        <w:r w:rsidR="00E64FD7">
          <w:rPr>
            <w:noProof/>
            <w:webHidden/>
          </w:rPr>
          <w:fldChar w:fldCharType="separate"/>
        </w:r>
        <w:r w:rsidR="006F44F6">
          <w:rPr>
            <w:noProof/>
            <w:webHidden/>
          </w:rPr>
          <w:t>46</w:t>
        </w:r>
        <w:r w:rsidR="00E64FD7">
          <w:rPr>
            <w:noProof/>
            <w:webHidden/>
          </w:rPr>
          <w:fldChar w:fldCharType="end"/>
        </w:r>
      </w:hyperlink>
    </w:p>
    <w:p w14:paraId="58C57770" w14:textId="153288F3"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49" w:history="1">
        <w:r w:rsidR="00E64FD7" w:rsidRPr="00AE603C">
          <w:rPr>
            <w:rStyle w:val="a7"/>
            <w:noProof/>
          </w:rPr>
          <w:t>Рисунок 24. Перегляд розділу статистики</w:t>
        </w:r>
        <w:r w:rsidR="00E64FD7">
          <w:rPr>
            <w:noProof/>
            <w:webHidden/>
          </w:rPr>
          <w:tab/>
        </w:r>
        <w:r w:rsidR="00E64FD7">
          <w:rPr>
            <w:noProof/>
            <w:webHidden/>
          </w:rPr>
          <w:fldChar w:fldCharType="begin"/>
        </w:r>
        <w:r w:rsidR="00E64FD7">
          <w:rPr>
            <w:noProof/>
            <w:webHidden/>
          </w:rPr>
          <w:instrText xml:space="preserve"> PAGEREF _Toc533687749 \h </w:instrText>
        </w:r>
        <w:r w:rsidR="00E64FD7">
          <w:rPr>
            <w:noProof/>
            <w:webHidden/>
          </w:rPr>
        </w:r>
        <w:r w:rsidR="00E64FD7">
          <w:rPr>
            <w:noProof/>
            <w:webHidden/>
          </w:rPr>
          <w:fldChar w:fldCharType="separate"/>
        </w:r>
        <w:r w:rsidR="006F44F6">
          <w:rPr>
            <w:noProof/>
            <w:webHidden/>
          </w:rPr>
          <w:t>47</w:t>
        </w:r>
        <w:r w:rsidR="00E64FD7">
          <w:rPr>
            <w:noProof/>
            <w:webHidden/>
          </w:rPr>
          <w:fldChar w:fldCharType="end"/>
        </w:r>
      </w:hyperlink>
    </w:p>
    <w:p w14:paraId="2A83E578" w14:textId="338ED5D4"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50" w:history="1">
        <w:r w:rsidR="00E64FD7" w:rsidRPr="00AE603C">
          <w:rPr>
            <w:rStyle w:val="a7"/>
            <w:noProof/>
          </w:rPr>
          <w:t>Рисунок 25. Розподіл народжених і померлих за вагою тіла при народженні</w:t>
        </w:r>
        <w:r w:rsidR="00E64FD7">
          <w:rPr>
            <w:noProof/>
            <w:webHidden/>
          </w:rPr>
          <w:tab/>
        </w:r>
        <w:r w:rsidR="00E64FD7">
          <w:rPr>
            <w:noProof/>
            <w:webHidden/>
          </w:rPr>
          <w:fldChar w:fldCharType="begin"/>
        </w:r>
        <w:r w:rsidR="00E64FD7">
          <w:rPr>
            <w:noProof/>
            <w:webHidden/>
          </w:rPr>
          <w:instrText xml:space="preserve"> PAGEREF _Toc533687750 \h </w:instrText>
        </w:r>
        <w:r w:rsidR="00E64FD7">
          <w:rPr>
            <w:noProof/>
            <w:webHidden/>
          </w:rPr>
        </w:r>
        <w:r w:rsidR="00E64FD7">
          <w:rPr>
            <w:noProof/>
            <w:webHidden/>
          </w:rPr>
          <w:fldChar w:fldCharType="separate"/>
        </w:r>
        <w:r w:rsidR="006F44F6">
          <w:rPr>
            <w:noProof/>
            <w:webHidden/>
          </w:rPr>
          <w:t>47</w:t>
        </w:r>
        <w:r w:rsidR="00E64FD7">
          <w:rPr>
            <w:noProof/>
            <w:webHidden/>
          </w:rPr>
          <w:fldChar w:fldCharType="end"/>
        </w:r>
      </w:hyperlink>
    </w:p>
    <w:p w14:paraId="21070802" w14:textId="6EF61780"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51" w:history="1">
        <w:r w:rsidR="00E64FD7" w:rsidRPr="00AE603C">
          <w:rPr>
            <w:rStyle w:val="a7"/>
            <w:noProof/>
          </w:rPr>
          <w:t>Рисунок 26. Розподіл народжених за статтю</w:t>
        </w:r>
        <w:r w:rsidR="00E64FD7">
          <w:rPr>
            <w:noProof/>
            <w:webHidden/>
          </w:rPr>
          <w:tab/>
        </w:r>
        <w:r w:rsidR="00E64FD7">
          <w:rPr>
            <w:noProof/>
            <w:webHidden/>
          </w:rPr>
          <w:fldChar w:fldCharType="begin"/>
        </w:r>
        <w:r w:rsidR="00E64FD7">
          <w:rPr>
            <w:noProof/>
            <w:webHidden/>
          </w:rPr>
          <w:instrText xml:space="preserve"> PAGEREF _Toc533687751 \h </w:instrText>
        </w:r>
        <w:r w:rsidR="00E64FD7">
          <w:rPr>
            <w:noProof/>
            <w:webHidden/>
          </w:rPr>
        </w:r>
        <w:r w:rsidR="00E64FD7">
          <w:rPr>
            <w:noProof/>
            <w:webHidden/>
          </w:rPr>
          <w:fldChar w:fldCharType="separate"/>
        </w:r>
        <w:r w:rsidR="006F44F6">
          <w:rPr>
            <w:noProof/>
            <w:webHidden/>
          </w:rPr>
          <w:t>48</w:t>
        </w:r>
        <w:r w:rsidR="00E64FD7">
          <w:rPr>
            <w:noProof/>
            <w:webHidden/>
          </w:rPr>
          <w:fldChar w:fldCharType="end"/>
        </w:r>
      </w:hyperlink>
    </w:p>
    <w:p w14:paraId="25CAFF48" w14:textId="3363F5A0"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52" w:history="1">
        <w:r w:rsidR="00E64FD7" w:rsidRPr="00AE603C">
          <w:rPr>
            <w:rStyle w:val="a7"/>
            <w:noProof/>
          </w:rPr>
          <w:t>Рисунок 27. Розподіл за кількістю виданих документів</w:t>
        </w:r>
        <w:r w:rsidR="00E64FD7">
          <w:rPr>
            <w:noProof/>
            <w:webHidden/>
          </w:rPr>
          <w:tab/>
        </w:r>
        <w:r w:rsidR="00E64FD7">
          <w:rPr>
            <w:noProof/>
            <w:webHidden/>
          </w:rPr>
          <w:fldChar w:fldCharType="begin"/>
        </w:r>
        <w:r w:rsidR="00E64FD7">
          <w:rPr>
            <w:noProof/>
            <w:webHidden/>
          </w:rPr>
          <w:instrText xml:space="preserve"> PAGEREF _Toc533687752 \h </w:instrText>
        </w:r>
        <w:r w:rsidR="00E64FD7">
          <w:rPr>
            <w:noProof/>
            <w:webHidden/>
          </w:rPr>
        </w:r>
        <w:r w:rsidR="00E64FD7">
          <w:rPr>
            <w:noProof/>
            <w:webHidden/>
          </w:rPr>
          <w:fldChar w:fldCharType="separate"/>
        </w:r>
        <w:r w:rsidR="006F44F6">
          <w:rPr>
            <w:noProof/>
            <w:webHidden/>
          </w:rPr>
          <w:t>48</w:t>
        </w:r>
        <w:r w:rsidR="00E64FD7">
          <w:rPr>
            <w:noProof/>
            <w:webHidden/>
          </w:rPr>
          <w:fldChar w:fldCharType="end"/>
        </w:r>
      </w:hyperlink>
    </w:p>
    <w:p w14:paraId="77B03CBA" w14:textId="5D01F344"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53" w:history="1">
        <w:r w:rsidR="00E64FD7" w:rsidRPr="00AE603C">
          <w:rPr>
            <w:rStyle w:val="a7"/>
            <w:noProof/>
          </w:rPr>
          <w:t>Рисунок 28. Розподіл народжених за містом реєстрації</w:t>
        </w:r>
        <w:r w:rsidR="00E64FD7">
          <w:rPr>
            <w:noProof/>
            <w:webHidden/>
          </w:rPr>
          <w:tab/>
        </w:r>
        <w:r w:rsidR="00E64FD7">
          <w:rPr>
            <w:noProof/>
            <w:webHidden/>
          </w:rPr>
          <w:fldChar w:fldCharType="begin"/>
        </w:r>
        <w:r w:rsidR="00E64FD7">
          <w:rPr>
            <w:noProof/>
            <w:webHidden/>
          </w:rPr>
          <w:instrText xml:space="preserve"> PAGEREF _Toc533687753 \h </w:instrText>
        </w:r>
        <w:r w:rsidR="00E64FD7">
          <w:rPr>
            <w:noProof/>
            <w:webHidden/>
          </w:rPr>
        </w:r>
        <w:r w:rsidR="00E64FD7">
          <w:rPr>
            <w:noProof/>
            <w:webHidden/>
          </w:rPr>
          <w:fldChar w:fldCharType="separate"/>
        </w:r>
        <w:r w:rsidR="006F44F6">
          <w:rPr>
            <w:noProof/>
            <w:webHidden/>
          </w:rPr>
          <w:t>48</w:t>
        </w:r>
        <w:r w:rsidR="00E64FD7">
          <w:rPr>
            <w:noProof/>
            <w:webHidden/>
          </w:rPr>
          <w:fldChar w:fldCharType="end"/>
        </w:r>
      </w:hyperlink>
    </w:p>
    <w:p w14:paraId="3F16A807" w14:textId="24A2B3E0"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54" w:history="1">
        <w:r w:rsidR="00E64FD7" w:rsidRPr="00AE603C">
          <w:rPr>
            <w:rStyle w:val="a7"/>
            <w:noProof/>
          </w:rPr>
          <w:t>Рисунок 29. Кількість багатоплідних пологів</w:t>
        </w:r>
        <w:r w:rsidR="00E64FD7">
          <w:rPr>
            <w:noProof/>
            <w:webHidden/>
          </w:rPr>
          <w:tab/>
        </w:r>
        <w:r w:rsidR="00E64FD7">
          <w:rPr>
            <w:noProof/>
            <w:webHidden/>
          </w:rPr>
          <w:fldChar w:fldCharType="begin"/>
        </w:r>
        <w:r w:rsidR="00E64FD7">
          <w:rPr>
            <w:noProof/>
            <w:webHidden/>
          </w:rPr>
          <w:instrText xml:space="preserve"> PAGEREF _Toc533687754 \h </w:instrText>
        </w:r>
        <w:r w:rsidR="00E64FD7">
          <w:rPr>
            <w:noProof/>
            <w:webHidden/>
          </w:rPr>
        </w:r>
        <w:r w:rsidR="00E64FD7">
          <w:rPr>
            <w:noProof/>
            <w:webHidden/>
          </w:rPr>
          <w:fldChar w:fldCharType="separate"/>
        </w:r>
        <w:r w:rsidR="006F44F6">
          <w:rPr>
            <w:noProof/>
            <w:webHidden/>
          </w:rPr>
          <w:t>48</w:t>
        </w:r>
        <w:r w:rsidR="00E64FD7">
          <w:rPr>
            <w:noProof/>
            <w:webHidden/>
          </w:rPr>
          <w:fldChar w:fldCharType="end"/>
        </w:r>
      </w:hyperlink>
    </w:p>
    <w:p w14:paraId="5E148410" w14:textId="0C04FF27" w:rsidR="004C3C3A" w:rsidRPr="00FD7151" w:rsidRDefault="004C3C3A" w:rsidP="00064F67">
      <w:r w:rsidRPr="00FD7151">
        <w:rPr>
          <w:szCs w:val="26"/>
        </w:rPr>
        <w:fldChar w:fldCharType="end"/>
      </w:r>
    </w:p>
    <w:p w14:paraId="43899CAD" w14:textId="3DCD0972" w:rsidR="00E83E08" w:rsidRPr="00FD7151" w:rsidRDefault="00E83E08" w:rsidP="006821E9">
      <w:pPr>
        <w:pStyle w:val="11"/>
        <w:numPr>
          <w:ilvl w:val="0"/>
          <w:numId w:val="0"/>
        </w:numPr>
        <w:ind w:left="432"/>
      </w:pPr>
      <w:bookmarkStart w:id="336" w:name="_Toc519962"/>
      <w:r w:rsidRPr="00FD7151">
        <w:lastRenderedPageBreak/>
        <w:t>СПИСОК ТАБЛИЦЬ</w:t>
      </w:r>
      <w:bookmarkEnd w:id="336"/>
    </w:p>
    <w:p w14:paraId="417811D1" w14:textId="47EE3C62" w:rsidR="00E64FD7" w:rsidRDefault="00282F2F">
      <w:pPr>
        <w:pStyle w:val="af3"/>
        <w:tabs>
          <w:tab w:val="right" w:leader="dot" w:pos="9628"/>
        </w:tabs>
        <w:rPr>
          <w:rFonts w:asciiTheme="minorHAnsi" w:eastAsiaTheme="minorEastAsia" w:hAnsiTheme="minorHAnsi" w:cstheme="minorBidi"/>
          <w:noProof/>
          <w:sz w:val="22"/>
          <w:szCs w:val="22"/>
          <w:lang w:val="ru-RU"/>
        </w:rPr>
      </w:pPr>
      <w:r w:rsidRPr="00FD7151">
        <w:rPr>
          <w:szCs w:val="26"/>
        </w:rPr>
        <w:fldChar w:fldCharType="begin"/>
      </w:r>
      <w:r w:rsidRPr="00FD7151">
        <w:rPr>
          <w:szCs w:val="26"/>
        </w:rPr>
        <w:instrText xml:space="preserve"> TOC \h \z \c "Таблиця" </w:instrText>
      </w:r>
      <w:r w:rsidRPr="00FD7151">
        <w:rPr>
          <w:szCs w:val="26"/>
        </w:rPr>
        <w:fldChar w:fldCharType="separate"/>
      </w:r>
      <w:hyperlink w:anchor="_Toc533687755" w:history="1">
        <w:r w:rsidR="00E64FD7" w:rsidRPr="00974A8C">
          <w:rPr>
            <w:rStyle w:val="a7"/>
            <w:noProof/>
          </w:rPr>
          <w:t>Таблиця 1. Вимоги до кваліфікації користувачів</w:t>
        </w:r>
        <w:r w:rsidR="00E64FD7">
          <w:rPr>
            <w:noProof/>
            <w:webHidden/>
          </w:rPr>
          <w:tab/>
        </w:r>
        <w:r w:rsidR="00E64FD7">
          <w:rPr>
            <w:noProof/>
            <w:webHidden/>
          </w:rPr>
          <w:fldChar w:fldCharType="begin"/>
        </w:r>
        <w:r w:rsidR="00E64FD7">
          <w:rPr>
            <w:noProof/>
            <w:webHidden/>
          </w:rPr>
          <w:instrText xml:space="preserve"> PAGEREF _Toc533687755 \h </w:instrText>
        </w:r>
        <w:r w:rsidR="00E64FD7">
          <w:rPr>
            <w:noProof/>
            <w:webHidden/>
          </w:rPr>
        </w:r>
        <w:r w:rsidR="00E64FD7">
          <w:rPr>
            <w:noProof/>
            <w:webHidden/>
          </w:rPr>
          <w:fldChar w:fldCharType="separate"/>
        </w:r>
        <w:r w:rsidR="006F44F6">
          <w:rPr>
            <w:noProof/>
            <w:webHidden/>
          </w:rPr>
          <w:t>6</w:t>
        </w:r>
        <w:r w:rsidR="00E64FD7">
          <w:rPr>
            <w:noProof/>
            <w:webHidden/>
          </w:rPr>
          <w:fldChar w:fldCharType="end"/>
        </w:r>
      </w:hyperlink>
    </w:p>
    <w:p w14:paraId="3650437C" w14:textId="2D34C60C"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56" w:history="1">
        <w:r w:rsidR="00E64FD7" w:rsidRPr="00974A8C">
          <w:rPr>
            <w:rStyle w:val="a7"/>
            <w:noProof/>
          </w:rPr>
          <w:t>Таблиця 2. Можливості ролей за належністю до відповідної організаційної структури та групи</w:t>
        </w:r>
        <w:r w:rsidR="00E64FD7">
          <w:rPr>
            <w:noProof/>
            <w:webHidden/>
          </w:rPr>
          <w:tab/>
        </w:r>
        <w:r w:rsidR="00E64FD7">
          <w:rPr>
            <w:noProof/>
            <w:webHidden/>
          </w:rPr>
          <w:fldChar w:fldCharType="begin"/>
        </w:r>
        <w:r w:rsidR="00E64FD7">
          <w:rPr>
            <w:noProof/>
            <w:webHidden/>
          </w:rPr>
          <w:instrText xml:space="preserve"> PAGEREF _Toc533687756 \h </w:instrText>
        </w:r>
        <w:r w:rsidR="00E64FD7">
          <w:rPr>
            <w:noProof/>
            <w:webHidden/>
          </w:rPr>
        </w:r>
        <w:r w:rsidR="00E64FD7">
          <w:rPr>
            <w:noProof/>
            <w:webHidden/>
          </w:rPr>
          <w:fldChar w:fldCharType="separate"/>
        </w:r>
        <w:r w:rsidR="006F44F6">
          <w:rPr>
            <w:noProof/>
            <w:webHidden/>
          </w:rPr>
          <w:t>7</w:t>
        </w:r>
        <w:r w:rsidR="00E64FD7">
          <w:rPr>
            <w:noProof/>
            <w:webHidden/>
          </w:rPr>
          <w:fldChar w:fldCharType="end"/>
        </w:r>
      </w:hyperlink>
    </w:p>
    <w:p w14:paraId="4039CD9B" w14:textId="4AA83A33"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57" w:history="1">
        <w:r w:rsidR="00E64FD7" w:rsidRPr="00974A8C">
          <w:rPr>
            <w:rStyle w:val="a7"/>
            <w:noProof/>
          </w:rPr>
          <w:t>Таблиця 3. Опис параметрів для формування Журналу «Свідоцтва про народження»</w:t>
        </w:r>
        <w:r w:rsidR="00E64FD7">
          <w:rPr>
            <w:noProof/>
            <w:webHidden/>
          </w:rPr>
          <w:tab/>
        </w:r>
        <w:r w:rsidR="00E64FD7">
          <w:rPr>
            <w:noProof/>
            <w:webHidden/>
          </w:rPr>
          <w:fldChar w:fldCharType="begin"/>
        </w:r>
        <w:r w:rsidR="00E64FD7">
          <w:rPr>
            <w:noProof/>
            <w:webHidden/>
          </w:rPr>
          <w:instrText xml:space="preserve"> PAGEREF _Toc533687757 \h </w:instrText>
        </w:r>
        <w:r w:rsidR="00E64FD7">
          <w:rPr>
            <w:noProof/>
            <w:webHidden/>
          </w:rPr>
        </w:r>
        <w:r w:rsidR="00E64FD7">
          <w:rPr>
            <w:noProof/>
            <w:webHidden/>
          </w:rPr>
          <w:fldChar w:fldCharType="separate"/>
        </w:r>
        <w:r w:rsidR="006F44F6">
          <w:rPr>
            <w:noProof/>
            <w:webHidden/>
          </w:rPr>
          <w:t>19</w:t>
        </w:r>
        <w:r w:rsidR="00E64FD7">
          <w:rPr>
            <w:noProof/>
            <w:webHidden/>
          </w:rPr>
          <w:fldChar w:fldCharType="end"/>
        </w:r>
      </w:hyperlink>
    </w:p>
    <w:p w14:paraId="049179D2" w14:textId="1316F899"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58" w:history="1">
        <w:r w:rsidR="00E64FD7" w:rsidRPr="00974A8C">
          <w:rPr>
            <w:rStyle w:val="a7"/>
            <w:noProof/>
          </w:rPr>
          <w:t>Таблиця 4. Атрибути довідок</w:t>
        </w:r>
        <w:r w:rsidR="00E64FD7">
          <w:rPr>
            <w:noProof/>
            <w:webHidden/>
          </w:rPr>
          <w:tab/>
        </w:r>
        <w:r w:rsidR="00E64FD7">
          <w:rPr>
            <w:noProof/>
            <w:webHidden/>
          </w:rPr>
          <w:fldChar w:fldCharType="begin"/>
        </w:r>
        <w:r w:rsidR="00E64FD7">
          <w:rPr>
            <w:noProof/>
            <w:webHidden/>
          </w:rPr>
          <w:instrText xml:space="preserve"> PAGEREF _Toc533687758 \h </w:instrText>
        </w:r>
        <w:r w:rsidR="00E64FD7">
          <w:rPr>
            <w:noProof/>
            <w:webHidden/>
          </w:rPr>
        </w:r>
        <w:r w:rsidR="00E64FD7">
          <w:rPr>
            <w:noProof/>
            <w:webHidden/>
          </w:rPr>
          <w:fldChar w:fldCharType="separate"/>
        </w:r>
        <w:r w:rsidR="006F44F6">
          <w:rPr>
            <w:noProof/>
            <w:webHidden/>
          </w:rPr>
          <w:t>20</w:t>
        </w:r>
        <w:r w:rsidR="00E64FD7">
          <w:rPr>
            <w:noProof/>
            <w:webHidden/>
          </w:rPr>
          <w:fldChar w:fldCharType="end"/>
        </w:r>
      </w:hyperlink>
    </w:p>
    <w:p w14:paraId="5BFB1DD7" w14:textId="3EAA9C38"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59" w:history="1">
        <w:r w:rsidR="00E64FD7" w:rsidRPr="00974A8C">
          <w:rPr>
            <w:rStyle w:val="a7"/>
            <w:noProof/>
          </w:rPr>
          <w:t>Таблиця 5. Параметри пошуку</w:t>
        </w:r>
        <w:r w:rsidR="00E64FD7">
          <w:rPr>
            <w:noProof/>
            <w:webHidden/>
          </w:rPr>
          <w:tab/>
        </w:r>
        <w:r w:rsidR="00E64FD7">
          <w:rPr>
            <w:noProof/>
            <w:webHidden/>
          </w:rPr>
          <w:fldChar w:fldCharType="begin"/>
        </w:r>
        <w:r w:rsidR="00E64FD7">
          <w:rPr>
            <w:noProof/>
            <w:webHidden/>
          </w:rPr>
          <w:instrText xml:space="preserve"> PAGEREF _Toc533687759 \h </w:instrText>
        </w:r>
        <w:r w:rsidR="00E64FD7">
          <w:rPr>
            <w:noProof/>
            <w:webHidden/>
          </w:rPr>
        </w:r>
        <w:r w:rsidR="00E64FD7">
          <w:rPr>
            <w:noProof/>
            <w:webHidden/>
          </w:rPr>
          <w:fldChar w:fldCharType="separate"/>
        </w:r>
        <w:r w:rsidR="006F44F6">
          <w:rPr>
            <w:noProof/>
            <w:webHidden/>
          </w:rPr>
          <w:t>21</w:t>
        </w:r>
        <w:r w:rsidR="00E64FD7">
          <w:rPr>
            <w:noProof/>
            <w:webHidden/>
          </w:rPr>
          <w:fldChar w:fldCharType="end"/>
        </w:r>
      </w:hyperlink>
    </w:p>
    <w:p w14:paraId="4BB4B5EB" w14:textId="2733D255"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60" w:history="1">
        <w:r w:rsidR="00E64FD7" w:rsidRPr="00974A8C">
          <w:rPr>
            <w:rStyle w:val="a7"/>
            <w:noProof/>
          </w:rPr>
          <w:t>Таблиця 6. Атрибути довідок</w:t>
        </w:r>
        <w:r w:rsidR="00E64FD7">
          <w:rPr>
            <w:noProof/>
            <w:webHidden/>
          </w:rPr>
          <w:tab/>
        </w:r>
        <w:r w:rsidR="00E64FD7">
          <w:rPr>
            <w:noProof/>
            <w:webHidden/>
          </w:rPr>
          <w:fldChar w:fldCharType="begin"/>
        </w:r>
        <w:r w:rsidR="00E64FD7">
          <w:rPr>
            <w:noProof/>
            <w:webHidden/>
          </w:rPr>
          <w:instrText xml:space="preserve"> PAGEREF _Toc533687760 \h </w:instrText>
        </w:r>
        <w:r w:rsidR="00E64FD7">
          <w:rPr>
            <w:noProof/>
            <w:webHidden/>
          </w:rPr>
        </w:r>
        <w:r w:rsidR="00E64FD7">
          <w:rPr>
            <w:noProof/>
            <w:webHidden/>
          </w:rPr>
          <w:fldChar w:fldCharType="separate"/>
        </w:r>
        <w:r w:rsidR="006F44F6">
          <w:rPr>
            <w:noProof/>
            <w:webHidden/>
          </w:rPr>
          <w:t>21</w:t>
        </w:r>
        <w:r w:rsidR="00E64FD7">
          <w:rPr>
            <w:noProof/>
            <w:webHidden/>
          </w:rPr>
          <w:fldChar w:fldCharType="end"/>
        </w:r>
      </w:hyperlink>
    </w:p>
    <w:p w14:paraId="6EB3D907" w14:textId="759499FB"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61" w:history="1">
        <w:r w:rsidR="00E64FD7" w:rsidRPr="00974A8C">
          <w:rPr>
            <w:rStyle w:val="a7"/>
            <w:noProof/>
          </w:rPr>
          <w:t>Таблиця 7. Параметри для задання пошуку «Картки особи»</w:t>
        </w:r>
        <w:r w:rsidR="00E64FD7">
          <w:rPr>
            <w:noProof/>
            <w:webHidden/>
          </w:rPr>
          <w:tab/>
        </w:r>
        <w:r w:rsidR="00E64FD7">
          <w:rPr>
            <w:noProof/>
            <w:webHidden/>
          </w:rPr>
          <w:fldChar w:fldCharType="begin"/>
        </w:r>
        <w:r w:rsidR="00E64FD7">
          <w:rPr>
            <w:noProof/>
            <w:webHidden/>
          </w:rPr>
          <w:instrText xml:space="preserve"> PAGEREF _Toc533687761 \h </w:instrText>
        </w:r>
        <w:r w:rsidR="00E64FD7">
          <w:rPr>
            <w:noProof/>
            <w:webHidden/>
          </w:rPr>
        </w:r>
        <w:r w:rsidR="00E64FD7">
          <w:rPr>
            <w:noProof/>
            <w:webHidden/>
          </w:rPr>
          <w:fldChar w:fldCharType="separate"/>
        </w:r>
        <w:r w:rsidR="006F44F6">
          <w:rPr>
            <w:noProof/>
            <w:webHidden/>
          </w:rPr>
          <w:t>30</w:t>
        </w:r>
        <w:r w:rsidR="00E64FD7">
          <w:rPr>
            <w:noProof/>
            <w:webHidden/>
          </w:rPr>
          <w:fldChar w:fldCharType="end"/>
        </w:r>
      </w:hyperlink>
    </w:p>
    <w:p w14:paraId="0499C786" w14:textId="2C655D9C"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62" w:history="1">
        <w:r w:rsidR="00E64FD7" w:rsidRPr="00974A8C">
          <w:rPr>
            <w:rStyle w:val="a7"/>
            <w:noProof/>
          </w:rPr>
          <w:t>Таблиця 8. Перелік полів електронної форми «Додавання інформації про народження»</w:t>
        </w:r>
        <w:r w:rsidR="00E64FD7">
          <w:rPr>
            <w:noProof/>
            <w:webHidden/>
          </w:rPr>
          <w:tab/>
        </w:r>
        <w:r w:rsidR="00E64FD7">
          <w:rPr>
            <w:noProof/>
            <w:webHidden/>
          </w:rPr>
          <w:fldChar w:fldCharType="begin"/>
        </w:r>
        <w:r w:rsidR="00E64FD7">
          <w:rPr>
            <w:noProof/>
            <w:webHidden/>
          </w:rPr>
          <w:instrText xml:space="preserve"> PAGEREF _Toc533687762 \h </w:instrText>
        </w:r>
        <w:r w:rsidR="00E64FD7">
          <w:rPr>
            <w:noProof/>
            <w:webHidden/>
          </w:rPr>
        </w:r>
        <w:r w:rsidR="00E64FD7">
          <w:rPr>
            <w:noProof/>
            <w:webHidden/>
          </w:rPr>
          <w:fldChar w:fldCharType="separate"/>
        </w:r>
        <w:r w:rsidR="006F44F6">
          <w:rPr>
            <w:noProof/>
            <w:webHidden/>
          </w:rPr>
          <w:t>33</w:t>
        </w:r>
        <w:r w:rsidR="00E64FD7">
          <w:rPr>
            <w:noProof/>
            <w:webHidden/>
          </w:rPr>
          <w:fldChar w:fldCharType="end"/>
        </w:r>
      </w:hyperlink>
    </w:p>
    <w:p w14:paraId="1A881B66" w14:textId="6C7226C4" w:rsidR="00E64FD7" w:rsidRDefault="00A0140B">
      <w:pPr>
        <w:pStyle w:val="af3"/>
        <w:tabs>
          <w:tab w:val="right" w:leader="dot" w:pos="9628"/>
        </w:tabs>
        <w:rPr>
          <w:rFonts w:asciiTheme="minorHAnsi" w:eastAsiaTheme="minorEastAsia" w:hAnsiTheme="minorHAnsi" w:cstheme="minorBidi"/>
          <w:noProof/>
          <w:sz w:val="22"/>
          <w:szCs w:val="22"/>
          <w:lang w:val="ru-RU"/>
        </w:rPr>
      </w:pPr>
      <w:hyperlink w:anchor="_Toc533687763" w:history="1">
        <w:r w:rsidR="00E64FD7" w:rsidRPr="00974A8C">
          <w:rPr>
            <w:rStyle w:val="a7"/>
            <w:noProof/>
          </w:rPr>
          <w:t>Таблиця 9. Параметри пошуку медичних довідок</w:t>
        </w:r>
        <w:r w:rsidR="00E64FD7">
          <w:rPr>
            <w:noProof/>
            <w:webHidden/>
          </w:rPr>
          <w:tab/>
        </w:r>
        <w:r w:rsidR="00E64FD7">
          <w:rPr>
            <w:noProof/>
            <w:webHidden/>
          </w:rPr>
          <w:fldChar w:fldCharType="begin"/>
        </w:r>
        <w:r w:rsidR="00E64FD7">
          <w:rPr>
            <w:noProof/>
            <w:webHidden/>
          </w:rPr>
          <w:instrText xml:space="preserve"> PAGEREF _Toc533687763 \h </w:instrText>
        </w:r>
        <w:r w:rsidR="00E64FD7">
          <w:rPr>
            <w:noProof/>
            <w:webHidden/>
          </w:rPr>
        </w:r>
        <w:r w:rsidR="00E64FD7">
          <w:rPr>
            <w:noProof/>
            <w:webHidden/>
          </w:rPr>
          <w:fldChar w:fldCharType="separate"/>
        </w:r>
        <w:r w:rsidR="006F44F6">
          <w:rPr>
            <w:noProof/>
            <w:webHidden/>
          </w:rPr>
          <w:t>37</w:t>
        </w:r>
        <w:r w:rsidR="00E64FD7">
          <w:rPr>
            <w:noProof/>
            <w:webHidden/>
          </w:rPr>
          <w:fldChar w:fldCharType="end"/>
        </w:r>
      </w:hyperlink>
    </w:p>
    <w:p w14:paraId="7DF0257D" w14:textId="0AFDB0E6" w:rsidR="00E83E08" w:rsidRPr="00FD7151" w:rsidRDefault="00282F2F" w:rsidP="00064F67">
      <w:r w:rsidRPr="00FD7151">
        <w:rPr>
          <w:szCs w:val="26"/>
        </w:rPr>
        <w:fldChar w:fldCharType="end"/>
      </w:r>
    </w:p>
    <w:tbl>
      <w:tblPr>
        <w:tblW w:w="9639" w:type="dxa"/>
        <w:jc w:val="center"/>
        <w:tblLayout w:type="fixed"/>
        <w:tblCellMar>
          <w:left w:w="70" w:type="dxa"/>
          <w:right w:w="70" w:type="dxa"/>
        </w:tblCellMar>
        <w:tblLook w:val="0000" w:firstRow="0" w:lastRow="0" w:firstColumn="0" w:lastColumn="0" w:noHBand="0" w:noVBand="0"/>
      </w:tblPr>
      <w:tblGrid>
        <w:gridCol w:w="1154"/>
        <w:gridCol w:w="1156"/>
        <w:gridCol w:w="1156"/>
        <w:gridCol w:w="1156"/>
        <w:gridCol w:w="1156"/>
        <w:gridCol w:w="1156"/>
        <w:gridCol w:w="1156"/>
        <w:gridCol w:w="1549"/>
      </w:tblGrid>
      <w:tr w:rsidR="008A197A" w:rsidRPr="00FD7151" w14:paraId="6A7B21DB" w14:textId="77777777" w:rsidTr="00984B65">
        <w:trPr>
          <w:jc w:val="center"/>
        </w:trPr>
        <w:tc>
          <w:tcPr>
            <w:tcW w:w="9639" w:type="dxa"/>
            <w:gridSpan w:val="8"/>
            <w:tcBorders>
              <w:top w:val="single" w:sz="12" w:space="0" w:color="auto"/>
              <w:left w:val="single" w:sz="12" w:space="0" w:color="auto"/>
              <w:bottom w:val="single" w:sz="8" w:space="0" w:color="auto"/>
              <w:right w:val="single" w:sz="12" w:space="0" w:color="auto"/>
            </w:tcBorders>
          </w:tcPr>
          <w:p w14:paraId="107EC5E8" w14:textId="77777777" w:rsidR="00730BAD" w:rsidRPr="00FD7151" w:rsidRDefault="00730BAD" w:rsidP="006821E9">
            <w:pPr>
              <w:pStyle w:val="11"/>
              <w:numPr>
                <w:ilvl w:val="0"/>
                <w:numId w:val="0"/>
              </w:numPr>
              <w:ind w:left="113"/>
            </w:pPr>
            <w:r w:rsidRPr="00FD7151">
              <w:lastRenderedPageBreak/>
              <w:br w:type="page"/>
            </w:r>
            <w:bookmarkStart w:id="337" w:name="_Toc395064192"/>
            <w:bookmarkStart w:id="338" w:name="_Toc396537548"/>
            <w:bookmarkStart w:id="339" w:name="_Toc431182694"/>
            <w:bookmarkStart w:id="340" w:name="_Toc436633222"/>
            <w:bookmarkStart w:id="341" w:name="_Toc438365030"/>
            <w:bookmarkStart w:id="342" w:name="_Toc6378534"/>
            <w:bookmarkStart w:id="343" w:name="_Toc12246659"/>
            <w:bookmarkStart w:id="344" w:name="_Toc41969488"/>
            <w:bookmarkStart w:id="345" w:name="_Toc42055081"/>
            <w:bookmarkStart w:id="346" w:name="_Toc42320638"/>
            <w:bookmarkStart w:id="347" w:name="_Toc45533483"/>
            <w:bookmarkStart w:id="348" w:name="_Toc52333434"/>
            <w:bookmarkStart w:id="349" w:name="_Toc57111341"/>
            <w:bookmarkStart w:id="350" w:name="_Toc58645751"/>
            <w:bookmarkStart w:id="351" w:name="_Toc58677569"/>
            <w:bookmarkStart w:id="352" w:name="_Toc58722207"/>
            <w:bookmarkStart w:id="353" w:name="_Toc62032713"/>
            <w:bookmarkStart w:id="354" w:name="_Toc70413675"/>
            <w:bookmarkStart w:id="355" w:name="_Toc74371147"/>
            <w:bookmarkStart w:id="356" w:name="_Toc85249242"/>
            <w:bookmarkStart w:id="357" w:name="_Toc279071106"/>
            <w:bookmarkStart w:id="358" w:name="_Toc297209158"/>
            <w:bookmarkStart w:id="359" w:name="_Toc463865668"/>
            <w:bookmarkStart w:id="360" w:name="_Toc466452258"/>
            <w:bookmarkStart w:id="361" w:name="_Toc466906272"/>
            <w:bookmarkStart w:id="362" w:name="_Toc468286779"/>
            <w:bookmarkStart w:id="363" w:name="_Toc468892652"/>
            <w:bookmarkStart w:id="364" w:name="_Toc469389263"/>
            <w:bookmarkStart w:id="365" w:name="_Toc519963"/>
            <w:r w:rsidRPr="00FD7151">
              <w:t>ЛИСТ  РЕЄСТРАЦІЇ  ЗМІН</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tc>
      </w:tr>
      <w:tr w:rsidR="008A197A" w:rsidRPr="00FD7151" w14:paraId="1FD1ACB5" w14:textId="77777777" w:rsidTr="00984B65">
        <w:trPr>
          <w:trHeight w:val="82"/>
          <w:jc w:val="center"/>
        </w:trPr>
        <w:tc>
          <w:tcPr>
            <w:tcW w:w="1154" w:type="dxa"/>
            <w:vMerge w:val="restart"/>
            <w:tcBorders>
              <w:top w:val="single" w:sz="12" w:space="0" w:color="auto"/>
              <w:left w:val="single" w:sz="12" w:space="0" w:color="auto"/>
              <w:bottom w:val="single" w:sz="12" w:space="0" w:color="auto"/>
              <w:right w:val="single" w:sz="12" w:space="0" w:color="auto"/>
            </w:tcBorders>
          </w:tcPr>
          <w:p w14:paraId="10CEC0D4" w14:textId="77777777" w:rsidR="00730BAD" w:rsidRPr="00FD7151" w:rsidRDefault="00730BAD" w:rsidP="004F030C">
            <w:pPr>
              <w:pStyle w:val="af4"/>
              <w:spacing w:before="0" w:after="0"/>
            </w:pPr>
            <w:r w:rsidRPr="00FD7151">
              <w:t>Зміна</w:t>
            </w:r>
          </w:p>
        </w:tc>
        <w:tc>
          <w:tcPr>
            <w:tcW w:w="3468" w:type="dxa"/>
            <w:gridSpan w:val="3"/>
            <w:tcBorders>
              <w:top w:val="single" w:sz="12" w:space="0" w:color="auto"/>
              <w:left w:val="single" w:sz="12" w:space="0" w:color="auto"/>
              <w:bottom w:val="single" w:sz="12" w:space="0" w:color="auto"/>
              <w:right w:val="single" w:sz="12" w:space="0" w:color="auto"/>
            </w:tcBorders>
          </w:tcPr>
          <w:p w14:paraId="66C83890" w14:textId="77777777" w:rsidR="00730BAD" w:rsidRPr="00FD7151" w:rsidRDefault="00730BAD" w:rsidP="004F030C">
            <w:pPr>
              <w:pStyle w:val="af4"/>
            </w:pPr>
            <w:r w:rsidRPr="00FD7151">
              <w:t>Номери аркушів (сторінок)</w:t>
            </w:r>
          </w:p>
        </w:tc>
        <w:tc>
          <w:tcPr>
            <w:tcW w:w="1156" w:type="dxa"/>
            <w:vMerge w:val="restart"/>
            <w:tcBorders>
              <w:top w:val="single" w:sz="12" w:space="0" w:color="auto"/>
              <w:left w:val="single" w:sz="12" w:space="0" w:color="auto"/>
              <w:bottom w:val="single" w:sz="12" w:space="0" w:color="auto"/>
              <w:right w:val="single" w:sz="12" w:space="0" w:color="auto"/>
            </w:tcBorders>
          </w:tcPr>
          <w:p w14:paraId="2A2EEB51" w14:textId="77777777" w:rsidR="00730BAD" w:rsidRPr="00FD7151" w:rsidRDefault="00730BAD" w:rsidP="004F030C">
            <w:pPr>
              <w:pStyle w:val="af4"/>
              <w:spacing w:before="0" w:after="0"/>
            </w:pPr>
            <w:r w:rsidRPr="00FD7151">
              <w:t>Всього аркушів (сторінок) в документі</w:t>
            </w:r>
          </w:p>
        </w:tc>
        <w:tc>
          <w:tcPr>
            <w:tcW w:w="1156" w:type="dxa"/>
            <w:vMerge w:val="restart"/>
            <w:tcBorders>
              <w:top w:val="single" w:sz="12" w:space="0" w:color="auto"/>
              <w:left w:val="single" w:sz="12" w:space="0" w:color="auto"/>
              <w:bottom w:val="single" w:sz="12" w:space="0" w:color="auto"/>
              <w:right w:val="single" w:sz="12" w:space="0" w:color="auto"/>
            </w:tcBorders>
          </w:tcPr>
          <w:p w14:paraId="650657B1" w14:textId="77777777" w:rsidR="00730BAD" w:rsidRPr="00FD7151" w:rsidRDefault="00730BAD" w:rsidP="004F030C">
            <w:pPr>
              <w:pStyle w:val="af4"/>
              <w:spacing w:before="0" w:after="0"/>
            </w:pPr>
            <w:r w:rsidRPr="00FD7151">
              <w:sym w:font="Times New Roman CYR" w:char="2116"/>
            </w:r>
          </w:p>
          <w:p w14:paraId="3F5F1644" w14:textId="77777777" w:rsidR="00730BAD" w:rsidRPr="00FD7151" w:rsidRDefault="00730BAD" w:rsidP="004F030C">
            <w:pPr>
              <w:pStyle w:val="af4"/>
              <w:spacing w:before="0" w:after="0"/>
            </w:pPr>
            <w:r w:rsidRPr="00FD7151">
              <w:t>документа</w:t>
            </w:r>
          </w:p>
        </w:tc>
        <w:tc>
          <w:tcPr>
            <w:tcW w:w="1156" w:type="dxa"/>
            <w:vMerge w:val="restart"/>
            <w:tcBorders>
              <w:top w:val="single" w:sz="12" w:space="0" w:color="auto"/>
              <w:left w:val="single" w:sz="12" w:space="0" w:color="auto"/>
              <w:bottom w:val="single" w:sz="12" w:space="0" w:color="auto"/>
              <w:right w:val="single" w:sz="12" w:space="0" w:color="auto"/>
            </w:tcBorders>
          </w:tcPr>
          <w:p w14:paraId="3DE5F6EF" w14:textId="77777777" w:rsidR="00730BAD" w:rsidRPr="00FD7151" w:rsidRDefault="00730BAD" w:rsidP="004F030C">
            <w:pPr>
              <w:pStyle w:val="af4"/>
              <w:spacing w:before="0" w:after="0"/>
            </w:pPr>
            <w:proofErr w:type="spellStart"/>
            <w:r w:rsidRPr="00FD7151">
              <w:t>Вх</w:t>
            </w:r>
            <w:proofErr w:type="spellEnd"/>
            <w:r w:rsidRPr="00FD7151">
              <w:t xml:space="preserve">. </w:t>
            </w:r>
            <w:r w:rsidRPr="00FD7151">
              <w:sym w:font="Times New Roman CYR" w:char="2116"/>
            </w:r>
            <w:r w:rsidRPr="00FD7151">
              <w:t xml:space="preserve"> супровідного документа та дата</w:t>
            </w:r>
          </w:p>
        </w:tc>
        <w:tc>
          <w:tcPr>
            <w:tcW w:w="1549" w:type="dxa"/>
            <w:vMerge w:val="restart"/>
            <w:tcBorders>
              <w:top w:val="single" w:sz="12" w:space="0" w:color="auto"/>
              <w:left w:val="single" w:sz="12" w:space="0" w:color="auto"/>
              <w:right w:val="single" w:sz="12" w:space="0" w:color="auto"/>
            </w:tcBorders>
          </w:tcPr>
          <w:p w14:paraId="3A3F0C8F" w14:textId="77777777" w:rsidR="00730BAD" w:rsidRPr="00FD7151" w:rsidRDefault="00730BAD" w:rsidP="004F030C">
            <w:pPr>
              <w:pStyle w:val="af4"/>
              <w:spacing w:before="0" w:after="0"/>
            </w:pPr>
            <w:r w:rsidRPr="00FD7151">
              <w:t>Підпис і дата</w:t>
            </w:r>
          </w:p>
        </w:tc>
      </w:tr>
      <w:tr w:rsidR="008A197A" w:rsidRPr="00FD7151" w14:paraId="7F7B8DC9" w14:textId="77777777" w:rsidTr="00984B65">
        <w:trPr>
          <w:jc w:val="center"/>
        </w:trPr>
        <w:tc>
          <w:tcPr>
            <w:tcW w:w="1154" w:type="dxa"/>
            <w:vMerge/>
            <w:tcBorders>
              <w:top w:val="single" w:sz="12" w:space="0" w:color="auto"/>
              <w:left w:val="single" w:sz="12" w:space="0" w:color="auto"/>
              <w:bottom w:val="single" w:sz="12" w:space="0" w:color="auto"/>
              <w:right w:val="single" w:sz="12" w:space="0" w:color="auto"/>
            </w:tcBorders>
            <w:vAlign w:val="center"/>
          </w:tcPr>
          <w:p w14:paraId="49DB5EAA" w14:textId="77777777" w:rsidR="00730BAD" w:rsidRPr="00FD7151" w:rsidRDefault="00730BAD" w:rsidP="004F030C">
            <w:pPr>
              <w:rPr>
                <w:sz w:val="20"/>
              </w:rPr>
            </w:pPr>
          </w:p>
        </w:tc>
        <w:tc>
          <w:tcPr>
            <w:tcW w:w="1156" w:type="dxa"/>
            <w:tcBorders>
              <w:top w:val="single" w:sz="12" w:space="0" w:color="auto"/>
              <w:left w:val="single" w:sz="12" w:space="0" w:color="auto"/>
              <w:bottom w:val="single" w:sz="12" w:space="0" w:color="auto"/>
              <w:right w:val="single" w:sz="12" w:space="0" w:color="auto"/>
            </w:tcBorders>
          </w:tcPr>
          <w:p w14:paraId="7FCB8176" w14:textId="77777777" w:rsidR="00730BAD" w:rsidRPr="00FD7151" w:rsidRDefault="00730BAD" w:rsidP="004F030C">
            <w:pPr>
              <w:pStyle w:val="af4"/>
              <w:spacing w:before="0" w:after="0"/>
            </w:pPr>
            <w:r w:rsidRPr="00FD7151">
              <w:t>Замінених</w:t>
            </w:r>
          </w:p>
        </w:tc>
        <w:tc>
          <w:tcPr>
            <w:tcW w:w="1156" w:type="dxa"/>
            <w:tcBorders>
              <w:top w:val="single" w:sz="12" w:space="0" w:color="auto"/>
              <w:left w:val="single" w:sz="12" w:space="0" w:color="auto"/>
              <w:bottom w:val="single" w:sz="12" w:space="0" w:color="auto"/>
              <w:right w:val="single" w:sz="12" w:space="0" w:color="auto"/>
            </w:tcBorders>
          </w:tcPr>
          <w:p w14:paraId="3D3286AD" w14:textId="77777777" w:rsidR="00730BAD" w:rsidRPr="00FD7151" w:rsidRDefault="00730BAD" w:rsidP="004F030C">
            <w:pPr>
              <w:pStyle w:val="af4"/>
              <w:spacing w:before="0" w:after="0"/>
            </w:pPr>
            <w:r w:rsidRPr="00FD7151">
              <w:t>Введених</w:t>
            </w:r>
          </w:p>
        </w:tc>
        <w:tc>
          <w:tcPr>
            <w:tcW w:w="1156" w:type="dxa"/>
            <w:tcBorders>
              <w:top w:val="single" w:sz="12" w:space="0" w:color="auto"/>
              <w:left w:val="single" w:sz="12" w:space="0" w:color="auto"/>
              <w:bottom w:val="single" w:sz="12" w:space="0" w:color="auto"/>
              <w:right w:val="single" w:sz="12" w:space="0" w:color="auto"/>
            </w:tcBorders>
          </w:tcPr>
          <w:p w14:paraId="56656999" w14:textId="77777777" w:rsidR="00730BAD" w:rsidRPr="00FD7151" w:rsidRDefault="00730BAD" w:rsidP="004F030C">
            <w:pPr>
              <w:pStyle w:val="af4"/>
              <w:spacing w:before="0" w:after="0"/>
            </w:pPr>
            <w:r w:rsidRPr="00FD7151">
              <w:t>Вилучених</w:t>
            </w:r>
          </w:p>
        </w:tc>
        <w:tc>
          <w:tcPr>
            <w:tcW w:w="1156" w:type="dxa"/>
            <w:vMerge/>
            <w:tcBorders>
              <w:top w:val="single" w:sz="12" w:space="0" w:color="auto"/>
              <w:left w:val="single" w:sz="12" w:space="0" w:color="auto"/>
              <w:bottom w:val="single" w:sz="12" w:space="0" w:color="auto"/>
              <w:right w:val="single" w:sz="12" w:space="0" w:color="auto"/>
            </w:tcBorders>
            <w:vAlign w:val="center"/>
          </w:tcPr>
          <w:p w14:paraId="0B90E8C1" w14:textId="77777777" w:rsidR="00730BAD" w:rsidRPr="00FD7151" w:rsidRDefault="00730BAD" w:rsidP="004F030C">
            <w:pPr>
              <w:rPr>
                <w:sz w:val="20"/>
              </w:rPr>
            </w:pPr>
          </w:p>
        </w:tc>
        <w:tc>
          <w:tcPr>
            <w:tcW w:w="1156" w:type="dxa"/>
            <w:vMerge/>
            <w:tcBorders>
              <w:top w:val="single" w:sz="12" w:space="0" w:color="auto"/>
              <w:left w:val="single" w:sz="12" w:space="0" w:color="auto"/>
              <w:bottom w:val="single" w:sz="12" w:space="0" w:color="auto"/>
              <w:right w:val="single" w:sz="12" w:space="0" w:color="auto"/>
            </w:tcBorders>
            <w:vAlign w:val="center"/>
          </w:tcPr>
          <w:p w14:paraId="513DE33E" w14:textId="77777777" w:rsidR="00730BAD" w:rsidRPr="00FD7151" w:rsidRDefault="00730BAD" w:rsidP="004F030C">
            <w:pPr>
              <w:rPr>
                <w:sz w:val="20"/>
              </w:rPr>
            </w:pPr>
          </w:p>
        </w:tc>
        <w:tc>
          <w:tcPr>
            <w:tcW w:w="1156" w:type="dxa"/>
            <w:vMerge/>
            <w:tcBorders>
              <w:top w:val="single" w:sz="12" w:space="0" w:color="auto"/>
              <w:left w:val="single" w:sz="12" w:space="0" w:color="auto"/>
              <w:bottom w:val="single" w:sz="12" w:space="0" w:color="auto"/>
              <w:right w:val="single" w:sz="12" w:space="0" w:color="auto"/>
            </w:tcBorders>
            <w:vAlign w:val="center"/>
          </w:tcPr>
          <w:p w14:paraId="4E43A507" w14:textId="77777777" w:rsidR="00730BAD" w:rsidRPr="00FD7151" w:rsidRDefault="00730BAD" w:rsidP="004F030C">
            <w:pPr>
              <w:rPr>
                <w:sz w:val="20"/>
              </w:rPr>
            </w:pPr>
          </w:p>
        </w:tc>
        <w:tc>
          <w:tcPr>
            <w:tcW w:w="1549" w:type="dxa"/>
            <w:vMerge/>
            <w:tcBorders>
              <w:left w:val="single" w:sz="12" w:space="0" w:color="auto"/>
              <w:bottom w:val="single" w:sz="12" w:space="0" w:color="auto"/>
              <w:right w:val="single" w:sz="12" w:space="0" w:color="auto"/>
            </w:tcBorders>
            <w:vAlign w:val="center"/>
          </w:tcPr>
          <w:p w14:paraId="141EDFC7" w14:textId="77777777" w:rsidR="00730BAD" w:rsidRPr="00FD7151" w:rsidRDefault="00730BAD" w:rsidP="004F030C">
            <w:pPr>
              <w:rPr>
                <w:sz w:val="20"/>
              </w:rPr>
            </w:pPr>
          </w:p>
        </w:tc>
      </w:tr>
      <w:tr w:rsidR="00730BAD" w:rsidRPr="00FD7151" w14:paraId="457245A5" w14:textId="77777777" w:rsidTr="00984B65">
        <w:trPr>
          <w:trHeight w:val="10403"/>
          <w:jc w:val="center"/>
        </w:trPr>
        <w:tc>
          <w:tcPr>
            <w:tcW w:w="1154" w:type="dxa"/>
            <w:tcBorders>
              <w:top w:val="single" w:sz="12" w:space="0" w:color="auto"/>
              <w:left w:val="single" w:sz="12" w:space="0" w:color="auto"/>
              <w:bottom w:val="single" w:sz="12" w:space="0" w:color="auto"/>
              <w:right w:val="single" w:sz="4" w:space="0" w:color="auto"/>
            </w:tcBorders>
          </w:tcPr>
          <w:p w14:paraId="41FB5693" w14:textId="77777777" w:rsidR="00730BAD" w:rsidRPr="00FD7151" w:rsidRDefault="00730BAD" w:rsidP="004F030C">
            <w:pPr>
              <w:pStyle w:val="af4"/>
            </w:pPr>
          </w:p>
        </w:tc>
        <w:tc>
          <w:tcPr>
            <w:tcW w:w="1156" w:type="dxa"/>
            <w:tcBorders>
              <w:top w:val="single" w:sz="12" w:space="0" w:color="auto"/>
              <w:left w:val="single" w:sz="4" w:space="0" w:color="auto"/>
              <w:bottom w:val="single" w:sz="12" w:space="0" w:color="auto"/>
              <w:right w:val="single" w:sz="4" w:space="0" w:color="auto"/>
            </w:tcBorders>
          </w:tcPr>
          <w:p w14:paraId="6235174C" w14:textId="77777777" w:rsidR="00730BAD" w:rsidRPr="00FD7151" w:rsidRDefault="00730BAD" w:rsidP="004F030C">
            <w:pPr>
              <w:pStyle w:val="af4"/>
            </w:pPr>
          </w:p>
        </w:tc>
        <w:tc>
          <w:tcPr>
            <w:tcW w:w="1156" w:type="dxa"/>
            <w:tcBorders>
              <w:top w:val="single" w:sz="12" w:space="0" w:color="auto"/>
              <w:left w:val="single" w:sz="4" w:space="0" w:color="auto"/>
              <w:bottom w:val="single" w:sz="12" w:space="0" w:color="auto"/>
              <w:right w:val="single" w:sz="4" w:space="0" w:color="auto"/>
            </w:tcBorders>
          </w:tcPr>
          <w:p w14:paraId="29CBACE8" w14:textId="77777777" w:rsidR="00730BAD" w:rsidRPr="00FD7151" w:rsidRDefault="00730BAD" w:rsidP="004F030C">
            <w:pPr>
              <w:pStyle w:val="af4"/>
            </w:pPr>
          </w:p>
        </w:tc>
        <w:tc>
          <w:tcPr>
            <w:tcW w:w="1156" w:type="dxa"/>
            <w:tcBorders>
              <w:top w:val="single" w:sz="12" w:space="0" w:color="auto"/>
              <w:left w:val="single" w:sz="4" w:space="0" w:color="auto"/>
              <w:bottom w:val="single" w:sz="12" w:space="0" w:color="auto"/>
              <w:right w:val="single" w:sz="4" w:space="0" w:color="auto"/>
            </w:tcBorders>
          </w:tcPr>
          <w:p w14:paraId="05B50226" w14:textId="77777777" w:rsidR="00730BAD" w:rsidRPr="00FD7151" w:rsidRDefault="00730BAD" w:rsidP="004F030C">
            <w:pPr>
              <w:pStyle w:val="af4"/>
            </w:pPr>
          </w:p>
        </w:tc>
        <w:tc>
          <w:tcPr>
            <w:tcW w:w="1156" w:type="dxa"/>
            <w:tcBorders>
              <w:top w:val="single" w:sz="12" w:space="0" w:color="auto"/>
              <w:left w:val="single" w:sz="4" w:space="0" w:color="auto"/>
              <w:bottom w:val="single" w:sz="12" w:space="0" w:color="auto"/>
              <w:right w:val="single" w:sz="4" w:space="0" w:color="auto"/>
            </w:tcBorders>
          </w:tcPr>
          <w:p w14:paraId="0C201252" w14:textId="77777777" w:rsidR="00730BAD" w:rsidRPr="00FD7151" w:rsidRDefault="00730BAD" w:rsidP="004F030C">
            <w:pPr>
              <w:pStyle w:val="af4"/>
            </w:pPr>
          </w:p>
        </w:tc>
        <w:tc>
          <w:tcPr>
            <w:tcW w:w="1156" w:type="dxa"/>
            <w:tcBorders>
              <w:top w:val="single" w:sz="12" w:space="0" w:color="auto"/>
              <w:left w:val="single" w:sz="4" w:space="0" w:color="auto"/>
              <w:bottom w:val="single" w:sz="12" w:space="0" w:color="auto"/>
              <w:right w:val="single" w:sz="4" w:space="0" w:color="auto"/>
            </w:tcBorders>
          </w:tcPr>
          <w:p w14:paraId="456B9534" w14:textId="77777777" w:rsidR="00730BAD" w:rsidRPr="00FD7151" w:rsidRDefault="00730BAD" w:rsidP="004F030C">
            <w:pPr>
              <w:pStyle w:val="af4"/>
            </w:pPr>
          </w:p>
        </w:tc>
        <w:tc>
          <w:tcPr>
            <w:tcW w:w="1156" w:type="dxa"/>
            <w:tcBorders>
              <w:top w:val="single" w:sz="12" w:space="0" w:color="auto"/>
              <w:left w:val="single" w:sz="4" w:space="0" w:color="auto"/>
              <w:bottom w:val="single" w:sz="12" w:space="0" w:color="auto"/>
              <w:right w:val="single" w:sz="4" w:space="0" w:color="auto"/>
            </w:tcBorders>
          </w:tcPr>
          <w:p w14:paraId="4B47B552" w14:textId="77777777" w:rsidR="00730BAD" w:rsidRPr="00FD7151" w:rsidRDefault="00730BAD" w:rsidP="004F030C">
            <w:pPr>
              <w:pStyle w:val="af4"/>
            </w:pPr>
          </w:p>
        </w:tc>
        <w:tc>
          <w:tcPr>
            <w:tcW w:w="1549" w:type="dxa"/>
            <w:tcBorders>
              <w:top w:val="single" w:sz="12" w:space="0" w:color="auto"/>
              <w:left w:val="single" w:sz="4" w:space="0" w:color="auto"/>
              <w:bottom w:val="single" w:sz="12" w:space="0" w:color="auto"/>
              <w:right w:val="single" w:sz="12" w:space="0" w:color="auto"/>
            </w:tcBorders>
          </w:tcPr>
          <w:p w14:paraId="1903E4EE" w14:textId="77777777" w:rsidR="00730BAD" w:rsidRPr="00FD7151" w:rsidRDefault="00730BAD" w:rsidP="004F030C">
            <w:pPr>
              <w:pStyle w:val="af4"/>
            </w:pPr>
          </w:p>
        </w:tc>
      </w:tr>
    </w:tbl>
    <w:p w14:paraId="4BE693D9" w14:textId="77777777" w:rsidR="00730BAD" w:rsidRPr="00FD7151" w:rsidRDefault="00730BAD" w:rsidP="0000472D">
      <w:pPr>
        <w:pStyle w:val="a"/>
        <w:numPr>
          <w:ilvl w:val="0"/>
          <w:numId w:val="0"/>
        </w:numPr>
        <w:spacing w:before="0"/>
        <w:ind w:left="720"/>
        <w:rPr>
          <w:sz w:val="26"/>
          <w:szCs w:val="26"/>
        </w:rPr>
      </w:pPr>
    </w:p>
    <w:sectPr w:rsidR="00730BAD" w:rsidRPr="00FD7151" w:rsidSect="00EF401E">
      <w:pgSz w:w="11907" w:h="16840" w:code="9"/>
      <w:pgMar w:top="1418" w:right="851" w:bottom="1134" w:left="1418" w:header="567" w:footer="567"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FAC76" w14:textId="77777777" w:rsidR="00A0140B" w:rsidRDefault="00A0140B">
      <w:r>
        <w:separator/>
      </w:r>
    </w:p>
  </w:endnote>
  <w:endnote w:type="continuationSeparator" w:id="0">
    <w:p w14:paraId="49820B30" w14:textId="77777777" w:rsidR="00A0140B" w:rsidRDefault="00A0140B">
      <w:r>
        <w:continuationSeparator/>
      </w:r>
    </w:p>
  </w:endnote>
  <w:endnote w:type="continuationNotice" w:id="1">
    <w:p w14:paraId="5B463FED" w14:textId="77777777" w:rsidR="00A0140B" w:rsidRDefault="00A014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W1)">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81DD9" w14:textId="167C3A36" w:rsidR="006821E9" w:rsidRPr="00A26D6D" w:rsidRDefault="006821E9" w:rsidP="00BD2873">
    <w:pPr>
      <w:pStyle w:val="ac"/>
      <w:ind w:firstLine="0"/>
      <w:jc w:val="center"/>
      <w:rPr>
        <w:lang w:val="ru-RU"/>
      </w:rPr>
    </w:pPr>
    <w:r>
      <w:t xml:space="preserve">Київ, 2018. Модернізація РНП. Керівництво </w:t>
    </w:r>
    <w:r w:rsidRPr="00874036">
      <w:t>користувача</w:t>
    </w:r>
    <w:r w:rsidRPr="00556F8D">
      <w:rPr>
        <w:lang w:val="ru-RU"/>
      </w:rPr>
      <w:t xml:space="preserve"> РНП</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F5A09" w14:textId="0EAB4188" w:rsidR="006821E9" w:rsidRPr="00A60863" w:rsidRDefault="006821E9" w:rsidP="00A60863">
    <w:pPr>
      <w:pStyle w:val="ac"/>
      <w:ind w:firstLine="0"/>
      <w:jc w:val="center"/>
      <w:rPr>
        <w:sz w:val="24"/>
      </w:rPr>
    </w:pPr>
    <w:r w:rsidRPr="00A60863">
      <w:rPr>
        <w:sz w:val="24"/>
      </w:rPr>
      <w:t>Київ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37A4F" w14:textId="77777777" w:rsidR="00A0140B" w:rsidRDefault="00A0140B">
      <w:r>
        <w:separator/>
      </w:r>
    </w:p>
  </w:footnote>
  <w:footnote w:type="continuationSeparator" w:id="0">
    <w:p w14:paraId="45AA73DB" w14:textId="77777777" w:rsidR="00A0140B" w:rsidRDefault="00A0140B">
      <w:r>
        <w:continuationSeparator/>
      </w:r>
    </w:p>
  </w:footnote>
  <w:footnote w:type="continuationNotice" w:id="1">
    <w:p w14:paraId="191581A0" w14:textId="77777777" w:rsidR="00A0140B" w:rsidRDefault="00A0140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164B6" w14:textId="4AED671D" w:rsidR="006821E9" w:rsidRDefault="006821E9">
    <w:pPr>
      <w:pStyle w:val="a5"/>
      <w:rPr>
        <w:sz w:val="24"/>
      </w:rPr>
    </w:pPr>
    <w:r w:rsidRPr="006821E9">
      <w:rPr>
        <w:sz w:val="24"/>
      </w:rPr>
      <w:fldChar w:fldCharType="begin"/>
    </w:r>
    <w:r w:rsidRPr="006821E9">
      <w:rPr>
        <w:sz w:val="24"/>
      </w:rPr>
      <w:instrText>PAGE   \* MERGEFORMAT</w:instrText>
    </w:r>
    <w:r w:rsidRPr="006821E9">
      <w:rPr>
        <w:sz w:val="24"/>
      </w:rPr>
      <w:fldChar w:fldCharType="separate"/>
    </w:r>
    <w:r w:rsidR="00BD4DE3" w:rsidRPr="00BD4DE3">
      <w:rPr>
        <w:noProof/>
        <w:sz w:val="24"/>
        <w:lang w:val="ru-RU"/>
      </w:rPr>
      <w:t>15</w:t>
    </w:r>
    <w:r w:rsidRPr="006821E9">
      <w:rPr>
        <w:sz w:val="24"/>
      </w:rPr>
      <w:fldChar w:fldCharType="end"/>
    </w:r>
  </w:p>
  <w:p w14:paraId="04D7E317" w14:textId="77777777" w:rsidR="006821E9" w:rsidRPr="006821E9" w:rsidRDefault="006821E9">
    <w:pPr>
      <w:pStyle w:val="a5"/>
      <w:rPr>
        <w:sz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315279"/>
      <w:docPartObj>
        <w:docPartGallery w:val="Page Numbers (Top of Page)"/>
        <w:docPartUnique/>
      </w:docPartObj>
    </w:sdtPr>
    <w:sdtEndPr>
      <w:rPr>
        <w:sz w:val="24"/>
      </w:rPr>
    </w:sdtEndPr>
    <w:sdtContent>
      <w:p w14:paraId="34649FFA" w14:textId="53AFD899" w:rsidR="003536C5" w:rsidRPr="003536C5" w:rsidRDefault="00A0140B" w:rsidP="003536C5">
        <w:pPr>
          <w:pStyle w:val="a5"/>
          <w:rPr>
            <w:sz w:val="24"/>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F133E" w14:textId="77777777" w:rsidR="006821E9" w:rsidRDefault="006821E9"/>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7EA07" w14:textId="51769B1B" w:rsidR="007E0E5C" w:rsidRDefault="006821E9" w:rsidP="00CF1FB5">
    <w:pPr>
      <w:pStyle w:val="a5"/>
      <w:rPr>
        <w:sz w:val="24"/>
      </w:rPr>
    </w:pPr>
    <w:r w:rsidRPr="007E0E5C">
      <w:rPr>
        <w:sz w:val="24"/>
      </w:rPr>
      <w:fldChar w:fldCharType="begin"/>
    </w:r>
    <w:r w:rsidRPr="007E0E5C">
      <w:rPr>
        <w:sz w:val="24"/>
      </w:rPr>
      <w:instrText>PAGE   \* MERGEFORMAT</w:instrText>
    </w:r>
    <w:r w:rsidRPr="007E0E5C">
      <w:rPr>
        <w:sz w:val="24"/>
      </w:rPr>
      <w:fldChar w:fldCharType="separate"/>
    </w:r>
    <w:r w:rsidR="00BD4DE3" w:rsidRPr="00BD4DE3">
      <w:rPr>
        <w:noProof/>
        <w:sz w:val="24"/>
        <w:lang w:val="ru-RU"/>
      </w:rPr>
      <w:t>21</w:t>
    </w:r>
    <w:r w:rsidRPr="007E0E5C">
      <w:rPr>
        <w:sz w:val="24"/>
      </w:rPr>
      <w:fldChar w:fldCharType="end"/>
    </w:r>
  </w:p>
  <w:p w14:paraId="604D6426" w14:textId="77777777" w:rsidR="00801CA7" w:rsidRPr="007E0E5C" w:rsidRDefault="00801CA7" w:rsidP="00CF1FB5">
    <w:pPr>
      <w:pStyle w:val="a5"/>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05C2D38"/>
    <w:lvl w:ilvl="0">
      <w:start w:val="1"/>
      <w:numFmt w:val="decimal"/>
      <w:pStyle w:val="2"/>
      <w:lvlText w:val="%1."/>
      <w:lvlJc w:val="left"/>
      <w:pPr>
        <w:tabs>
          <w:tab w:val="num" w:pos="643"/>
        </w:tabs>
        <w:ind w:left="643" w:hanging="360"/>
      </w:pPr>
    </w:lvl>
  </w:abstractNum>
  <w:abstractNum w:abstractNumId="1" w15:restartNumberingAfterBreak="0">
    <w:nsid w:val="011653FB"/>
    <w:multiLevelType w:val="hybridMultilevel"/>
    <w:tmpl w:val="285A81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2633B70"/>
    <w:multiLevelType w:val="hybridMultilevel"/>
    <w:tmpl w:val="E43A3E1A"/>
    <w:lvl w:ilvl="0" w:tplc="04090011">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4F301E2"/>
    <w:multiLevelType w:val="hybridMultilevel"/>
    <w:tmpl w:val="B9628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5D3EDD"/>
    <w:multiLevelType w:val="hybridMultilevel"/>
    <w:tmpl w:val="7E9EFD1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6FB6A53"/>
    <w:multiLevelType w:val="hybridMultilevel"/>
    <w:tmpl w:val="53AEB912"/>
    <w:lvl w:ilvl="0" w:tplc="8FA42F46">
      <w:start w:val="1"/>
      <w:numFmt w:val="decimal"/>
      <w:pStyle w:val="a"/>
      <w:lvlText w:val="%1"/>
      <w:lvlJc w:val="left"/>
      <w:pPr>
        <w:tabs>
          <w:tab w:val="num" w:pos="993"/>
        </w:tabs>
        <w:ind w:left="1" w:firstLine="709"/>
      </w:pPr>
      <w:rPr>
        <w:rFonts w:hint="default"/>
        <w:b w:val="0"/>
        <w:i w:val="0"/>
        <w:sz w:val="24"/>
        <w:szCs w:val="24"/>
      </w:rPr>
    </w:lvl>
    <w:lvl w:ilvl="1" w:tplc="04190019" w:tentative="1">
      <w:start w:val="1"/>
      <w:numFmt w:val="lowerLetter"/>
      <w:lvlText w:val="%2."/>
      <w:lvlJc w:val="left"/>
      <w:pPr>
        <w:tabs>
          <w:tab w:val="num" w:pos="1441"/>
        </w:tabs>
        <w:ind w:left="1441" w:hanging="360"/>
      </w:pPr>
    </w:lvl>
    <w:lvl w:ilvl="2" w:tplc="0419001B" w:tentative="1">
      <w:start w:val="1"/>
      <w:numFmt w:val="lowerRoman"/>
      <w:lvlText w:val="%3."/>
      <w:lvlJc w:val="right"/>
      <w:pPr>
        <w:tabs>
          <w:tab w:val="num" w:pos="2161"/>
        </w:tabs>
        <w:ind w:left="2161" w:hanging="180"/>
      </w:pPr>
    </w:lvl>
    <w:lvl w:ilvl="3" w:tplc="0419000F" w:tentative="1">
      <w:start w:val="1"/>
      <w:numFmt w:val="decimal"/>
      <w:lvlText w:val="%4."/>
      <w:lvlJc w:val="left"/>
      <w:pPr>
        <w:tabs>
          <w:tab w:val="num" w:pos="2881"/>
        </w:tabs>
        <w:ind w:left="2881" w:hanging="360"/>
      </w:pPr>
    </w:lvl>
    <w:lvl w:ilvl="4" w:tplc="04190019" w:tentative="1">
      <w:start w:val="1"/>
      <w:numFmt w:val="lowerLetter"/>
      <w:lvlText w:val="%5."/>
      <w:lvlJc w:val="left"/>
      <w:pPr>
        <w:tabs>
          <w:tab w:val="num" w:pos="3601"/>
        </w:tabs>
        <w:ind w:left="3601" w:hanging="360"/>
      </w:pPr>
    </w:lvl>
    <w:lvl w:ilvl="5" w:tplc="0419001B" w:tentative="1">
      <w:start w:val="1"/>
      <w:numFmt w:val="lowerRoman"/>
      <w:lvlText w:val="%6."/>
      <w:lvlJc w:val="right"/>
      <w:pPr>
        <w:tabs>
          <w:tab w:val="num" w:pos="4321"/>
        </w:tabs>
        <w:ind w:left="4321" w:hanging="180"/>
      </w:pPr>
    </w:lvl>
    <w:lvl w:ilvl="6" w:tplc="0419000F" w:tentative="1">
      <w:start w:val="1"/>
      <w:numFmt w:val="decimal"/>
      <w:lvlText w:val="%7."/>
      <w:lvlJc w:val="left"/>
      <w:pPr>
        <w:tabs>
          <w:tab w:val="num" w:pos="5041"/>
        </w:tabs>
        <w:ind w:left="5041" w:hanging="360"/>
      </w:pPr>
    </w:lvl>
    <w:lvl w:ilvl="7" w:tplc="04190019" w:tentative="1">
      <w:start w:val="1"/>
      <w:numFmt w:val="lowerLetter"/>
      <w:lvlText w:val="%8."/>
      <w:lvlJc w:val="left"/>
      <w:pPr>
        <w:tabs>
          <w:tab w:val="num" w:pos="5761"/>
        </w:tabs>
        <w:ind w:left="5761" w:hanging="360"/>
      </w:pPr>
    </w:lvl>
    <w:lvl w:ilvl="8" w:tplc="0419001B" w:tentative="1">
      <w:start w:val="1"/>
      <w:numFmt w:val="lowerRoman"/>
      <w:lvlText w:val="%9."/>
      <w:lvlJc w:val="right"/>
      <w:pPr>
        <w:tabs>
          <w:tab w:val="num" w:pos="6481"/>
        </w:tabs>
        <w:ind w:left="6481" w:hanging="180"/>
      </w:pPr>
    </w:lvl>
  </w:abstractNum>
  <w:abstractNum w:abstractNumId="6" w15:restartNumberingAfterBreak="0">
    <w:nsid w:val="09B219A4"/>
    <w:multiLevelType w:val="hybridMultilevel"/>
    <w:tmpl w:val="B588D56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0B4D4904"/>
    <w:multiLevelType w:val="hybridMultilevel"/>
    <w:tmpl w:val="9FD2C3C8"/>
    <w:lvl w:ilvl="0" w:tplc="04090011">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0C390A76"/>
    <w:multiLevelType w:val="hybridMultilevel"/>
    <w:tmpl w:val="0436D2C0"/>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E7372"/>
    <w:multiLevelType w:val="hybridMultilevel"/>
    <w:tmpl w:val="635C2FB0"/>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EB1AE0"/>
    <w:multiLevelType w:val="hybridMultilevel"/>
    <w:tmpl w:val="6E5E7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D87F6B"/>
    <w:multiLevelType w:val="hybridMultilevel"/>
    <w:tmpl w:val="EBB89DF8"/>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671AED"/>
    <w:multiLevelType w:val="hybridMultilevel"/>
    <w:tmpl w:val="7C5C4E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1B695458"/>
    <w:multiLevelType w:val="multilevel"/>
    <w:tmpl w:val="1A5ED72C"/>
    <w:lvl w:ilvl="0">
      <w:start w:val="1"/>
      <w:numFmt w:val="decimal"/>
      <w:pStyle w:val="1"/>
      <w:suff w:val="space"/>
      <w:lvlText w:val="%1)"/>
      <w:lvlJc w:val="center"/>
      <w:pPr>
        <w:ind w:left="1191" w:hanging="471"/>
      </w:pPr>
      <w:rPr>
        <w:rFonts w:hint="default"/>
        <w:b w:val="0"/>
        <w:i w:val="0"/>
        <w:sz w:val="24"/>
      </w:rPr>
    </w:lvl>
    <w:lvl w:ilvl="1">
      <w:start w:val="1"/>
      <w:numFmt w:val="decimal"/>
      <w:suff w:val="space"/>
      <w:lvlText w:val="%1.%2)"/>
      <w:lvlJc w:val="left"/>
      <w:pPr>
        <w:ind w:left="1854" w:hanging="1134"/>
      </w:pPr>
      <w:rPr>
        <w:rFonts w:ascii="Times New Roman" w:hAnsi="Times New Roman" w:hint="default"/>
        <w:b w:val="0"/>
        <w:i w:val="0"/>
        <w:sz w:val="24"/>
      </w:rPr>
    </w:lvl>
    <w:lvl w:ilvl="2">
      <w:start w:val="1"/>
      <w:numFmt w:val="decimal"/>
      <w:suff w:val="space"/>
      <w:lvlText w:val="%1.%2.%3)"/>
      <w:lvlJc w:val="left"/>
      <w:pPr>
        <w:ind w:left="2307" w:hanging="1587"/>
      </w:pPr>
      <w:rPr>
        <w:rFonts w:ascii="Times New Roman" w:hAnsi="Times New Roman" w:hint="default"/>
        <w:b w:val="0"/>
        <w:i w:val="0"/>
        <w:sz w:val="24"/>
      </w:rPr>
    </w:lvl>
    <w:lvl w:ilvl="3">
      <w:start w:val="1"/>
      <w:numFmt w:val="decimal"/>
      <w:suff w:val="space"/>
      <w:lvlText w:val="%1.%2.%3.%4)"/>
      <w:lvlJc w:val="left"/>
      <w:pPr>
        <w:ind w:left="2704" w:hanging="1984"/>
      </w:pPr>
      <w:rPr>
        <w:rFonts w:ascii="Times New Roman" w:hAnsi="Times New Roman" w:hint="default"/>
        <w:b w:val="0"/>
        <w:i w:val="0"/>
        <w:sz w:val="24"/>
      </w:rPr>
    </w:lvl>
    <w:lvl w:ilvl="4">
      <w:start w:val="1"/>
      <w:numFmt w:val="decimal"/>
      <w:lvlText w:val="%1.%2.%3.%4.%5)"/>
      <w:lvlJc w:val="left"/>
      <w:pPr>
        <w:tabs>
          <w:tab w:val="num" w:pos="2931"/>
        </w:tabs>
        <w:ind w:left="2931" w:hanging="2211"/>
      </w:pPr>
      <w:rPr>
        <w:rFonts w:ascii="Times New Roman" w:hAnsi="Times New Roman" w:hint="default"/>
        <w:b w:val="0"/>
        <w:i w:val="0"/>
        <w:sz w:val="24"/>
      </w:rPr>
    </w:lvl>
    <w:lvl w:ilvl="5">
      <w:start w:val="1"/>
      <w:numFmt w:val="decimal"/>
      <w:lvlText w:val="%1.%2.%3.%4.%5.%6"/>
      <w:lvlJc w:val="left"/>
      <w:pPr>
        <w:tabs>
          <w:tab w:val="num" w:pos="3109"/>
        </w:tabs>
        <w:ind w:left="2605" w:hanging="936"/>
      </w:pPr>
      <w:rPr>
        <w:rFonts w:hint="default"/>
      </w:rPr>
    </w:lvl>
    <w:lvl w:ilvl="6">
      <w:start w:val="3"/>
      <w:numFmt w:val="decimal"/>
      <w:lvlText w:val="%1.%2.%3.%4.%5.%6.%7."/>
      <w:lvlJc w:val="left"/>
      <w:pPr>
        <w:tabs>
          <w:tab w:val="num" w:pos="3469"/>
        </w:tabs>
        <w:ind w:left="3109" w:hanging="1080"/>
      </w:pPr>
      <w:rPr>
        <w:rFonts w:hint="default"/>
      </w:rPr>
    </w:lvl>
    <w:lvl w:ilvl="7">
      <w:start w:val="1"/>
      <w:numFmt w:val="decimal"/>
      <w:lvlText w:val="%1.%2.%3.%4.%5.%6.%7.%8."/>
      <w:lvlJc w:val="left"/>
      <w:pPr>
        <w:tabs>
          <w:tab w:val="num" w:pos="4189"/>
        </w:tabs>
        <w:ind w:left="3613" w:hanging="1224"/>
      </w:pPr>
      <w:rPr>
        <w:rFonts w:hint="default"/>
      </w:rPr>
    </w:lvl>
    <w:lvl w:ilvl="8">
      <w:start w:val="1"/>
      <w:numFmt w:val="decimal"/>
      <w:lvlText w:val="%1.%2.%3.%4.%5.%6.%7.%8.%9."/>
      <w:lvlJc w:val="left"/>
      <w:pPr>
        <w:tabs>
          <w:tab w:val="num" w:pos="4909"/>
        </w:tabs>
        <w:ind w:left="4189" w:hanging="1440"/>
      </w:pPr>
      <w:rPr>
        <w:rFonts w:hint="default"/>
      </w:rPr>
    </w:lvl>
  </w:abstractNum>
  <w:abstractNum w:abstractNumId="14" w15:restartNumberingAfterBreak="0">
    <w:nsid w:val="1ECD4600"/>
    <w:multiLevelType w:val="hybridMultilevel"/>
    <w:tmpl w:val="4C3E4122"/>
    <w:lvl w:ilvl="0" w:tplc="8340BF50">
      <w:numFmt w:val="bullet"/>
      <w:pStyle w:val="20"/>
      <w:lvlText w:val="-"/>
      <w:lvlJc w:val="left"/>
      <w:pPr>
        <w:tabs>
          <w:tab w:val="num" w:pos="1267"/>
        </w:tabs>
        <w:ind w:left="1191" w:hanging="284"/>
      </w:pPr>
      <w:rPr>
        <w:rFonts w:ascii="Times New Roman" w:eastAsia="Times New Roman" w:hAnsi="Times New Roman" w:cs="Times New Roman" w:hint="default"/>
      </w:rPr>
    </w:lvl>
    <w:lvl w:ilvl="1" w:tplc="075CC81E" w:tentative="1">
      <w:start w:val="1"/>
      <w:numFmt w:val="bullet"/>
      <w:lvlText w:val="o"/>
      <w:lvlJc w:val="left"/>
      <w:pPr>
        <w:tabs>
          <w:tab w:val="num" w:pos="1440"/>
        </w:tabs>
        <w:ind w:left="1440" w:hanging="360"/>
      </w:pPr>
      <w:rPr>
        <w:rFonts w:ascii="Courier New" w:hAnsi="Courier New" w:hint="default"/>
      </w:rPr>
    </w:lvl>
    <w:lvl w:ilvl="2" w:tplc="C8DC57A0" w:tentative="1">
      <w:start w:val="1"/>
      <w:numFmt w:val="bullet"/>
      <w:lvlText w:val=""/>
      <w:lvlJc w:val="left"/>
      <w:pPr>
        <w:tabs>
          <w:tab w:val="num" w:pos="2160"/>
        </w:tabs>
        <w:ind w:left="2160" w:hanging="360"/>
      </w:pPr>
      <w:rPr>
        <w:rFonts w:ascii="Wingdings" w:hAnsi="Wingdings" w:hint="default"/>
      </w:rPr>
    </w:lvl>
    <w:lvl w:ilvl="3" w:tplc="F0209158" w:tentative="1">
      <w:start w:val="1"/>
      <w:numFmt w:val="bullet"/>
      <w:lvlText w:val=""/>
      <w:lvlJc w:val="left"/>
      <w:pPr>
        <w:tabs>
          <w:tab w:val="num" w:pos="2880"/>
        </w:tabs>
        <w:ind w:left="2880" w:hanging="360"/>
      </w:pPr>
      <w:rPr>
        <w:rFonts w:ascii="Symbol" w:hAnsi="Symbol" w:hint="default"/>
      </w:rPr>
    </w:lvl>
    <w:lvl w:ilvl="4" w:tplc="6FF8F1D6" w:tentative="1">
      <w:start w:val="1"/>
      <w:numFmt w:val="bullet"/>
      <w:lvlText w:val="o"/>
      <w:lvlJc w:val="left"/>
      <w:pPr>
        <w:tabs>
          <w:tab w:val="num" w:pos="3600"/>
        </w:tabs>
        <w:ind w:left="3600" w:hanging="360"/>
      </w:pPr>
      <w:rPr>
        <w:rFonts w:ascii="Courier New" w:hAnsi="Courier New" w:hint="default"/>
      </w:rPr>
    </w:lvl>
    <w:lvl w:ilvl="5" w:tplc="52EA40C6" w:tentative="1">
      <w:start w:val="1"/>
      <w:numFmt w:val="bullet"/>
      <w:lvlText w:val=""/>
      <w:lvlJc w:val="left"/>
      <w:pPr>
        <w:tabs>
          <w:tab w:val="num" w:pos="4320"/>
        </w:tabs>
        <w:ind w:left="4320" w:hanging="360"/>
      </w:pPr>
      <w:rPr>
        <w:rFonts w:ascii="Wingdings" w:hAnsi="Wingdings" w:hint="default"/>
      </w:rPr>
    </w:lvl>
    <w:lvl w:ilvl="6" w:tplc="7A988E76" w:tentative="1">
      <w:start w:val="1"/>
      <w:numFmt w:val="bullet"/>
      <w:lvlText w:val=""/>
      <w:lvlJc w:val="left"/>
      <w:pPr>
        <w:tabs>
          <w:tab w:val="num" w:pos="5040"/>
        </w:tabs>
        <w:ind w:left="5040" w:hanging="360"/>
      </w:pPr>
      <w:rPr>
        <w:rFonts w:ascii="Symbol" w:hAnsi="Symbol" w:hint="default"/>
      </w:rPr>
    </w:lvl>
    <w:lvl w:ilvl="7" w:tplc="E902B910" w:tentative="1">
      <w:start w:val="1"/>
      <w:numFmt w:val="bullet"/>
      <w:lvlText w:val="o"/>
      <w:lvlJc w:val="left"/>
      <w:pPr>
        <w:tabs>
          <w:tab w:val="num" w:pos="5760"/>
        </w:tabs>
        <w:ind w:left="5760" w:hanging="360"/>
      </w:pPr>
      <w:rPr>
        <w:rFonts w:ascii="Courier New" w:hAnsi="Courier New" w:hint="default"/>
      </w:rPr>
    </w:lvl>
    <w:lvl w:ilvl="8" w:tplc="49DE30C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BE376F"/>
    <w:multiLevelType w:val="hybridMultilevel"/>
    <w:tmpl w:val="AACCECA2"/>
    <w:lvl w:ilvl="0" w:tplc="04090011">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27C15B24"/>
    <w:multiLevelType w:val="hybridMultilevel"/>
    <w:tmpl w:val="7E9EFD1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0224D16"/>
    <w:multiLevelType w:val="multilevel"/>
    <w:tmpl w:val="4E22CAE6"/>
    <w:lvl w:ilvl="0">
      <w:start w:val="1"/>
      <w:numFmt w:val="decimal"/>
      <w:pStyle w:val="a0"/>
      <w:suff w:val="space"/>
      <w:lvlText w:val="%1"/>
      <w:lvlJc w:val="left"/>
      <w:pPr>
        <w:ind w:left="284" w:hanging="284"/>
      </w:pPr>
      <w:rPr>
        <w:rFonts w:ascii="Times New Roman" w:hAnsi="Times New Roman" w:hint="default"/>
        <w:b w:val="0"/>
        <w:i w:val="0"/>
        <w:sz w:val="24"/>
      </w:rPr>
    </w:lvl>
    <w:lvl w:ilvl="1">
      <w:start w:val="1"/>
      <w:numFmt w:val="decimal"/>
      <w:suff w:val="space"/>
      <w:lvlText w:val="%1.%2"/>
      <w:lvlJc w:val="left"/>
      <w:pPr>
        <w:ind w:left="284" w:hanging="284"/>
      </w:pPr>
      <w:rPr>
        <w:rFonts w:ascii="Times New Roman" w:hAnsi="Times New Roman" w:hint="default"/>
        <w:b w:val="0"/>
        <w:i w:val="0"/>
        <w:sz w:val="24"/>
      </w:rPr>
    </w:lvl>
    <w:lvl w:ilvl="2">
      <w:start w:val="1"/>
      <w:numFmt w:val="decimal"/>
      <w:suff w:val="space"/>
      <w:lvlText w:val="%1.%2.%3"/>
      <w:lvlJc w:val="left"/>
      <w:pPr>
        <w:ind w:left="284" w:hanging="284"/>
      </w:pPr>
      <w:rPr>
        <w:rFonts w:ascii="Times New Roman" w:hAnsi="Times New Roman" w:hint="default"/>
        <w:b w:val="0"/>
        <w:i w:val="0"/>
        <w:sz w:val="24"/>
      </w:rPr>
    </w:lvl>
    <w:lvl w:ilvl="3">
      <w:start w:val="1"/>
      <w:numFmt w:val="decimal"/>
      <w:suff w:val="space"/>
      <w:lvlText w:val="%1.%2.%3.%4"/>
      <w:lvlJc w:val="left"/>
      <w:pPr>
        <w:ind w:left="284" w:hanging="284"/>
      </w:pPr>
      <w:rPr>
        <w:rFonts w:ascii="Times New Roman" w:hAnsi="Times New Roman" w:hint="default"/>
        <w:b w:val="0"/>
        <w:i w:val="0"/>
        <w:sz w:val="24"/>
      </w:rPr>
    </w:lvl>
    <w:lvl w:ilvl="4">
      <w:start w:val="1"/>
      <w:numFmt w:val="decimal"/>
      <w:lvlText w:val="%1.%2.%3.%4.%5"/>
      <w:lvlJc w:val="left"/>
      <w:pPr>
        <w:tabs>
          <w:tab w:val="num" w:pos="-709"/>
        </w:tabs>
        <w:ind w:left="-709" w:firstLine="0"/>
      </w:pPr>
      <w:rPr>
        <w:rFonts w:hint="default"/>
      </w:rPr>
    </w:lvl>
    <w:lvl w:ilvl="5">
      <w:start w:val="1"/>
      <w:numFmt w:val="decimal"/>
      <w:lvlText w:val="%1.%2.%3.%4.%5.%6"/>
      <w:lvlJc w:val="left"/>
      <w:pPr>
        <w:tabs>
          <w:tab w:val="num" w:pos="-709"/>
        </w:tabs>
        <w:ind w:left="-709" w:firstLine="0"/>
      </w:pPr>
      <w:rPr>
        <w:rFonts w:hint="default"/>
      </w:rPr>
    </w:lvl>
    <w:lvl w:ilvl="6">
      <w:start w:val="1"/>
      <w:numFmt w:val="decimal"/>
      <w:lvlText w:val="%1.%2.%3.%4.%5.%6.%7"/>
      <w:lvlJc w:val="left"/>
      <w:pPr>
        <w:tabs>
          <w:tab w:val="num" w:pos="-709"/>
        </w:tabs>
        <w:ind w:left="-709" w:firstLine="0"/>
      </w:pPr>
      <w:rPr>
        <w:rFonts w:hint="default"/>
      </w:rPr>
    </w:lvl>
    <w:lvl w:ilvl="7">
      <w:start w:val="1"/>
      <w:numFmt w:val="decimal"/>
      <w:lvlText w:val="%1.%2.%3.%4.%5.%6.%7.%8"/>
      <w:lvlJc w:val="left"/>
      <w:pPr>
        <w:tabs>
          <w:tab w:val="num" w:pos="-709"/>
        </w:tabs>
        <w:ind w:left="-709" w:firstLine="0"/>
      </w:pPr>
      <w:rPr>
        <w:rFonts w:hint="default"/>
      </w:rPr>
    </w:lvl>
    <w:lvl w:ilvl="8">
      <w:start w:val="1"/>
      <w:numFmt w:val="decimal"/>
      <w:lvlText w:val="%1.%2.%3.%4.%5.%6.%7.%8.%9"/>
      <w:lvlJc w:val="left"/>
      <w:pPr>
        <w:tabs>
          <w:tab w:val="num" w:pos="-709"/>
        </w:tabs>
        <w:ind w:left="-709" w:firstLine="0"/>
      </w:pPr>
      <w:rPr>
        <w:rFonts w:hint="default"/>
      </w:rPr>
    </w:lvl>
  </w:abstractNum>
  <w:abstractNum w:abstractNumId="18" w15:restartNumberingAfterBreak="0">
    <w:nsid w:val="30F557A1"/>
    <w:multiLevelType w:val="hybridMultilevel"/>
    <w:tmpl w:val="C2F85A1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1DB540E"/>
    <w:multiLevelType w:val="multilevel"/>
    <w:tmpl w:val="0419001F"/>
    <w:styleLink w:val="111111"/>
    <w:lvl w:ilvl="0">
      <w:start w:val="1"/>
      <w:numFmt w:val="decimal"/>
      <w:pStyle w:val="21"/>
      <w:lvlText w:val="%1."/>
      <w:lvlJc w:val="left"/>
      <w:pPr>
        <w:tabs>
          <w:tab w:val="num" w:pos="360"/>
        </w:tabs>
        <w:ind w:left="360" w:hanging="360"/>
      </w:pPr>
    </w:lvl>
    <w:lvl w:ilvl="1">
      <w:start w:val="1"/>
      <w:numFmt w:val="decimal"/>
      <w:lvlText w:val="%1.%2."/>
      <w:lvlJc w:val="left"/>
      <w:pPr>
        <w:tabs>
          <w:tab w:val="num" w:pos="612"/>
        </w:tabs>
        <w:ind w:left="61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344A2901"/>
    <w:multiLevelType w:val="hybridMultilevel"/>
    <w:tmpl w:val="6688D3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350C4BAE"/>
    <w:multiLevelType w:val="hybridMultilevel"/>
    <w:tmpl w:val="E2FC6462"/>
    <w:lvl w:ilvl="0" w:tplc="04090011">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6FB71FF"/>
    <w:multiLevelType w:val="hybridMultilevel"/>
    <w:tmpl w:val="650E62C8"/>
    <w:lvl w:ilvl="0" w:tplc="68D4230C">
      <w:numFmt w:val="decimal"/>
      <w:pStyle w:val="10"/>
      <w:lvlText w:val=""/>
      <w:lvlJc w:val="left"/>
    </w:lvl>
    <w:lvl w:ilvl="1" w:tplc="F222B4BE">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3" w15:restartNumberingAfterBreak="0">
    <w:nsid w:val="383A4D96"/>
    <w:multiLevelType w:val="hybridMultilevel"/>
    <w:tmpl w:val="6BBEF02C"/>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D913C2"/>
    <w:multiLevelType w:val="hybridMultilevel"/>
    <w:tmpl w:val="678E52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39007DC8"/>
    <w:multiLevelType w:val="hybridMultilevel"/>
    <w:tmpl w:val="5F0849F6"/>
    <w:lvl w:ilvl="0" w:tplc="04090011">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39372B4F"/>
    <w:multiLevelType w:val="hybridMultilevel"/>
    <w:tmpl w:val="6706B476"/>
    <w:lvl w:ilvl="0" w:tplc="AF805FE8">
      <w:start w:val="1"/>
      <w:numFmt w:val="bullet"/>
      <w:lvlText w:val=""/>
      <w:lvlJc w:val="left"/>
      <w:pPr>
        <w:ind w:left="1429" w:hanging="360"/>
      </w:pPr>
      <w:rPr>
        <w:rFonts w:ascii="Symbol" w:hAnsi="Symbol"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42947946"/>
    <w:multiLevelType w:val="hybridMultilevel"/>
    <w:tmpl w:val="65282FE6"/>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B61682"/>
    <w:multiLevelType w:val="hybridMultilevel"/>
    <w:tmpl w:val="8166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7577AA"/>
    <w:multiLevelType w:val="hybridMultilevel"/>
    <w:tmpl w:val="FCE6A72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498537DA"/>
    <w:multiLevelType w:val="hybridMultilevel"/>
    <w:tmpl w:val="CEA2B8F6"/>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833775"/>
    <w:multiLevelType w:val="hybridMultilevel"/>
    <w:tmpl w:val="5FE689F2"/>
    <w:lvl w:ilvl="0" w:tplc="04090011">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50D3699A"/>
    <w:multiLevelType w:val="hybridMultilevel"/>
    <w:tmpl w:val="10A4D596"/>
    <w:lvl w:ilvl="0" w:tplc="04090011">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52CC2EC8"/>
    <w:multiLevelType w:val="hybridMultilevel"/>
    <w:tmpl w:val="CE06599E"/>
    <w:lvl w:ilvl="0" w:tplc="04090011">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545504BC"/>
    <w:multiLevelType w:val="hybridMultilevel"/>
    <w:tmpl w:val="AF2CDB76"/>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A91EA4"/>
    <w:multiLevelType w:val="hybridMultilevel"/>
    <w:tmpl w:val="50BCD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676344A"/>
    <w:multiLevelType w:val="hybridMultilevel"/>
    <w:tmpl w:val="9222C082"/>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5B6A48"/>
    <w:multiLevelType w:val="hybridMultilevel"/>
    <w:tmpl w:val="42008F8C"/>
    <w:lvl w:ilvl="0" w:tplc="04090011">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58782D11"/>
    <w:multiLevelType w:val="hybridMultilevel"/>
    <w:tmpl w:val="AEA444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A7630EB"/>
    <w:multiLevelType w:val="hybridMultilevel"/>
    <w:tmpl w:val="B8226242"/>
    <w:lvl w:ilvl="0" w:tplc="04090011">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5CD354BA"/>
    <w:multiLevelType w:val="hybridMultilevel"/>
    <w:tmpl w:val="5E78891A"/>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694A48"/>
    <w:multiLevelType w:val="hybridMultilevel"/>
    <w:tmpl w:val="671ADB44"/>
    <w:lvl w:ilvl="0" w:tplc="1250D5F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60084C37"/>
    <w:multiLevelType w:val="hybridMultilevel"/>
    <w:tmpl w:val="2F8C7CBA"/>
    <w:lvl w:ilvl="0" w:tplc="04090011">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616410D0"/>
    <w:multiLevelType w:val="hybridMultilevel"/>
    <w:tmpl w:val="6FAA3BFE"/>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44" w15:restartNumberingAfterBreak="0">
    <w:nsid w:val="630D23A1"/>
    <w:multiLevelType w:val="multilevel"/>
    <w:tmpl w:val="0419001F"/>
    <w:numStyleLink w:val="111111"/>
  </w:abstractNum>
  <w:abstractNum w:abstractNumId="45" w15:restartNumberingAfterBreak="0">
    <w:nsid w:val="639109DA"/>
    <w:multiLevelType w:val="multilevel"/>
    <w:tmpl w:val="0442B1F2"/>
    <w:lvl w:ilvl="0">
      <w:start w:val="1"/>
      <w:numFmt w:val="decimal"/>
      <w:pStyle w:val="11"/>
      <w:lvlText w:val="%1."/>
      <w:lvlJc w:val="left"/>
      <w:pPr>
        <w:ind w:left="432" w:hanging="432"/>
      </w:pPr>
      <w:rPr>
        <w:rFonts w:hint="default"/>
      </w:rPr>
    </w:lvl>
    <w:lvl w:ilvl="1">
      <w:start w:val="1"/>
      <w:numFmt w:val="decimal"/>
      <w:pStyle w:val="22"/>
      <w:lvlText w:val="%1.%2."/>
      <w:lvlJc w:val="left"/>
      <w:pPr>
        <w:ind w:left="340" w:hanging="340"/>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6" w15:restartNumberingAfterBreak="0">
    <w:nsid w:val="67B30FF8"/>
    <w:multiLevelType w:val="hybridMultilevel"/>
    <w:tmpl w:val="BD86456C"/>
    <w:lvl w:ilvl="0" w:tplc="04190001">
      <w:start w:val="1"/>
      <w:numFmt w:val="bullet"/>
      <w:lvlText w:val=""/>
      <w:lvlJc w:val="left"/>
      <w:pPr>
        <w:ind w:left="1498" w:hanging="360"/>
      </w:pPr>
      <w:rPr>
        <w:rFonts w:ascii="Symbol" w:hAnsi="Symbol" w:hint="default"/>
      </w:rPr>
    </w:lvl>
    <w:lvl w:ilvl="1" w:tplc="04190003">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47" w15:restartNumberingAfterBreak="0">
    <w:nsid w:val="6A632894"/>
    <w:multiLevelType w:val="hybridMultilevel"/>
    <w:tmpl w:val="BF548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FA7342D"/>
    <w:multiLevelType w:val="hybridMultilevel"/>
    <w:tmpl w:val="AE600B24"/>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0A2E60"/>
    <w:multiLevelType w:val="hybridMultilevel"/>
    <w:tmpl w:val="A49C7C8C"/>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421879"/>
    <w:multiLevelType w:val="hybridMultilevel"/>
    <w:tmpl w:val="2B3E2EE6"/>
    <w:lvl w:ilvl="0" w:tplc="AF805FE8">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5F04B9"/>
    <w:multiLevelType w:val="hybridMultilevel"/>
    <w:tmpl w:val="CB66A0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7DCB27EC"/>
    <w:multiLevelType w:val="hybridMultilevel"/>
    <w:tmpl w:val="8A6A87FE"/>
    <w:lvl w:ilvl="0" w:tplc="E5742F16">
      <w:start w:val="1"/>
      <w:numFmt w:val="bullet"/>
      <w:pStyle w:val="30"/>
      <w:lvlText w:val=""/>
      <w:lvlJc w:val="left"/>
      <w:pPr>
        <w:tabs>
          <w:tab w:val="num" w:pos="1494"/>
        </w:tabs>
        <w:ind w:left="1474"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0"/>
  </w:num>
  <w:num w:numId="3">
    <w:abstractNumId w:val="13"/>
  </w:num>
  <w:num w:numId="4">
    <w:abstractNumId w:val="14"/>
  </w:num>
  <w:num w:numId="5">
    <w:abstractNumId w:val="52"/>
  </w:num>
  <w:num w:numId="6">
    <w:abstractNumId w:val="5"/>
  </w:num>
  <w:num w:numId="7">
    <w:abstractNumId w:val="45"/>
  </w:num>
  <w:num w:numId="8">
    <w:abstractNumId w:val="38"/>
  </w:num>
  <w:num w:numId="9">
    <w:abstractNumId w:val="24"/>
  </w:num>
  <w:num w:numId="10">
    <w:abstractNumId w:val="46"/>
  </w:num>
  <w:num w:numId="11">
    <w:abstractNumId w:val="43"/>
  </w:num>
  <w:num w:numId="12">
    <w:abstractNumId w:val="47"/>
  </w:num>
  <w:num w:numId="13">
    <w:abstractNumId w:val="22"/>
  </w:num>
  <w:num w:numId="14">
    <w:abstractNumId w:val="19"/>
  </w:num>
  <w:num w:numId="15">
    <w:abstractNumId w:val="44"/>
    <w:lvlOverride w:ilvl="0">
      <w:lvl w:ilvl="0">
        <w:start w:val="1"/>
        <w:numFmt w:val="decimal"/>
        <w:pStyle w:val="21"/>
        <w:lvlText w:val="%1."/>
        <w:lvlJc w:val="left"/>
        <w:pPr>
          <w:tabs>
            <w:tab w:val="num" w:pos="360"/>
          </w:tabs>
          <w:ind w:left="360" w:hanging="360"/>
        </w:pPr>
      </w:lvl>
    </w:lvlOverride>
    <w:lvlOverride w:ilvl="1">
      <w:lvl w:ilvl="1">
        <w:start w:val="1"/>
        <w:numFmt w:val="decimal"/>
        <w:lvlText w:val="%1.%2."/>
        <w:lvlJc w:val="left"/>
        <w:pPr>
          <w:tabs>
            <w:tab w:val="num" w:pos="612"/>
          </w:tabs>
          <w:ind w:left="61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180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288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3960"/>
          </w:tabs>
          <w:ind w:left="3744" w:hanging="1224"/>
        </w:pPr>
      </w:lvl>
    </w:lvlOverride>
    <w:lvlOverride w:ilvl="8">
      <w:lvl w:ilvl="8">
        <w:start w:val="1"/>
        <w:numFmt w:val="decimal"/>
        <w:lvlText w:val="%1.%2.%3.%4.%5.%6.%7.%8.%9."/>
        <w:lvlJc w:val="left"/>
        <w:pPr>
          <w:tabs>
            <w:tab w:val="num" w:pos="4680"/>
          </w:tabs>
          <w:ind w:left="4320" w:hanging="1440"/>
        </w:pPr>
      </w:lvl>
    </w:lvlOverride>
  </w:num>
  <w:num w:numId="16">
    <w:abstractNumId w:val="35"/>
  </w:num>
  <w:num w:numId="17">
    <w:abstractNumId w:val="28"/>
  </w:num>
  <w:num w:numId="18">
    <w:abstractNumId w:val="12"/>
  </w:num>
  <w:num w:numId="19">
    <w:abstractNumId w:val="26"/>
  </w:num>
  <w:num w:numId="20">
    <w:abstractNumId w:val="36"/>
  </w:num>
  <w:num w:numId="21">
    <w:abstractNumId w:val="9"/>
  </w:num>
  <w:num w:numId="22">
    <w:abstractNumId w:val="50"/>
  </w:num>
  <w:num w:numId="23">
    <w:abstractNumId w:val="27"/>
  </w:num>
  <w:num w:numId="24">
    <w:abstractNumId w:val="40"/>
  </w:num>
  <w:num w:numId="25">
    <w:abstractNumId w:val="8"/>
  </w:num>
  <w:num w:numId="26">
    <w:abstractNumId w:val="49"/>
  </w:num>
  <w:num w:numId="27">
    <w:abstractNumId w:val="48"/>
  </w:num>
  <w:num w:numId="28">
    <w:abstractNumId w:val="11"/>
  </w:num>
  <w:num w:numId="29">
    <w:abstractNumId w:val="23"/>
  </w:num>
  <w:num w:numId="30">
    <w:abstractNumId w:val="34"/>
  </w:num>
  <w:num w:numId="31">
    <w:abstractNumId w:val="30"/>
  </w:num>
  <w:num w:numId="32">
    <w:abstractNumId w:val="10"/>
  </w:num>
  <w:num w:numId="33">
    <w:abstractNumId w:val="41"/>
  </w:num>
  <w:num w:numId="34">
    <w:abstractNumId w:val="51"/>
  </w:num>
  <w:num w:numId="35">
    <w:abstractNumId w:val="3"/>
  </w:num>
  <w:num w:numId="36">
    <w:abstractNumId w:val="32"/>
  </w:num>
  <w:num w:numId="37">
    <w:abstractNumId w:val="31"/>
  </w:num>
  <w:num w:numId="38">
    <w:abstractNumId w:val="21"/>
  </w:num>
  <w:num w:numId="39">
    <w:abstractNumId w:val="16"/>
  </w:num>
  <w:num w:numId="40">
    <w:abstractNumId w:val="4"/>
  </w:num>
  <w:num w:numId="41">
    <w:abstractNumId w:val="18"/>
  </w:num>
  <w:num w:numId="42">
    <w:abstractNumId w:val="15"/>
  </w:num>
  <w:num w:numId="43">
    <w:abstractNumId w:val="7"/>
  </w:num>
  <w:num w:numId="44">
    <w:abstractNumId w:val="42"/>
  </w:num>
  <w:num w:numId="45">
    <w:abstractNumId w:val="2"/>
  </w:num>
  <w:num w:numId="46">
    <w:abstractNumId w:val="37"/>
  </w:num>
  <w:num w:numId="47">
    <w:abstractNumId w:val="33"/>
  </w:num>
  <w:num w:numId="48">
    <w:abstractNumId w:val="39"/>
  </w:num>
  <w:num w:numId="49">
    <w:abstractNumId w:val="6"/>
  </w:num>
  <w:num w:numId="50">
    <w:abstractNumId w:val="29"/>
  </w:num>
  <w:num w:numId="51">
    <w:abstractNumId w:val="1"/>
  </w:num>
  <w:num w:numId="52">
    <w:abstractNumId w:val="25"/>
  </w:num>
  <w:num w:numId="53">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816"/>
    <w:rsid w:val="0000472D"/>
    <w:rsid w:val="00006C44"/>
    <w:rsid w:val="00034745"/>
    <w:rsid w:val="00042B4E"/>
    <w:rsid w:val="00042FAC"/>
    <w:rsid w:val="0004364D"/>
    <w:rsid w:val="00053A4A"/>
    <w:rsid w:val="00064F67"/>
    <w:rsid w:val="00066203"/>
    <w:rsid w:val="00070105"/>
    <w:rsid w:val="000829A6"/>
    <w:rsid w:val="00082AD9"/>
    <w:rsid w:val="00084A19"/>
    <w:rsid w:val="00091CDB"/>
    <w:rsid w:val="00092AB7"/>
    <w:rsid w:val="00094CFD"/>
    <w:rsid w:val="000C2444"/>
    <w:rsid w:val="000C4804"/>
    <w:rsid w:val="000C4869"/>
    <w:rsid w:val="000D46D3"/>
    <w:rsid w:val="000D5327"/>
    <w:rsid w:val="000D5562"/>
    <w:rsid w:val="000E2D7A"/>
    <w:rsid w:val="001329BF"/>
    <w:rsid w:val="001349EA"/>
    <w:rsid w:val="00141CA3"/>
    <w:rsid w:val="0014478E"/>
    <w:rsid w:val="00150071"/>
    <w:rsid w:val="00172266"/>
    <w:rsid w:val="0017658B"/>
    <w:rsid w:val="00190528"/>
    <w:rsid w:val="00196AEC"/>
    <w:rsid w:val="001B3C52"/>
    <w:rsid w:val="001C3FC7"/>
    <w:rsid w:val="001E2D0B"/>
    <w:rsid w:val="001E425E"/>
    <w:rsid w:val="00205F3E"/>
    <w:rsid w:val="0020604F"/>
    <w:rsid w:val="002072CC"/>
    <w:rsid w:val="00212CB0"/>
    <w:rsid w:val="00214EC9"/>
    <w:rsid w:val="00222371"/>
    <w:rsid w:val="00223496"/>
    <w:rsid w:val="002356DD"/>
    <w:rsid w:val="00247A58"/>
    <w:rsid w:val="00272B1D"/>
    <w:rsid w:val="00273FA8"/>
    <w:rsid w:val="00281009"/>
    <w:rsid w:val="00282F2F"/>
    <w:rsid w:val="00285619"/>
    <w:rsid w:val="002A0DA0"/>
    <w:rsid w:val="002C40F8"/>
    <w:rsid w:val="002D4A28"/>
    <w:rsid w:val="002D7EC5"/>
    <w:rsid w:val="002F1071"/>
    <w:rsid w:val="002F1BF9"/>
    <w:rsid w:val="0030099C"/>
    <w:rsid w:val="00306F5F"/>
    <w:rsid w:val="00336E59"/>
    <w:rsid w:val="0034312C"/>
    <w:rsid w:val="0034412D"/>
    <w:rsid w:val="00347013"/>
    <w:rsid w:val="003477C8"/>
    <w:rsid w:val="003536C5"/>
    <w:rsid w:val="0037058D"/>
    <w:rsid w:val="003712BB"/>
    <w:rsid w:val="00373F37"/>
    <w:rsid w:val="003830FC"/>
    <w:rsid w:val="003A746D"/>
    <w:rsid w:val="003B7E08"/>
    <w:rsid w:val="003C0AC9"/>
    <w:rsid w:val="003D7501"/>
    <w:rsid w:val="003E1BBD"/>
    <w:rsid w:val="003F2844"/>
    <w:rsid w:val="00423709"/>
    <w:rsid w:val="004237E7"/>
    <w:rsid w:val="004276D2"/>
    <w:rsid w:val="00427F9E"/>
    <w:rsid w:val="00457BCF"/>
    <w:rsid w:val="00490F5A"/>
    <w:rsid w:val="00497E5A"/>
    <w:rsid w:val="004A040F"/>
    <w:rsid w:val="004A0672"/>
    <w:rsid w:val="004A1784"/>
    <w:rsid w:val="004C0BFA"/>
    <w:rsid w:val="004C3C3A"/>
    <w:rsid w:val="004C75FB"/>
    <w:rsid w:val="004D2E26"/>
    <w:rsid w:val="004E6CA9"/>
    <w:rsid w:val="004F030C"/>
    <w:rsid w:val="004F4408"/>
    <w:rsid w:val="00505211"/>
    <w:rsid w:val="0051399A"/>
    <w:rsid w:val="0053096C"/>
    <w:rsid w:val="00540EBC"/>
    <w:rsid w:val="005449A4"/>
    <w:rsid w:val="00552AC5"/>
    <w:rsid w:val="00556F8D"/>
    <w:rsid w:val="00575C3E"/>
    <w:rsid w:val="00594217"/>
    <w:rsid w:val="005A3A58"/>
    <w:rsid w:val="005A5764"/>
    <w:rsid w:val="005B0920"/>
    <w:rsid w:val="005B1177"/>
    <w:rsid w:val="005B48F2"/>
    <w:rsid w:val="005C1E3E"/>
    <w:rsid w:val="005C29CD"/>
    <w:rsid w:val="005C3959"/>
    <w:rsid w:val="005E780D"/>
    <w:rsid w:val="005F780E"/>
    <w:rsid w:val="00603527"/>
    <w:rsid w:val="00604979"/>
    <w:rsid w:val="00620A3D"/>
    <w:rsid w:val="0062433A"/>
    <w:rsid w:val="00631BB2"/>
    <w:rsid w:val="00636512"/>
    <w:rsid w:val="00657CC4"/>
    <w:rsid w:val="00663773"/>
    <w:rsid w:val="006646D2"/>
    <w:rsid w:val="00670037"/>
    <w:rsid w:val="00673816"/>
    <w:rsid w:val="006821E9"/>
    <w:rsid w:val="00694CFC"/>
    <w:rsid w:val="0069508D"/>
    <w:rsid w:val="006B289E"/>
    <w:rsid w:val="006B396B"/>
    <w:rsid w:val="006B6063"/>
    <w:rsid w:val="006C1991"/>
    <w:rsid w:val="006C4A1B"/>
    <w:rsid w:val="006D3EE4"/>
    <w:rsid w:val="006D5D15"/>
    <w:rsid w:val="006D770B"/>
    <w:rsid w:val="006D7743"/>
    <w:rsid w:val="006F44F6"/>
    <w:rsid w:val="00730BAD"/>
    <w:rsid w:val="00742BC1"/>
    <w:rsid w:val="0074499F"/>
    <w:rsid w:val="0076086A"/>
    <w:rsid w:val="00762C55"/>
    <w:rsid w:val="00775301"/>
    <w:rsid w:val="007819C4"/>
    <w:rsid w:val="007843E5"/>
    <w:rsid w:val="0079280E"/>
    <w:rsid w:val="00795AD5"/>
    <w:rsid w:val="007A16E7"/>
    <w:rsid w:val="007B2CD1"/>
    <w:rsid w:val="007B4BF4"/>
    <w:rsid w:val="007E0E5C"/>
    <w:rsid w:val="007F215E"/>
    <w:rsid w:val="007F419F"/>
    <w:rsid w:val="00801CA7"/>
    <w:rsid w:val="0080556A"/>
    <w:rsid w:val="0081739D"/>
    <w:rsid w:val="00826B13"/>
    <w:rsid w:val="00830A36"/>
    <w:rsid w:val="00832F83"/>
    <w:rsid w:val="00846EAF"/>
    <w:rsid w:val="0085322F"/>
    <w:rsid w:val="0085643A"/>
    <w:rsid w:val="00870896"/>
    <w:rsid w:val="00874036"/>
    <w:rsid w:val="008813BB"/>
    <w:rsid w:val="00886FBE"/>
    <w:rsid w:val="008A197A"/>
    <w:rsid w:val="008E2E83"/>
    <w:rsid w:val="008E7032"/>
    <w:rsid w:val="00936146"/>
    <w:rsid w:val="0093747D"/>
    <w:rsid w:val="0094736E"/>
    <w:rsid w:val="0095182D"/>
    <w:rsid w:val="00951ECF"/>
    <w:rsid w:val="009625AE"/>
    <w:rsid w:val="00984AC9"/>
    <w:rsid w:val="00984B65"/>
    <w:rsid w:val="00995682"/>
    <w:rsid w:val="009A13AC"/>
    <w:rsid w:val="009A40B2"/>
    <w:rsid w:val="009B1931"/>
    <w:rsid w:val="009C6DB2"/>
    <w:rsid w:val="009D1E5A"/>
    <w:rsid w:val="009D50B7"/>
    <w:rsid w:val="009E1BC7"/>
    <w:rsid w:val="009E2E93"/>
    <w:rsid w:val="009F2111"/>
    <w:rsid w:val="009F2400"/>
    <w:rsid w:val="009F3F0C"/>
    <w:rsid w:val="009F7C0F"/>
    <w:rsid w:val="00A0140B"/>
    <w:rsid w:val="00A07BAA"/>
    <w:rsid w:val="00A07D71"/>
    <w:rsid w:val="00A15817"/>
    <w:rsid w:val="00A26D6D"/>
    <w:rsid w:val="00A401F0"/>
    <w:rsid w:val="00A41620"/>
    <w:rsid w:val="00A41878"/>
    <w:rsid w:val="00A60863"/>
    <w:rsid w:val="00A66DC9"/>
    <w:rsid w:val="00A67BFD"/>
    <w:rsid w:val="00A82D63"/>
    <w:rsid w:val="00A925BA"/>
    <w:rsid w:val="00AA12EC"/>
    <w:rsid w:val="00AA3AF6"/>
    <w:rsid w:val="00AA63DA"/>
    <w:rsid w:val="00AA692B"/>
    <w:rsid w:val="00AC1197"/>
    <w:rsid w:val="00AD3743"/>
    <w:rsid w:val="00AD6C63"/>
    <w:rsid w:val="00AE7567"/>
    <w:rsid w:val="00B06F2B"/>
    <w:rsid w:val="00B1035B"/>
    <w:rsid w:val="00B12632"/>
    <w:rsid w:val="00B234DD"/>
    <w:rsid w:val="00B2431D"/>
    <w:rsid w:val="00B40146"/>
    <w:rsid w:val="00B54A85"/>
    <w:rsid w:val="00B5665B"/>
    <w:rsid w:val="00B61D41"/>
    <w:rsid w:val="00B641B6"/>
    <w:rsid w:val="00B65218"/>
    <w:rsid w:val="00B82283"/>
    <w:rsid w:val="00BB04CD"/>
    <w:rsid w:val="00BD2873"/>
    <w:rsid w:val="00BD3657"/>
    <w:rsid w:val="00BD4DE3"/>
    <w:rsid w:val="00BE1A37"/>
    <w:rsid w:val="00BE30A1"/>
    <w:rsid w:val="00C15CAD"/>
    <w:rsid w:val="00C167E4"/>
    <w:rsid w:val="00C26D81"/>
    <w:rsid w:val="00C30C6F"/>
    <w:rsid w:val="00C44403"/>
    <w:rsid w:val="00C555BC"/>
    <w:rsid w:val="00C64C7C"/>
    <w:rsid w:val="00C73E43"/>
    <w:rsid w:val="00C836B3"/>
    <w:rsid w:val="00C85D40"/>
    <w:rsid w:val="00C96CED"/>
    <w:rsid w:val="00CB19B3"/>
    <w:rsid w:val="00CB42F2"/>
    <w:rsid w:val="00CC3559"/>
    <w:rsid w:val="00CC5219"/>
    <w:rsid w:val="00CD1933"/>
    <w:rsid w:val="00CD661A"/>
    <w:rsid w:val="00CD6880"/>
    <w:rsid w:val="00CF1FB5"/>
    <w:rsid w:val="00D2228A"/>
    <w:rsid w:val="00D25F3E"/>
    <w:rsid w:val="00D42008"/>
    <w:rsid w:val="00D50766"/>
    <w:rsid w:val="00D524C6"/>
    <w:rsid w:val="00D67D9E"/>
    <w:rsid w:val="00D71A0D"/>
    <w:rsid w:val="00D90473"/>
    <w:rsid w:val="00DA1650"/>
    <w:rsid w:val="00DA3CBE"/>
    <w:rsid w:val="00DA645E"/>
    <w:rsid w:val="00DB04D4"/>
    <w:rsid w:val="00DC00F1"/>
    <w:rsid w:val="00DC7D65"/>
    <w:rsid w:val="00DF3A8A"/>
    <w:rsid w:val="00E01EED"/>
    <w:rsid w:val="00E05F60"/>
    <w:rsid w:val="00E06ABF"/>
    <w:rsid w:val="00E1331E"/>
    <w:rsid w:val="00E221C5"/>
    <w:rsid w:val="00E2364C"/>
    <w:rsid w:val="00E25536"/>
    <w:rsid w:val="00E4753F"/>
    <w:rsid w:val="00E57E76"/>
    <w:rsid w:val="00E64FD7"/>
    <w:rsid w:val="00E715B4"/>
    <w:rsid w:val="00E72476"/>
    <w:rsid w:val="00E73941"/>
    <w:rsid w:val="00E83E08"/>
    <w:rsid w:val="00E9480E"/>
    <w:rsid w:val="00EA1FDA"/>
    <w:rsid w:val="00EA76F6"/>
    <w:rsid w:val="00EB4D07"/>
    <w:rsid w:val="00EC36A1"/>
    <w:rsid w:val="00EC55F2"/>
    <w:rsid w:val="00EE09A4"/>
    <w:rsid w:val="00EE296A"/>
    <w:rsid w:val="00EF401E"/>
    <w:rsid w:val="00F21C58"/>
    <w:rsid w:val="00F236C1"/>
    <w:rsid w:val="00F31882"/>
    <w:rsid w:val="00F3394F"/>
    <w:rsid w:val="00F37915"/>
    <w:rsid w:val="00F42486"/>
    <w:rsid w:val="00F5257F"/>
    <w:rsid w:val="00F76830"/>
    <w:rsid w:val="00F827ED"/>
    <w:rsid w:val="00F87F73"/>
    <w:rsid w:val="00F945EB"/>
    <w:rsid w:val="00F9658D"/>
    <w:rsid w:val="00FA0C13"/>
    <w:rsid w:val="00FC232A"/>
    <w:rsid w:val="00FD49AB"/>
    <w:rsid w:val="00FD7151"/>
    <w:rsid w:val="00FF31C6"/>
    <w:rsid w:val="00FF4F20"/>
    <w:rsid w:val="00FF6F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E9AE75"/>
  <w15:docId w15:val="{1CC8CBF0-EA27-420E-BF2F-366491523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821E9"/>
    <w:pPr>
      <w:ind w:firstLine="709"/>
      <w:jc w:val="both"/>
    </w:pPr>
    <w:rPr>
      <w:sz w:val="26"/>
      <w:szCs w:val="24"/>
      <w:lang w:val="uk-UA"/>
    </w:rPr>
  </w:style>
  <w:style w:type="paragraph" w:styleId="11">
    <w:name w:val="heading 1"/>
    <w:aliases w:val="Заголовок 1 Знак1,Знак17 Знак,Знак17"/>
    <w:basedOn w:val="a1"/>
    <w:next w:val="a1"/>
    <w:link w:val="12"/>
    <w:uiPriority w:val="9"/>
    <w:qFormat/>
    <w:rsid w:val="006821E9"/>
    <w:pPr>
      <w:keepNext/>
      <w:keepLines/>
      <w:pageBreakBefore/>
      <w:numPr>
        <w:numId w:val="7"/>
      </w:numPr>
      <w:tabs>
        <w:tab w:val="left" w:pos="426"/>
      </w:tabs>
      <w:spacing w:before="240" w:after="240"/>
      <w:jc w:val="center"/>
      <w:outlineLvl w:val="0"/>
    </w:pPr>
    <w:rPr>
      <w:b/>
      <w:caps/>
      <w:szCs w:val="20"/>
    </w:rPr>
  </w:style>
  <w:style w:type="paragraph" w:styleId="22">
    <w:name w:val="heading 2"/>
    <w:aliases w:val="Заголовок 2 Знак2,Заголовок 2 Знак Знак1,Знак3 Знак Знак1,Заголовок 2 Знак Знак Знак,Знак3 Знак Знак Знак,Заголовок 2 Знак1 Знак,Знак3 Знак Знак,Знак3 Знак,Заголовок 2 Знак Знак,h2"/>
    <w:basedOn w:val="a1"/>
    <w:next w:val="a1"/>
    <w:link w:val="23"/>
    <w:qFormat/>
    <w:rsid w:val="006B6063"/>
    <w:pPr>
      <w:keepNext/>
      <w:keepLines/>
      <w:numPr>
        <w:ilvl w:val="1"/>
        <w:numId w:val="7"/>
      </w:numPr>
      <w:spacing w:before="240" w:after="240"/>
      <w:ind w:left="567" w:hanging="567"/>
      <w:jc w:val="left"/>
      <w:outlineLvl w:val="1"/>
    </w:pPr>
    <w:rPr>
      <w:b/>
      <w:szCs w:val="20"/>
    </w:rPr>
  </w:style>
  <w:style w:type="paragraph" w:styleId="3">
    <w:name w:val="heading 3"/>
    <w:aliases w:val="Знак2,Заголовок 3 Знак2,Знак2 Знак"/>
    <w:basedOn w:val="a1"/>
    <w:next w:val="a1"/>
    <w:link w:val="31"/>
    <w:qFormat/>
    <w:rsid w:val="006646D2"/>
    <w:pPr>
      <w:keepNext/>
      <w:keepLines/>
      <w:numPr>
        <w:ilvl w:val="2"/>
        <w:numId w:val="7"/>
      </w:numPr>
      <w:spacing w:before="240" w:after="240"/>
      <w:jc w:val="left"/>
      <w:outlineLvl w:val="2"/>
    </w:pPr>
    <w:rPr>
      <w:b/>
      <w:szCs w:val="20"/>
    </w:rPr>
  </w:style>
  <w:style w:type="paragraph" w:styleId="4">
    <w:name w:val="heading 4"/>
    <w:aliases w:val="Знак15 Знак,Подраздел,Подраздел Знак Char,Подраздел Char,Заголовок 4 Знак Знак,h4"/>
    <w:basedOn w:val="a1"/>
    <w:next w:val="a1"/>
    <w:link w:val="40"/>
    <w:qFormat/>
    <w:rsid w:val="00B12632"/>
    <w:pPr>
      <w:keepNext/>
      <w:numPr>
        <w:ilvl w:val="3"/>
        <w:numId w:val="7"/>
      </w:numPr>
      <w:spacing w:before="240" w:after="120"/>
      <w:jc w:val="left"/>
      <w:outlineLvl w:val="3"/>
    </w:pPr>
    <w:rPr>
      <w:b/>
    </w:rPr>
  </w:style>
  <w:style w:type="paragraph" w:styleId="5">
    <w:name w:val="heading 5"/>
    <w:aliases w:val="Знак14 Знак"/>
    <w:basedOn w:val="a1"/>
    <w:next w:val="a1"/>
    <w:link w:val="50"/>
    <w:qFormat/>
    <w:pPr>
      <w:numPr>
        <w:ilvl w:val="4"/>
        <w:numId w:val="7"/>
      </w:numPr>
      <w:spacing w:before="240" w:after="120"/>
      <w:jc w:val="left"/>
      <w:outlineLvl w:val="4"/>
    </w:pPr>
  </w:style>
  <w:style w:type="paragraph" w:styleId="6">
    <w:name w:val="heading 6"/>
    <w:basedOn w:val="a1"/>
    <w:next w:val="a1"/>
    <w:link w:val="60"/>
    <w:uiPriority w:val="99"/>
    <w:qFormat/>
    <w:pPr>
      <w:numPr>
        <w:ilvl w:val="5"/>
        <w:numId w:val="7"/>
      </w:numPr>
      <w:tabs>
        <w:tab w:val="left" w:pos="1560"/>
      </w:tabs>
      <w:spacing w:before="240" w:after="60"/>
      <w:outlineLvl w:val="5"/>
    </w:pPr>
    <w:rPr>
      <w:i/>
      <w:sz w:val="22"/>
    </w:rPr>
  </w:style>
  <w:style w:type="paragraph" w:styleId="7">
    <w:name w:val="heading 7"/>
    <w:basedOn w:val="a1"/>
    <w:next w:val="a1"/>
    <w:link w:val="70"/>
    <w:uiPriority w:val="99"/>
    <w:qFormat/>
    <w:pPr>
      <w:numPr>
        <w:ilvl w:val="6"/>
        <w:numId w:val="7"/>
      </w:numPr>
      <w:spacing w:before="100" w:beforeAutospacing="1" w:after="120"/>
      <w:outlineLvl w:val="6"/>
    </w:pPr>
  </w:style>
  <w:style w:type="paragraph" w:styleId="8">
    <w:name w:val="heading 8"/>
    <w:basedOn w:val="a1"/>
    <w:next w:val="a1"/>
    <w:link w:val="80"/>
    <w:uiPriority w:val="99"/>
    <w:qFormat/>
    <w:pPr>
      <w:pageBreakBefore/>
      <w:numPr>
        <w:ilvl w:val="7"/>
        <w:numId w:val="7"/>
      </w:numPr>
      <w:spacing w:before="240" w:after="240"/>
      <w:jc w:val="center"/>
      <w:outlineLvl w:val="7"/>
    </w:pPr>
    <w:rPr>
      <w:b/>
      <w:caps/>
      <w:snapToGrid w:val="0"/>
      <w:szCs w:val="20"/>
    </w:rPr>
  </w:style>
  <w:style w:type="paragraph" w:styleId="9">
    <w:name w:val="heading 9"/>
    <w:basedOn w:val="a1"/>
    <w:next w:val="a1"/>
    <w:link w:val="90"/>
    <w:uiPriority w:val="99"/>
    <w:qFormat/>
    <w:pPr>
      <w:numPr>
        <w:ilvl w:val="8"/>
        <w:numId w:val="7"/>
      </w:numPr>
      <w:spacing w:after="120"/>
      <w:jc w:val="center"/>
      <w:outlineLvl w:val="8"/>
    </w:pPr>
    <w:rPr>
      <w:b/>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Знак1,Знак1 Знак, Знак1"/>
    <w:basedOn w:val="a1"/>
    <w:link w:val="a6"/>
    <w:uiPriority w:val="99"/>
    <w:pPr>
      <w:ind w:firstLine="0"/>
      <w:jc w:val="center"/>
    </w:pPr>
  </w:style>
  <w:style w:type="character" w:styleId="a7">
    <w:name w:val="Hyperlink"/>
    <w:uiPriority w:val="99"/>
    <w:rPr>
      <w:color w:val="0000FF"/>
      <w:u w:val="single"/>
    </w:rPr>
  </w:style>
  <w:style w:type="paragraph" w:customStyle="1" w:styleId="a8">
    <w:name w:val="Рисунок"/>
    <w:basedOn w:val="a1"/>
    <w:next w:val="a1"/>
    <w:link w:val="Char"/>
    <w:uiPriority w:val="99"/>
    <w:qFormat/>
    <w:pPr>
      <w:keepNext/>
      <w:keepLines/>
      <w:spacing w:after="240"/>
      <w:ind w:firstLine="0"/>
      <w:jc w:val="center"/>
    </w:pPr>
  </w:style>
  <w:style w:type="paragraph" w:styleId="a9">
    <w:name w:val="Block Text"/>
    <w:basedOn w:val="a1"/>
    <w:uiPriority w:val="99"/>
    <w:pPr>
      <w:spacing w:after="120"/>
      <w:ind w:left="1440" w:right="1440"/>
    </w:pPr>
  </w:style>
  <w:style w:type="character" w:styleId="aa">
    <w:name w:val="footnote reference"/>
    <w:uiPriority w:val="99"/>
    <w:semiHidden/>
    <w:rPr>
      <w:kern w:val="0"/>
      <w:bdr w:val="none" w:sz="0" w:space="0" w:color="auto"/>
      <w:vertAlign w:val="superscript"/>
    </w:rPr>
  </w:style>
  <w:style w:type="paragraph" w:styleId="ab">
    <w:name w:val="table of authorities"/>
    <w:basedOn w:val="a1"/>
    <w:next w:val="a1"/>
    <w:uiPriority w:val="99"/>
    <w:semiHidden/>
    <w:pPr>
      <w:ind w:left="284" w:firstLine="0"/>
    </w:pPr>
  </w:style>
  <w:style w:type="paragraph" w:styleId="ac">
    <w:name w:val="footer"/>
    <w:basedOn w:val="a1"/>
    <w:link w:val="ad"/>
    <w:uiPriority w:val="99"/>
    <w:pPr>
      <w:tabs>
        <w:tab w:val="center" w:pos="4153"/>
        <w:tab w:val="right" w:pos="8306"/>
      </w:tabs>
    </w:pPr>
    <w:rPr>
      <w:sz w:val="20"/>
    </w:rPr>
  </w:style>
  <w:style w:type="character" w:styleId="ae">
    <w:name w:val="page number"/>
    <w:uiPriority w:val="99"/>
    <w:rPr>
      <w:rFonts w:ascii="Times New Roman" w:hAnsi="Times New Roman"/>
      <w:sz w:val="24"/>
    </w:rPr>
  </w:style>
  <w:style w:type="paragraph" w:styleId="af">
    <w:name w:val="List"/>
    <w:basedOn w:val="a1"/>
    <w:uiPriority w:val="99"/>
    <w:pPr>
      <w:ind w:left="720" w:firstLine="0"/>
    </w:pPr>
  </w:style>
  <w:style w:type="paragraph" w:styleId="13">
    <w:name w:val="toc 1"/>
    <w:basedOn w:val="a1"/>
    <w:next w:val="a1"/>
    <w:uiPriority w:val="39"/>
    <w:rsid w:val="000D5327"/>
    <w:pPr>
      <w:keepLines/>
      <w:tabs>
        <w:tab w:val="right" w:leader="dot" w:pos="9639"/>
      </w:tabs>
      <w:spacing w:before="60" w:after="60"/>
      <w:ind w:firstLine="0"/>
      <w:jc w:val="left"/>
    </w:pPr>
    <w:rPr>
      <w:caps/>
      <w:sz w:val="24"/>
      <w:szCs w:val="28"/>
    </w:rPr>
  </w:style>
  <w:style w:type="paragraph" w:styleId="24">
    <w:name w:val="toc 2"/>
    <w:basedOn w:val="a1"/>
    <w:next w:val="a1"/>
    <w:uiPriority w:val="39"/>
    <w:rsid w:val="000D5327"/>
    <w:pPr>
      <w:tabs>
        <w:tab w:val="right" w:leader="dot" w:pos="9639"/>
      </w:tabs>
      <w:spacing w:before="60" w:after="60"/>
      <w:ind w:left="284" w:firstLine="0"/>
      <w:jc w:val="left"/>
    </w:pPr>
  </w:style>
  <w:style w:type="paragraph" w:styleId="32">
    <w:name w:val="toc 3"/>
    <w:basedOn w:val="a1"/>
    <w:next w:val="a1"/>
    <w:uiPriority w:val="39"/>
    <w:rsid w:val="000D5327"/>
    <w:pPr>
      <w:tabs>
        <w:tab w:val="right" w:leader="dot" w:pos="9639"/>
      </w:tabs>
      <w:spacing w:before="60" w:after="60"/>
      <w:ind w:left="567" w:firstLine="0"/>
      <w:jc w:val="left"/>
    </w:pPr>
  </w:style>
  <w:style w:type="paragraph" w:styleId="41">
    <w:name w:val="toc 4"/>
    <w:basedOn w:val="a1"/>
    <w:next w:val="a1"/>
    <w:uiPriority w:val="39"/>
    <w:pPr>
      <w:tabs>
        <w:tab w:val="right" w:leader="dot" w:pos="9639"/>
      </w:tabs>
      <w:spacing w:before="60" w:after="60"/>
      <w:ind w:left="1418" w:right="1134" w:hanging="567"/>
      <w:jc w:val="left"/>
    </w:pPr>
  </w:style>
  <w:style w:type="paragraph" w:styleId="51">
    <w:name w:val="toc 5"/>
    <w:basedOn w:val="a1"/>
    <w:next w:val="a1"/>
    <w:uiPriority w:val="39"/>
    <w:pPr>
      <w:ind w:left="851" w:right="1134" w:firstLine="567"/>
    </w:pPr>
  </w:style>
  <w:style w:type="paragraph" w:styleId="61">
    <w:name w:val="toc 6"/>
    <w:basedOn w:val="a1"/>
    <w:next w:val="a1"/>
    <w:autoRedefine/>
    <w:uiPriority w:val="39"/>
    <w:pPr>
      <w:ind w:left="1300"/>
    </w:pPr>
  </w:style>
  <w:style w:type="paragraph" w:styleId="71">
    <w:name w:val="toc 7"/>
    <w:basedOn w:val="a1"/>
    <w:next w:val="a1"/>
    <w:autoRedefine/>
    <w:uiPriority w:val="39"/>
    <w:pPr>
      <w:ind w:left="1560"/>
    </w:pPr>
  </w:style>
  <w:style w:type="paragraph" w:styleId="81">
    <w:name w:val="toc 8"/>
    <w:basedOn w:val="a1"/>
    <w:next w:val="a1"/>
    <w:autoRedefine/>
    <w:uiPriority w:val="39"/>
    <w:pPr>
      <w:ind w:left="1820"/>
    </w:pPr>
  </w:style>
  <w:style w:type="paragraph" w:styleId="91">
    <w:name w:val="toc 9"/>
    <w:basedOn w:val="a1"/>
    <w:next w:val="a1"/>
    <w:autoRedefine/>
    <w:uiPriority w:val="39"/>
    <w:pPr>
      <w:ind w:left="2080"/>
    </w:pPr>
  </w:style>
  <w:style w:type="paragraph" w:styleId="af0">
    <w:name w:val="Body Text"/>
    <w:basedOn w:val="a1"/>
    <w:link w:val="af1"/>
    <w:uiPriority w:val="99"/>
    <w:pPr>
      <w:spacing w:after="120"/>
      <w:ind w:firstLine="0"/>
      <w:jc w:val="center"/>
    </w:pPr>
    <w:rPr>
      <w:szCs w:val="20"/>
    </w:rPr>
  </w:style>
  <w:style w:type="paragraph" w:customStyle="1" w:styleId="af2">
    <w:name w:val="Таблиця_оформлення"/>
    <w:basedOn w:val="a1"/>
    <w:uiPriority w:val="99"/>
    <w:pPr>
      <w:spacing w:before="60" w:after="60"/>
      <w:ind w:firstLine="0"/>
      <w:jc w:val="center"/>
    </w:pPr>
    <w:rPr>
      <w:sz w:val="20"/>
    </w:rPr>
  </w:style>
  <w:style w:type="paragraph" w:styleId="af3">
    <w:name w:val="table of figures"/>
    <w:basedOn w:val="a1"/>
    <w:next w:val="a1"/>
    <w:uiPriority w:val="99"/>
    <w:pPr>
      <w:ind w:left="480" w:hanging="480"/>
    </w:pPr>
  </w:style>
  <w:style w:type="paragraph" w:styleId="14">
    <w:name w:val="index 1"/>
    <w:basedOn w:val="a1"/>
    <w:next w:val="a1"/>
    <w:autoRedefine/>
    <w:uiPriority w:val="99"/>
    <w:semiHidden/>
    <w:pPr>
      <w:ind w:left="240" w:hanging="240"/>
    </w:pPr>
  </w:style>
  <w:style w:type="paragraph" w:customStyle="1" w:styleId="1">
    <w:name w:val="Список 1"/>
    <w:basedOn w:val="a1"/>
    <w:uiPriority w:val="99"/>
    <w:pPr>
      <w:numPr>
        <w:numId w:val="3"/>
      </w:numPr>
      <w:ind w:left="890" w:hanging="170"/>
    </w:pPr>
  </w:style>
  <w:style w:type="paragraph" w:styleId="20">
    <w:name w:val="List 2"/>
    <w:basedOn w:val="a1"/>
    <w:uiPriority w:val="99"/>
    <w:pPr>
      <w:numPr>
        <w:numId w:val="4"/>
      </w:numPr>
      <w:tabs>
        <w:tab w:val="clear" w:pos="1267"/>
      </w:tabs>
    </w:pPr>
  </w:style>
  <w:style w:type="paragraph" w:customStyle="1" w:styleId="af4">
    <w:name w:val="Таблиця цифри"/>
    <w:basedOn w:val="a1"/>
    <w:uiPriority w:val="99"/>
    <w:pPr>
      <w:spacing w:before="60" w:after="60"/>
      <w:ind w:firstLine="0"/>
      <w:jc w:val="center"/>
    </w:pPr>
    <w:rPr>
      <w:sz w:val="20"/>
      <w:szCs w:val="20"/>
    </w:rPr>
  </w:style>
  <w:style w:type="paragraph" w:customStyle="1" w:styleId="af5">
    <w:name w:val="Таблиця текст"/>
    <w:basedOn w:val="a1"/>
    <w:qFormat/>
    <w:pPr>
      <w:spacing w:before="60" w:after="60"/>
      <w:ind w:firstLine="0"/>
      <w:jc w:val="left"/>
    </w:pPr>
    <w:rPr>
      <w:sz w:val="20"/>
    </w:rPr>
  </w:style>
  <w:style w:type="paragraph" w:styleId="af6">
    <w:name w:val="footnote text"/>
    <w:basedOn w:val="a1"/>
    <w:link w:val="af7"/>
    <w:uiPriority w:val="99"/>
    <w:semiHidden/>
    <w:rPr>
      <w:szCs w:val="20"/>
    </w:rPr>
  </w:style>
  <w:style w:type="paragraph" w:styleId="30">
    <w:name w:val="List 3"/>
    <w:basedOn w:val="a1"/>
    <w:uiPriority w:val="99"/>
    <w:pPr>
      <w:numPr>
        <w:numId w:val="5"/>
      </w:numPr>
    </w:pPr>
  </w:style>
  <w:style w:type="paragraph" w:styleId="af8">
    <w:name w:val="Title"/>
    <w:basedOn w:val="a1"/>
    <w:link w:val="15"/>
    <w:qFormat/>
    <w:rsid w:val="00EA76F6"/>
    <w:pPr>
      <w:ind w:firstLine="0"/>
      <w:jc w:val="center"/>
    </w:pPr>
    <w:rPr>
      <w:b/>
      <w:sz w:val="20"/>
      <w:szCs w:val="20"/>
    </w:rPr>
  </w:style>
  <w:style w:type="paragraph" w:styleId="af9">
    <w:name w:val="annotation text"/>
    <w:basedOn w:val="a1"/>
    <w:link w:val="16"/>
    <w:rPr>
      <w:sz w:val="20"/>
      <w:szCs w:val="20"/>
    </w:rPr>
  </w:style>
  <w:style w:type="character" w:customStyle="1" w:styleId="15">
    <w:name w:val="Заголовок Знак1"/>
    <w:link w:val="af8"/>
    <w:rsid w:val="00EA76F6"/>
    <w:rPr>
      <w:b/>
      <w:lang w:val="uk-UA"/>
    </w:rPr>
  </w:style>
  <w:style w:type="paragraph" w:styleId="a0">
    <w:name w:val="List Number"/>
    <w:basedOn w:val="a1"/>
    <w:uiPriority w:val="99"/>
    <w:pPr>
      <w:numPr>
        <w:numId w:val="1"/>
      </w:numPr>
    </w:pPr>
  </w:style>
  <w:style w:type="paragraph" w:styleId="2">
    <w:name w:val="List Number 2"/>
    <w:aliases w:val="Статті 2"/>
    <w:basedOn w:val="a1"/>
    <w:uiPriority w:val="99"/>
    <w:pPr>
      <w:numPr>
        <w:numId w:val="2"/>
      </w:numPr>
    </w:pPr>
  </w:style>
  <w:style w:type="paragraph" w:styleId="25">
    <w:name w:val="index 2"/>
    <w:basedOn w:val="a1"/>
    <w:next w:val="a1"/>
    <w:autoRedefine/>
    <w:uiPriority w:val="99"/>
    <w:semiHidden/>
    <w:pPr>
      <w:ind w:left="480" w:hanging="240"/>
    </w:pPr>
  </w:style>
  <w:style w:type="paragraph" w:styleId="33">
    <w:name w:val="index 3"/>
    <w:basedOn w:val="a1"/>
    <w:next w:val="a1"/>
    <w:autoRedefine/>
    <w:uiPriority w:val="99"/>
    <w:semiHidden/>
    <w:pPr>
      <w:ind w:left="720" w:hanging="240"/>
    </w:pPr>
  </w:style>
  <w:style w:type="paragraph" w:styleId="afa">
    <w:name w:val="Body Text Indent"/>
    <w:basedOn w:val="a1"/>
    <w:link w:val="afb"/>
    <w:uiPriority w:val="99"/>
  </w:style>
  <w:style w:type="paragraph" w:styleId="72">
    <w:name w:val="index 7"/>
    <w:basedOn w:val="a1"/>
    <w:next w:val="a1"/>
    <w:autoRedefine/>
    <w:uiPriority w:val="99"/>
    <w:semiHidden/>
    <w:pPr>
      <w:ind w:left="1820" w:hanging="260"/>
    </w:pPr>
  </w:style>
  <w:style w:type="paragraph" w:styleId="82">
    <w:name w:val="index 8"/>
    <w:basedOn w:val="a1"/>
    <w:next w:val="a1"/>
    <w:autoRedefine/>
    <w:uiPriority w:val="99"/>
    <w:semiHidden/>
    <w:pPr>
      <w:ind w:left="2080" w:hanging="260"/>
    </w:pPr>
  </w:style>
  <w:style w:type="paragraph" w:styleId="92">
    <w:name w:val="index 9"/>
    <w:basedOn w:val="a1"/>
    <w:next w:val="a1"/>
    <w:autoRedefine/>
    <w:uiPriority w:val="99"/>
    <w:semiHidden/>
    <w:pPr>
      <w:ind w:left="2340" w:hanging="260"/>
    </w:pPr>
  </w:style>
  <w:style w:type="paragraph" w:customStyle="1" w:styleId="afc">
    <w:name w:val="Таблиця"/>
    <w:basedOn w:val="a1"/>
    <w:next w:val="a1"/>
    <w:uiPriority w:val="99"/>
    <w:pPr>
      <w:keepNext/>
      <w:keepLines/>
      <w:spacing w:before="60" w:after="60"/>
      <w:ind w:firstLine="0"/>
      <w:jc w:val="right"/>
    </w:pPr>
  </w:style>
  <w:style w:type="paragraph" w:styleId="42">
    <w:name w:val="index 4"/>
    <w:basedOn w:val="a1"/>
    <w:next w:val="a1"/>
    <w:autoRedefine/>
    <w:uiPriority w:val="99"/>
    <w:semiHidden/>
    <w:pPr>
      <w:ind w:left="960" w:hanging="240"/>
    </w:pPr>
  </w:style>
  <w:style w:type="paragraph" w:customStyle="1" w:styleId="afd">
    <w:name w:val="ОГЛАВЛЕНИЕ"/>
    <w:basedOn w:val="a1"/>
    <w:next w:val="a1"/>
    <w:uiPriority w:val="99"/>
    <w:pPr>
      <w:spacing w:before="240" w:after="240"/>
      <w:ind w:firstLine="0"/>
      <w:jc w:val="center"/>
    </w:pPr>
    <w:rPr>
      <w:b/>
      <w:caps/>
    </w:rPr>
  </w:style>
  <w:style w:type="paragraph" w:styleId="52">
    <w:name w:val="index 5"/>
    <w:basedOn w:val="a1"/>
    <w:next w:val="a1"/>
    <w:autoRedefine/>
    <w:uiPriority w:val="99"/>
    <w:semiHidden/>
    <w:pPr>
      <w:ind w:left="1200" w:hanging="240"/>
    </w:pPr>
  </w:style>
  <w:style w:type="paragraph" w:styleId="62">
    <w:name w:val="index 6"/>
    <w:basedOn w:val="a1"/>
    <w:next w:val="a1"/>
    <w:autoRedefine/>
    <w:uiPriority w:val="99"/>
    <w:semiHidden/>
    <w:pPr>
      <w:ind w:left="1440" w:hanging="240"/>
    </w:pPr>
  </w:style>
  <w:style w:type="paragraph" w:styleId="afe">
    <w:name w:val="index heading"/>
    <w:basedOn w:val="a1"/>
    <w:next w:val="14"/>
    <w:uiPriority w:val="99"/>
    <w:semiHidden/>
  </w:style>
  <w:style w:type="paragraph" w:styleId="aff">
    <w:name w:val="Normal (Web)"/>
    <w:aliases w:val="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
    <w:basedOn w:val="a1"/>
    <w:link w:val="aff0"/>
    <w:uiPriority w:val="99"/>
    <w:rsid w:val="00EA76F6"/>
    <w:pPr>
      <w:spacing w:before="100" w:beforeAutospacing="1" w:after="100" w:afterAutospacing="1"/>
      <w:ind w:firstLine="0"/>
      <w:jc w:val="left"/>
    </w:pPr>
    <w:rPr>
      <w:lang w:val="ru-RU"/>
    </w:rPr>
  </w:style>
  <w:style w:type="paragraph" w:customStyle="1" w:styleId="aff1">
    <w:name w:val="Заголовок    Рисунок"/>
    <w:basedOn w:val="a1"/>
    <w:next w:val="a1"/>
    <w:uiPriority w:val="99"/>
    <w:pPr>
      <w:spacing w:after="240"/>
      <w:ind w:firstLine="0"/>
      <w:jc w:val="center"/>
    </w:pPr>
    <w:rPr>
      <w:szCs w:val="25"/>
    </w:rPr>
  </w:style>
  <w:style w:type="paragraph" w:customStyle="1" w:styleId="aff2">
    <w:name w:val="Обычный без абзаца"/>
    <w:basedOn w:val="a1"/>
    <w:uiPriority w:val="99"/>
    <w:pPr>
      <w:ind w:firstLine="0"/>
      <w:jc w:val="left"/>
    </w:pPr>
    <w:rPr>
      <w:szCs w:val="20"/>
    </w:rPr>
  </w:style>
  <w:style w:type="paragraph" w:styleId="aff3">
    <w:name w:val="Document Map"/>
    <w:basedOn w:val="a1"/>
    <w:link w:val="aff4"/>
    <w:uiPriority w:val="99"/>
    <w:semiHidden/>
    <w:pPr>
      <w:shd w:val="clear" w:color="auto" w:fill="000080"/>
    </w:pPr>
    <w:rPr>
      <w:rFonts w:ascii="Tahoma" w:hAnsi="Tahoma" w:cs="Tahoma"/>
    </w:rPr>
  </w:style>
  <w:style w:type="paragraph" w:customStyle="1" w:styleId="aff5">
    <w:name w:val="Таблиця назва"/>
    <w:basedOn w:val="a1"/>
    <w:next w:val="a1"/>
    <w:uiPriority w:val="99"/>
    <w:pPr>
      <w:spacing w:after="120"/>
      <w:ind w:firstLine="0"/>
      <w:jc w:val="center"/>
    </w:pPr>
  </w:style>
  <w:style w:type="paragraph" w:styleId="26">
    <w:name w:val="Body Text 2"/>
    <w:basedOn w:val="a1"/>
    <w:link w:val="27"/>
    <w:uiPriority w:val="99"/>
    <w:pPr>
      <w:spacing w:before="60" w:after="60"/>
      <w:ind w:firstLine="0"/>
      <w:jc w:val="center"/>
    </w:pPr>
    <w:rPr>
      <w:sz w:val="21"/>
    </w:rPr>
  </w:style>
  <w:style w:type="paragraph" w:customStyle="1" w:styleId="Table">
    <w:name w:val="Table"/>
    <w:basedOn w:val="a1"/>
    <w:uiPriority w:val="99"/>
    <w:pPr>
      <w:keepNext/>
      <w:keepLines/>
      <w:spacing w:after="120"/>
      <w:ind w:firstLine="0"/>
      <w:jc w:val="center"/>
    </w:pPr>
  </w:style>
  <w:style w:type="character" w:customStyle="1" w:styleId="aff0">
    <w:name w:val="Обычный (веб) Знак"/>
    <w:aliases w:val="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Обычный (веб) Знак Знак Знак1 Знак Знак"/>
    <w:link w:val="aff"/>
    <w:uiPriority w:val="99"/>
    <w:rsid w:val="00EA76F6"/>
    <w:rPr>
      <w:sz w:val="24"/>
      <w:szCs w:val="24"/>
    </w:rPr>
  </w:style>
  <w:style w:type="paragraph" w:customStyle="1" w:styleId="a">
    <w:name w:val="№ АБЗАЦ"/>
    <w:link w:val="aff6"/>
    <w:rsid w:val="00EA76F6"/>
    <w:pPr>
      <w:numPr>
        <w:numId w:val="6"/>
      </w:numPr>
      <w:spacing w:before="120"/>
      <w:jc w:val="both"/>
    </w:pPr>
    <w:rPr>
      <w:sz w:val="24"/>
      <w:szCs w:val="24"/>
      <w:lang w:val="uk-UA"/>
    </w:rPr>
  </w:style>
  <w:style w:type="character" w:customStyle="1" w:styleId="aff6">
    <w:name w:val="№ АБЗАЦ Знак"/>
    <w:link w:val="a"/>
    <w:rsid w:val="00EA76F6"/>
    <w:rPr>
      <w:sz w:val="24"/>
      <w:szCs w:val="24"/>
      <w:lang w:val="uk-UA"/>
    </w:rPr>
  </w:style>
  <w:style w:type="paragraph" w:customStyle="1" w:styleId="WW-">
    <w:name w:val="WW-Основной текст"/>
    <w:basedOn w:val="a1"/>
    <w:qFormat/>
    <w:rsid w:val="00EA76F6"/>
    <w:pPr>
      <w:ind w:firstLine="0"/>
      <w:jc w:val="center"/>
    </w:pPr>
    <w:rPr>
      <w:rFonts w:ascii="Arial" w:hAnsi="Arial"/>
      <w:szCs w:val="20"/>
    </w:rPr>
  </w:style>
  <w:style w:type="paragraph" w:customStyle="1" w:styleId="aff7">
    <w:name w:val="Таблиця заголовок"/>
    <w:basedOn w:val="a1"/>
    <w:link w:val="aff8"/>
    <w:rsid w:val="00EA76F6"/>
    <w:pPr>
      <w:ind w:firstLine="0"/>
      <w:jc w:val="center"/>
    </w:pPr>
    <w:rPr>
      <w:sz w:val="20"/>
      <w:szCs w:val="20"/>
    </w:rPr>
  </w:style>
  <w:style w:type="character" w:customStyle="1" w:styleId="aff8">
    <w:name w:val="Таблиця заголовок Знак"/>
    <w:link w:val="aff7"/>
    <w:rsid w:val="00EA76F6"/>
    <w:rPr>
      <w:lang w:val="uk-UA"/>
    </w:rPr>
  </w:style>
  <w:style w:type="character" w:customStyle="1" w:styleId="a6">
    <w:name w:val="Верхний колонтитул Знак"/>
    <w:aliases w:val="Знак1 Знак1,Знак1 Знак Знак, Знак1 Знак"/>
    <w:link w:val="a5"/>
    <w:uiPriority w:val="99"/>
    <w:rsid w:val="00EA76F6"/>
    <w:rPr>
      <w:sz w:val="24"/>
      <w:szCs w:val="24"/>
      <w:lang w:val="uk-UA"/>
    </w:rPr>
  </w:style>
  <w:style w:type="paragraph" w:styleId="aff9">
    <w:name w:val="TOC Heading"/>
    <w:basedOn w:val="11"/>
    <w:next w:val="a1"/>
    <w:uiPriority w:val="39"/>
    <w:unhideWhenUsed/>
    <w:qFormat/>
    <w:rsid w:val="00150071"/>
    <w:pPr>
      <w:keepLines w:val="0"/>
      <w:pageBreakBefore w:val="0"/>
      <w:spacing w:after="60"/>
      <w:ind w:firstLine="720"/>
      <w:jc w:val="both"/>
      <w:outlineLvl w:val="9"/>
    </w:pPr>
    <w:rPr>
      <w:rFonts w:ascii="Calibri Light" w:hAnsi="Calibri Light"/>
      <w:bCs/>
      <w:caps w:val="0"/>
      <w:kern w:val="32"/>
      <w:sz w:val="32"/>
      <w:szCs w:val="32"/>
    </w:rPr>
  </w:style>
  <w:style w:type="paragraph" w:styleId="affa">
    <w:name w:val="List Paragraph"/>
    <w:aliases w:val="тв-Абзац списка,название табл/рис,заголовок 1.1"/>
    <w:basedOn w:val="a1"/>
    <w:link w:val="17"/>
    <w:uiPriority w:val="34"/>
    <w:qFormat/>
    <w:rsid w:val="009F2111"/>
    <w:pPr>
      <w:spacing w:after="200" w:line="276" w:lineRule="auto"/>
      <w:ind w:left="720" w:firstLine="0"/>
      <w:contextualSpacing/>
    </w:pPr>
    <w:rPr>
      <w:rFonts w:eastAsia="Calibri"/>
      <w:szCs w:val="22"/>
      <w:lang w:eastAsia="en-US"/>
    </w:rPr>
  </w:style>
  <w:style w:type="paragraph" w:styleId="affb">
    <w:name w:val="caption"/>
    <w:basedOn w:val="a1"/>
    <w:next w:val="a1"/>
    <w:link w:val="affc"/>
    <w:uiPriority w:val="35"/>
    <w:unhideWhenUsed/>
    <w:qFormat/>
    <w:rsid w:val="00E83E08"/>
    <w:pPr>
      <w:ind w:firstLine="0"/>
      <w:jc w:val="center"/>
    </w:pPr>
    <w:rPr>
      <w:bCs/>
      <w:szCs w:val="20"/>
    </w:rPr>
  </w:style>
  <w:style w:type="character" w:customStyle="1" w:styleId="12">
    <w:name w:val="Заголовок 1 Знак"/>
    <w:aliases w:val="Заголовок 1 Знак1 Знак,Знак17 Знак Знак,Знак17 Знак1"/>
    <w:link w:val="11"/>
    <w:uiPriority w:val="9"/>
    <w:rsid w:val="006821E9"/>
    <w:rPr>
      <w:b/>
      <w:caps/>
      <w:sz w:val="26"/>
      <w:lang w:val="uk-UA"/>
    </w:rPr>
  </w:style>
  <w:style w:type="character" w:customStyle="1" w:styleId="-1">
    <w:name w:val="Цветной список - Акцент 1 Знак"/>
    <w:link w:val="-10"/>
    <w:uiPriority w:val="99"/>
    <w:rsid w:val="00222371"/>
    <w:rPr>
      <w:rFonts w:ascii="Calibri" w:hAnsi="Calibri"/>
      <w:sz w:val="22"/>
      <w:szCs w:val="22"/>
    </w:rPr>
  </w:style>
  <w:style w:type="table" w:styleId="-10">
    <w:name w:val="Colorful List Accent 1"/>
    <w:basedOn w:val="a3"/>
    <w:link w:val="-1"/>
    <w:uiPriority w:val="99"/>
    <w:rsid w:val="00222371"/>
    <w:rPr>
      <w:rFonts w:ascii="Calibri" w:hAnsi="Calibri"/>
      <w:sz w:val="22"/>
      <w:szCs w:val="22"/>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st">
    <w:name w:val="st"/>
    <w:rsid w:val="00657CC4"/>
  </w:style>
  <w:style w:type="character" w:customStyle="1" w:styleId="40">
    <w:name w:val="Заголовок 4 Знак"/>
    <w:aliases w:val="Знак15 Знак Знак,Подраздел Знак,Подраздел Знак Char Знак,Подраздел Char Знак,Заголовок 4 Знак Знак Знак,h4 Знак"/>
    <w:link w:val="4"/>
    <w:rsid w:val="00B12632"/>
    <w:rPr>
      <w:b/>
      <w:sz w:val="26"/>
      <w:szCs w:val="24"/>
      <w:lang w:val="uk-UA"/>
    </w:rPr>
  </w:style>
  <w:style w:type="character" w:customStyle="1" w:styleId="50">
    <w:name w:val="Заголовок 5 Знак"/>
    <w:aliases w:val="Знак14 Знак Знак"/>
    <w:link w:val="5"/>
    <w:rsid w:val="00F5257F"/>
    <w:rPr>
      <w:sz w:val="26"/>
      <w:szCs w:val="24"/>
      <w:lang w:val="uk-UA"/>
    </w:rPr>
  </w:style>
  <w:style w:type="character" w:customStyle="1" w:styleId="ad">
    <w:name w:val="Нижний колонтитул Знак"/>
    <w:basedOn w:val="a2"/>
    <w:link w:val="ac"/>
    <w:uiPriority w:val="99"/>
    <w:rsid w:val="00A26D6D"/>
    <w:rPr>
      <w:szCs w:val="24"/>
      <w:lang w:val="uk-UA"/>
    </w:rPr>
  </w:style>
  <w:style w:type="paragraph" w:styleId="affd">
    <w:name w:val="Balloon Text"/>
    <w:basedOn w:val="a1"/>
    <w:link w:val="affe"/>
    <w:uiPriority w:val="99"/>
    <w:rsid w:val="00423709"/>
    <w:rPr>
      <w:rFonts w:ascii="Tahoma" w:hAnsi="Tahoma" w:cs="Tahoma"/>
      <w:sz w:val="16"/>
      <w:szCs w:val="16"/>
    </w:rPr>
  </w:style>
  <w:style w:type="character" w:customStyle="1" w:styleId="affe">
    <w:name w:val="Текст выноски Знак"/>
    <w:basedOn w:val="a2"/>
    <w:link w:val="affd"/>
    <w:uiPriority w:val="99"/>
    <w:rsid w:val="00423709"/>
    <w:rPr>
      <w:rFonts w:ascii="Tahoma" w:hAnsi="Tahoma" w:cs="Tahoma"/>
      <w:sz w:val="16"/>
      <w:szCs w:val="16"/>
      <w:lang w:val="uk-UA"/>
    </w:rPr>
  </w:style>
  <w:style w:type="character" w:styleId="afff">
    <w:name w:val="annotation reference"/>
    <w:basedOn w:val="a2"/>
    <w:rsid w:val="00423709"/>
    <w:rPr>
      <w:sz w:val="16"/>
      <w:szCs w:val="16"/>
    </w:rPr>
  </w:style>
  <w:style w:type="paragraph" w:styleId="afff0">
    <w:name w:val="annotation subject"/>
    <w:basedOn w:val="af9"/>
    <w:next w:val="af9"/>
    <w:link w:val="afff1"/>
    <w:uiPriority w:val="99"/>
    <w:rsid w:val="00423709"/>
    <w:rPr>
      <w:b/>
      <w:bCs/>
    </w:rPr>
  </w:style>
  <w:style w:type="character" w:customStyle="1" w:styleId="16">
    <w:name w:val="Текст примечания Знак1"/>
    <w:basedOn w:val="a2"/>
    <w:link w:val="af9"/>
    <w:rsid w:val="00423709"/>
    <w:rPr>
      <w:lang w:val="uk-UA"/>
    </w:rPr>
  </w:style>
  <w:style w:type="character" w:customStyle="1" w:styleId="afff1">
    <w:name w:val="Тема примечания Знак"/>
    <w:basedOn w:val="16"/>
    <w:link w:val="afff0"/>
    <w:uiPriority w:val="99"/>
    <w:rsid w:val="00423709"/>
    <w:rPr>
      <w:b/>
      <w:bCs/>
      <w:lang w:val="uk-UA"/>
    </w:rPr>
  </w:style>
  <w:style w:type="paragraph" w:customStyle="1" w:styleId="18">
    <w:name w:val="Обычный1"/>
    <w:basedOn w:val="a1"/>
    <w:link w:val="CharChar"/>
    <w:uiPriority w:val="99"/>
    <w:qFormat/>
    <w:rsid w:val="00636512"/>
    <w:pPr>
      <w:spacing w:line="360" w:lineRule="auto"/>
      <w:ind w:firstLine="851"/>
    </w:pPr>
    <w:rPr>
      <w:lang w:val="ru-RU"/>
    </w:rPr>
  </w:style>
  <w:style w:type="character" w:customStyle="1" w:styleId="CharChar">
    <w:name w:val="Обычный Char Char"/>
    <w:link w:val="18"/>
    <w:uiPriority w:val="99"/>
    <w:rsid w:val="00636512"/>
    <w:rPr>
      <w:sz w:val="24"/>
      <w:szCs w:val="24"/>
    </w:rPr>
  </w:style>
  <w:style w:type="table" w:styleId="afff2">
    <w:name w:val="Table Grid"/>
    <w:basedOn w:val="a3"/>
    <w:uiPriority w:val="39"/>
    <w:rsid w:val="006365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aliases w:val="Заголовок 2 Знак2 Знак,Заголовок 2 Знак Знак1 Знак,Знак3 Знак Знак1 Знак,Заголовок 2 Знак Знак Знак Знак,Знак3 Знак Знак Знак Знак,Заголовок 2 Знак1 Знак Знак,Знак3 Знак Знак Знак1,Знак3 Знак Знак2,Заголовок 2 Знак Знак Знак1,h2 Знак"/>
    <w:link w:val="22"/>
    <w:rsid w:val="006B6063"/>
    <w:rPr>
      <w:b/>
      <w:sz w:val="26"/>
      <w:lang w:val="uk-UA"/>
    </w:rPr>
  </w:style>
  <w:style w:type="character" w:customStyle="1" w:styleId="31">
    <w:name w:val="Заголовок 3 Знак"/>
    <w:aliases w:val="Знак2 Знак1,Заголовок 3 Знак2 Знак,Знак2 Знак Знак"/>
    <w:link w:val="3"/>
    <w:locked/>
    <w:rsid w:val="006646D2"/>
    <w:rPr>
      <w:b/>
      <w:sz w:val="26"/>
      <w:lang w:val="uk-UA"/>
    </w:rPr>
  </w:style>
  <w:style w:type="character" w:customStyle="1" w:styleId="60">
    <w:name w:val="Заголовок 6 Знак"/>
    <w:link w:val="6"/>
    <w:uiPriority w:val="99"/>
    <w:rsid w:val="009F2111"/>
    <w:rPr>
      <w:i/>
      <w:sz w:val="22"/>
      <w:szCs w:val="24"/>
      <w:lang w:val="uk-UA"/>
    </w:rPr>
  </w:style>
  <w:style w:type="character" w:customStyle="1" w:styleId="70">
    <w:name w:val="Заголовок 7 Знак"/>
    <w:link w:val="7"/>
    <w:uiPriority w:val="99"/>
    <w:rsid w:val="009F2111"/>
    <w:rPr>
      <w:sz w:val="26"/>
      <w:szCs w:val="24"/>
      <w:lang w:val="uk-UA"/>
    </w:rPr>
  </w:style>
  <w:style w:type="character" w:customStyle="1" w:styleId="80">
    <w:name w:val="Заголовок 8 Знак"/>
    <w:link w:val="8"/>
    <w:uiPriority w:val="99"/>
    <w:rsid w:val="009F2111"/>
    <w:rPr>
      <w:b/>
      <w:caps/>
      <w:snapToGrid w:val="0"/>
      <w:sz w:val="26"/>
      <w:lang w:val="uk-UA"/>
    </w:rPr>
  </w:style>
  <w:style w:type="character" w:customStyle="1" w:styleId="90">
    <w:name w:val="Заголовок 9 Знак"/>
    <w:link w:val="9"/>
    <w:uiPriority w:val="99"/>
    <w:locked/>
    <w:rsid w:val="009F2111"/>
    <w:rPr>
      <w:b/>
      <w:sz w:val="26"/>
      <w:lang w:val="uk-UA"/>
    </w:rPr>
  </w:style>
  <w:style w:type="character" w:customStyle="1" w:styleId="af1">
    <w:name w:val="Основной текст Знак"/>
    <w:link w:val="af0"/>
    <w:uiPriority w:val="99"/>
    <w:rsid w:val="009F2111"/>
    <w:rPr>
      <w:sz w:val="24"/>
      <w:lang w:val="uk-UA"/>
    </w:rPr>
  </w:style>
  <w:style w:type="character" w:customStyle="1" w:styleId="af7">
    <w:name w:val="Текст сноски Знак"/>
    <w:link w:val="af6"/>
    <w:uiPriority w:val="99"/>
    <w:semiHidden/>
    <w:rsid w:val="009F2111"/>
    <w:rPr>
      <w:sz w:val="24"/>
      <w:lang w:val="uk-UA"/>
    </w:rPr>
  </w:style>
  <w:style w:type="character" w:customStyle="1" w:styleId="afff3">
    <w:name w:val="Текст примечания Знак"/>
    <w:locked/>
    <w:rsid w:val="009F2111"/>
    <w:rPr>
      <w:lang w:val="uk-UA"/>
    </w:rPr>
  </w:style>
  <w:style w:type="character" w:customStyle="1" w:styleId="afb">
    <w:name w:val="Основной текст с отступом Знак"/>
    <w:link w:val="afa"/>
    <w:uiPriority w:val="99"/>
    <w:locked/>
    <w:rsid w:val="009F2111"/>
    <w:rPr>
      <w:sz w:val="24"/>
      <w:szCs w:val="24"/>
      <w:lang w:val="uk-UA"/>
    </w:rPr>
  </w:style>
  <w:style w:type="paragraph" w:customStyle="1" w:styleId="afff4">
    <w:name w:val="Подзаголовок (титульная)"/>
    <w:basedOn w:val="18"/>
    <w:next w:val="18"/>
    <w:autoRedefine/>
    <w:uiPriority w:val="99"/>
    <w:rsid w:val="009F2111"/>
    <w:pPr>
      <w:spacing w:before="120"/>
      <w:ind w:firstLine="0"/>
      <w:jc w:val="center"/>
    </w:pPr>
    <w:rPr>
      <w:b/>
      <w:sz w:val="28"/>
      <w:szCs w:val="28"/>
      <w:lang w:val="uk-UA" w:eastAsia="uk-UA"/>
    </w:rPr>
  </w:style>
  <w:style w:type="character" w:customStyle="1" w:styleId="aff4">
    <w:name w:val="Схема документа Знак"/>
    <w:link w:val="aff3"/>
    <w:uiPriority w:val="99"/>
    <w:semiHidden/>
    <w:rsid w:val="009F2111"/>
    <w:rPr>
      <w:rFonts w:ascii="Tahoma" w:hAnsi="Tahoma" w:cs="Tahoma"/>
      <w:sz w:val="24"/>
      <w:szCs w:val="24"/>
      <w:shd w:val="clear" w:color="auto" w:fill="000080"/>
      <w:lang w:val="uk-UA"/>
    </w:rPr>
  </w:style>
  <w:style w:type="character" w:customStyle="1" w:styleId="27">
    <w:name w:val="Основной текст 2 Знак"/>
    <w:link w:val="26"/>
    <w:uiPriority w:val="99"/>
    <w:rsid w:val="009F2111"/>
    <w:rPr>
      <w:sz w:val="21"/>
      <w:szCs w:val="24"/>
      <w:lang w:val="uk-UA"/>
    </w:rPr>
  </w:style>
  <w:style w:type="paragraph" w:customStyle="1" w:styleId="19">
    <w:name w:val="Дата1"/>
    <w:basedOn w:val="18"/>
    <w:next w:val="18"/>
    <w:autoRedefine/>
    <w:uiPriority w:val="99"/>
    <w:qFormat/>
    <w:rsid w:val="009F2111"/>
    <w:pPr>
      <w:spacing w:line="288" w:lineRule="auto"/>
      <w:ind w:firstLine="0"/>
      <w:jc w:val="center"/>
    </w:pPr>
    <w:rPr>
      <w:szCs w:val="26"/>
      <w:lang w:val="uk-UA" w:eastAsia="uk-UA"/>
    </w:rPr>
  </w:style>
  <w:style w:type="paragraph" w:customStyle="1" w:styleId="PRTableHeader">
    <w:name w:val="PR Table::Header"/>
    <w:basedOn w:val="a1"/>
    <w:uiPriority w:val="99"/>
    <w:rsid w:val="009F2111"/>
    <w:pPr>
      <w:spacing w:before="60" w:after="60"/>
      <w:ind w:firstLine="0"/>
      <w:contextualSpacing/>
      <w:jc w:val="center"/>
    </w:pPr>
    <w:rPr>
      <w:rFonts w:ascii="Verdana" w:hAnsi="Verdana"/>
      <w:b/>
      <w:bCs/>
      <w:sz w:val="22"/>
      <w:szCs w:val="20"/>
      <w:lang w:eastAsia="uk-UA"/>
    </w:rPr>
  </w:style>
  <w:style w:type="character" w:customStyle="1" w:styleId="17">
    <w:name w:val="Абзац списка Знак1"/>
    <w:aliases w:val="тв-Абзац списка Знак1,название табл/рис Знак,заголовок 1.1 Знак"/>
    <w:link w:val="affa"/>
    <w:uiPriority w:val="34"/>
    <w:locked/>
    <w:rsid w:val="009F2111"/>
    <w:rPr>
      <w:rFonts w:eastAsia="Calibri"/>
      <w:sz w:val="24"/>
      <w:szCs w:val="22"/>
      <w:lang w:val="uk-UA" w:eastAsia="en-US"/>
    </w:rPr>
  </w:style>
  <w:style w:type="character" w:customStyle="1" w:styleId="rvts6">
    <w:name w:val="rvts6"/>
    <w:uiPriority w:val="99"/>
    <w:rsid w:val="009F2111"/>
  </w:style>
  <w:style w:type="paragraph" w:styleId="HTML">
    <w:name w:val="HTML Preformatted"/>
    <w:basedOn w:val="a1"/>
    <w:link w:val="HTML0"/>
    <w:uiPriority w:val="99"/>
    <w:rsid w:val="009F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val="ru-RU" w:eastAsia="uk-UA"/>
    </w:rPr>
  </w:style>
  <w:style w:type="character" w:customStyle="1" w:styleId="HTML0">
    <w:name w:val="Стандартный HTML Знак"/>
    <w:basedOn w:val="a2"/>
    <w:link w:val="HTML"/>
    <w:uiPriority w:val="99"/>
    <w:rsid w:val="009F2111"/>
    <w:rPr>
      <w:rFonts w:ascii="Courier New" w:hAnsi="Courier New" w:cs="Courier New"/>
      <w:lang w:eastAsia="uk-UA"/>
    </w:rPr>
  </w:style>
  <w:style w:type="character" w:customStyle="1" w:styleId="apple-converted-space">
    <w:name w:val="apple-converted-space"/>
    <w:uiPriority w:val="99"/>
    <w:rsid w:val="009F2111"/>
  </w:style>
  <w:style w:type="paragraph" w:customStyle="1" w:styleId="afff5">
    <w:name w:val="Обычный_центр"/>
    <w:uiPriority w:val="99"/>
    <w:rsid w:val="009F2111"/>
    <w:pPr>
      <w:spacing w:before="240"/>
      <w:jc w:val="center"/>
    </w:pPr>
    <w:rPr>
      <w:sz w:val="24"/>
      <w:szCs w:val="24"/>
      <w:lang w:val="uk-UA"/>
    </w:rPr>
  </w:style>
  <w:style w:type="character" w:styleId="afff6">
    <w:name w:val="FollowedHyperlink"/>
    <w:uiPriority w:val="99"/>
    <w:rsid w:val="009F2111"/>
    <w:rPr>
      <w:rFonts w:cs="Times New Roman"/>
      <w:color w:val="954F72"/>
      <w:u w:val="single"/>
    </w:rPr>
  </w:style>
  <w:style w:type="character" w:styleId="afff7">
    <w:name w:val="Emphasis"/>
    <w:uiPriority w:val="20"/>
    <w:qFormat/>
    <w:rsid w:val="009F2111"/>
    <w:rPr>
      <w:rFonts w:cs="Times New Roman"/>
      <w:i/>
      <w:iCs/>
    </w:rPr>
  </w:style>
  <w:style w:type="character" w:styleId="afff8">
    <w:name w:val="Strong"/>
    <w:uiPriority w:val="22"/>
    <w:qFormat/>
    <w:rsid w:val="009F2111"/>
    <w:rPr>
      <w:b/>
      <w:bCs/>
    </w:rPr>
  </w:style>
  <w:style w:type="character" w:customStyle="1" w:styleId="-3">
    <w:name w:val="Светлая сетка - Акцент 3 Знак"/>
    <w:link w:val="-30"/>
    <w:uiPriority w:val="34"/>
    <w:semiHidden/>
    <w:rsid w:val="009F2111"/>
    <w:rPr>
      <w:rFonts w:ascii="Calibri" w:hAnsi="Calibri"/>
      <w:sz w:val="22"/>
      <w:szCs w:val="22"/>
    </w:rPr>
  </w:style>
  <w:style w:type="table" w:styleId="-30">
    <w:name w:val="Light Grid Accent 3"/>
    <w:basedOn w:val="a3"/>
    <w:link w:val="-3"/>
    <w:uiPriority w:val="34"/>
    <w:semiHidden/>
    <w:unhideWhenUsed/>
    <w:rsid w:val="009F2111"/>
    <w:rPr>
      <w:rFonts w:ascii="Calibri" w:hAnsi="Calibr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afff9">
    <w:name w:val="No Spacing"/>
    <w:uiPriority w:val="1"/>
    <w:qFormat/>
    <w:rsid w:val="009F2111"/>
    <w:pPr>
      <w:jc w:val="both"/>
    </w:pPr>
    <w:rPr>
      <w:sz w:val="24"/>
      <w:szCs w:val="22"/>
      <w:lang w:val="uk-UA" w:eastAsia="uk-UA"/>
    </w:rPr>
  </w:style>
  <w:style w:type="character" w:customStyle="1" w:styleId="2Tahoma9pt">
    <w:name w:val="Основной текст (2) + Tahoma;9 pt"/>
    <w:rsid w:val="009F2111"/>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ranklinGothicHeavy8pt">
    <w:name w:val="Основной текст (2) + Franklin Gothic Heavy;8 pt"/>
    <w:rsid w:val="009F2111"/>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like-summary">
    <w:name w:val="like-summary"/>
    <w:basedOn w:val="a2"/>
    <w:rsid w:val="009F2111"/>
  </w:style>
  <w:style w:type="paragraph" w:styleId="afffa">
    <w:name w:val="Revision"/>
    <w:hidden/>
    <w:uiPriority w:val="99"/>
    <w:semiHidden/>
    <w:rsid w:val="009F2111"/>
    <w:rPr>
      <w:sz w:val="26"/>
      <w:szCs w:val="24"/>
      <w:lang w:val="uk-UA"/>
    </w:rPr>
  </w:style>
  <w:style w:type="character" w:styleId="afffb">
    <w:name w:val="line number"/>
    <w:basedOn w:val="a2"/>
    <w:semiHidden/>
    <w:unhideWhenUsed/>
    <w:rsid w:val="009F2111"/>
  </w:style>
  <w:style w:type="character" w:customStyle="1" w:styleId="confluence-jim-macro">
    <w:name w:val="confluence-jim-macro"/>
    <w:basedOn w:val="a2"/>
    <w:rsid w:val="009F2111"/>
  </w:style>
  <w:style w:type="character" w:customStyle="1" w:styleId="UnresolvedMention">
    <w:name w:val="Unresolved Mention"/>
    <w:basedOn w:val="a2"/>
    <w:uiPriority w:val="99"/>
    <w:semiHidden/>
    <w:unhideWhenUsed/>
    <w:rsid w:val="009F2111"/>
    <w:rPr>
      <w:color w:val="605E5C"/>
      <w:shd w:val="clear" w:color="auto" w:fill="E1DFDD"/>
    </w:rPr>
  </w:style>
  <w:style w:type="character" w:customStyle="1" w:styleId="-11">
    <w:name w:val="Таблица-сетка 1 светлая1"/>
    <w:uiPriority w:val="33"/>
    <w:qFormat/>
    <w:rsid w:val="009F2111"/>
    <w:rPr>
      <w:rFonts w:ascii="Times New Roman" w:hAnsi="Times New Roman"/>
      <w:b/>
      <w:bCs/>
      <w:i w:val="0"/>
      <w:iCs/>
      <w:color w:val="000000"/>
      <w:spacing w:val="5"/>
      <w:sz w:val="56"/>
    </w:rPr>
  </w:style>
  <w:style w:type="paragraph" w:customStyle="1" w:styleId="1a">
    <w:name w:val="Рисунок1"/>
    <w:basedOn w:val="a1"/>
    <w:link w:val="1Char"/>
    <w:qFormat/>
    <w:rsid w:val="009F2111"/>
    <w:pPr>
      <w:ind w:firstLine="0"/>
      <w:jc w:val="center"/>
    </w:pPr>
    <w:rPr>
      <w:noProof/>
      <w:lang w:val="en-US" w:eastAsia="en-US"/>
    </w:rPr>
  </w:style>
  <w:style w:type="character" w:customStyle="1" w:styleId="1Char">
    <w:name w:val="Рисунок1 Char"/>
    <w:basedOn w:val="a2"/>
    <w:link w:val="1a"/>
    <w:rsid w:val="009F2111"/>
    <w:rPr>
      <w:noProof/>
      <w:sz w:val="26"/>
      <w:szCs w:val="24"/>
      <w:lang w:val="en-US" w:eastAsia="en-US"/>
    </w:rPr>
  </w:style>
  <w:style w:type="character" w:customStyle="1" w:styleId="Char">
    <w:name w:val="Рисунок Char"/>
    <w:basedOn w:val="a2"/>
    <w:link w:val="a8"/>
    <w:uiPriority w:val="99"/>
    <w:rsid w:val="009F2111"/>
    <w:rPr>
      <w:sz w:val="24"/>
      <w:szCs w:val="24"/>
      <w:lang w:val="uk-UA"/>
    </w:rPr>
  </w:style>
  <w:style w:type="character" w:customStyle="1" w:styleId="affc">
    <w:name w:val="Название объекта Знак"/>
    <w:link w:val="affb"/>
    <w:uiPriority w:val="35"/>
    <w:rsid w:val="00E83E08"/>
    <w:rPr>
      <w:bCs/>
      <w:sz w:val="26"/>
      <w:lang w:val="uk-UA"/>
    </w:rPr>
  </w:style>
  <w:style w:type="character" w:customStyle="1" w:styleId="ListParagraphChar1">
    <w:name w:val="List Paragraph Char1"/>
    <w:uiPriority w:val="34"/>
    <w:rsid w:val="009625AE"/>
    <w:rPr>
      <w:rFonts w:eastAsia="Calibri"/>
      <w:szCs w:val="22"/>
    </w:rPr>
  </w:style>
  <w:style w:type="paragraph" w:customStyle="1" w:styleId="Style1">
    <w:name w:val="Style1"/>
    <w:basedOn w:val="a1"/>
    <w:link w:val="Style1Char"/>
    <w:qFormat/>
    <w:rsid w:val="009625AE"/>
    <w:pPr>
      <w:spacing w:line="288" w:lineRule="auto"/>
      <w:jc w:val="right"/>
    </w:pPr>
    <w:rPr>
      <w:rFonts w:eastAsiaTheme="minorHAnsi"/>
      <w:sz w:val="22"/>
      <w:szCs w:val="18"/>
      <w:lang w:eastAsia="en-US"/>
    </w:rPr>
  </w:style>
  <w:style w:type="character" w:customStyle="1" w:styleId="Style1Char">
    <w:name w:val="Style1 Char"/>
    <w:basedOn w:val="a2"/>
    <w:link w:val="Style1"/>
    <w:rsid w:val="009625AE"/>
    <w:rPr>
      <w:rFonts w:eastAsiaTheme="minorHAnsi"/>
      <w:sz w:val="22"/>
      <w:szCs w:val="18"/>
      <w:lang w:val="uk-UA" w:eastAsia="en-US"/>
    </w:rPr>
  </w:style>
  <w:style w:type="character" w:customStyle="1" w:styleId="rvts0">
    <w:name w:val="rvts0"/>
    <w:rsid w:val="00B12632"/>
  </w:style>
  <w:style w:type="character" w:styleId="HTML1">
    <w:name w:val="HTML Code"/>
    <w:uiPriority w:val="99"/>
    <w:unhideWhenUsed/>
    <w:rsid w:val="00B12632"/>
    <w:rPr>
      <w:rFonts w:ascii="Courier New" w:eastAsia="Times New Roman" w:hAnsi="Courier New" w:cs="Courier New"/>
      <w:sz w:val="20"/>
      <w:szCs w:val="20"/>
    </w:rPr>
  </w:style>
  <w:style w:type="character" w:customStyle="1" w:styleId="pl-k">
    <w:name w:val="pl-k"/>
    <w:rsid w:val="00B12632"/>
  </w:style>
  <w:style w:type="paragraph" w:customStyle="1" w:styleId="PRTableCells">
    <w:name w:val="PR Table::Cells"/>
    <w:basedOn w:val="a1"/>
    <w:link w:val="PRTableCells0"/>
    <w:rsid w:val="00B12632"/>
    <w:pPr>
      <w:spacing w:before="60" w:after="60"/>
      <w:ind w:right="14" w:firstLine="0"/>
    </w:pPr>
    <w:rPr>
      <w:rFonts w:ascii="Verdana" w:hAnsi="Verdana"/>
      <w:sz w:val="22"/>
      <w:szCs w:val="20"/>
    </w:rPr>
  </w:style>
  <w:style w:type="character" w:customStyle="1" w:styleId="PRTableCells0">
    <w:name w:val="PR Table::Cells Знак Знак"/>
    <w:link w:val="PRTableCells"/>
    <w:locked/>
    <w:rsid w:val="00B12632"/>
    <w:rPr>
      <w:rFonts w:ascii="Verdana" w:hAnsi="Verdana"/>
      <w:sz w:val="22"/>
      <w:lang w:val="uk-UA"/>
    </w:rPr>
  </w:style>
  <w:style w:type="table" w:customStyle="1" w:styleId="1b">
    <w:name w:val="Стиль1"/>
    <w:basedOn w:val="a3"/>
    <w:rsid w:val="00B12632"/>
    <w:tblPr/>
  </w:style>
  <w:style w:type="paragraph" w:customStyle="1" w:styleId="xfmc1">
    <w:name w:val="xfmc1"/>
    <w:basedOn w:val="a1"/>
    <w:rsid w:val="00B12632"/>
    <w:pPr>
      <w:spacing w:before="100" w:beforeAutospacing="1" w:after="100" w:afterAutospacing="1"/>
      <w:ind w:firstLine="0"/>
      <w:jc w:val="left"/>
    </w:pPr>
    <w:rPr>
      <w:lang w:val="ru-RU"/>
    </w:rPr>
  </w:style>
  <w:style w:type="paragraph" w:customStyle="1" w:styleId="xfmc2">
    <w:name w:val="xfmc2"/>
    <w:basedOn w:val="a1"/>
    <w:rsid w:val="00B12632"/>
    <w:pPr>
      <w:spacing w:before="100" w:beforeAutospacing="1" w:after="100" w:afterAutospacing="1"/>
      <w:ind w:firstLine="0"/>
      <w:jc w:val="left"/>
    </w:pPr>
    <w:rPr>
      <w:lang w:val="ru-RU"/>
    </w:rPr>
  </w:style>
  <w:style w:type="paragraph" w:customStyle="1" w:styleId="rvps14">
    <w:name w:val="rvps14"/>
    <w:basedOn w:val="a1"/>
    <w:rsid w:val="00B12632"/>
    <w:pPr>
      <w:spacing w:before="100" w:beforeAutospacing="1" w:after="100" w:afterAutospacing="1"/>
      <w:ind w:firstLine="0"/>
      <w:jc w:val="left"/>
    </w:pPr>
    <w:rPr>
      <w:lang w:val="ru-RU"/>
    </w:rPr>
  </w:style>
  <w:style w:type="paragraph" w:customStyle="1" w:styleId="rvps2">
    <w:name w:val="rvps2"/>
    <w:basedOn w:val="a1"/>
    <w:uiPriority w:val="99"/>
    <w:rsid w:val="00B12632"/>
    <w:pPr>
      <w:spacing w:before="100" w:beforeAutospacing="1" w:after="100" w:afterAutospacing="1"/>
      <w:ind w:firstLine="0"/>
      <w:jc w:val="left"/>
    </w:pPr>
    <w:rPr>
      <w:lang w:val="ru-RU"/>
    </w:rPr>
  </w:style>
  <w:style w:type="character" w:customStyle="1" w:styleId="rvts23">
    <w:name w:val="rvts23"/>
    <w:rsid w:val="00B12632"/>
  </w:style>
  <w:style w:type="paragraph" w:customStyle="1" w:styleId="28">
    <w:name w:val="Абзац списка2"/>
    <w:basedOn w:val="a1"/>
    <w:link w:val="afffc"/>
    <w:qFormat/>
    <w:rsid w:val="00B12632"/>
    <w:pPr>
      <w:suppressAutoHyphens/>
      <w:spacing w:after="200" w:line="276" w:lineRule="auto"/>
      <w:ind w:left="720" w:firstLine="0"/>
      <w:contextualSpacing/>
      <w:jc w:val="left"/>
    </w:pPr>
    <w:rPr>
      <w:rFonts w:ascii="Calibri" w:eastAsia="Calibri" w:hAnsi="Calibri" w:cs="Calibri"/>
      <w:sz w:val="22"/>
      <w:szCs w:val="22"/>
      <w:lang w:val="ru-RU" w:eastAsia="zh-CN"/>
    </w:rPr>
  </w:style>
  <w:style w:type="paragraph" w:customStyle="1" w:styleId="1c">
    <w:name w:val="Абзац списка1"/>
    <w:basedOn w:val="a1"/>
    <w:rsid w:val="00B12632"/>
    <w:pPr>
      <w:ind w:left="720" w:firstLine="0"/>
      <w:contextualSpacing/>
      <w:jc w:val="left"/>
    </w:pPr>
    <w:rPr>
      <w:rFonts w:eastAsia="MS Mincho"/>
      <w:lang w:val="ru-RU"/>
    </w:rPr>
  </w:style>
  <w:style w:type="character" w:customStyle="1" w:styleId="afffc">
    <w:name w:val="Абзац списка Знак"/>
    <w:aliases w:val="тв-Абзац списка Знак"/>
    <w:link w:val="28"/>
    <w:rsid w:val="00B12632"/>
    <w:rPr>
      <w:rFonts w:ascii="Calibri" w:eastAsia="Calibri" w:hAnsi="Calibri" w:cs="Calibri"/>
      <w:sz w:val="22"/>
      <w:szCs w:val="22"/>
      <w:lang w:eastAsia="zh-CN"/>
    </w:rPr>
  </w:style>
  <w:style w:type="paragraph" w:customStyle="1" w:styleId="05BodyCopy">
    <w:name w:val="05_Body_Copy"/>
    <w:basedOn w:val="a1"/>
    <w:link w:val="05BodyCopy0"/>
    <w:rsid w:val="00B12632"/>
    <w:pPr>
      <w:spacing w:before="20" w:line="240" w:lineRule="exact"/>
      <w:ind w:firstLine="0"/>
      <w:jc w:val="left"/>
    </w:pPr>
    <w:rPr>
      <w:rFonts w:ascii="Times New (W1)" w:eastAsia="Calibri" w:hAnsi="Times New (W1)"/>
      <w:sz w:val="20"/>
      <w:lang w:val="en-US" w:eastAsia="en-US"/>
    </w:rPr>
  </w:style>
  <w:style w:type="character" w:customStyle="1" w:styleId="05BodyCopy0">
    <w:name w:val="05_Body_Copy Знак"/>
    <w:link w:val="05BodyCopy"/>
    <w:locked/>
    <w:rsid w:val="00B12632"/>
    <w:rPr>
      <w:rFonts w:ascii="Times New (W1)" w:eastAsia="Calibri" w:hAnsi="Times New (W1)"/>
      <w:szCs w:val="24"/>
      <w:lang w:val="en-US" w:eastAsia="en-US"/>
    </w:rPr>
  </w:style>
  <w:style w:type="paragraph" w:customStyle="1" w:styleId="NoSpacing1">
    <w:name w:val="No Spacing1"/>
    <w:rsid w:val="00B12632"/>
    <w:rPr>
      <w:rFonts w:ascii="Calibri" w:hAnsi="Calibri"/>
      <w:sz w:val="22"/>
      <w:szCs w:val="22"/>
    </w:rPr>
  </w:style>
  <w:style w:type="paragraph" w:customStyle="1" w:styleId="10">
    <w:name w:val="Маркированный 1"/>
    <w:basedOn w:val="a1"/>
    <w:link w:val="1d"/>
    <w:uiPriority w:val="99"/>
    <w:rsid w:val="00B12632"/>
    <w:pPr>
      <w:numPr>
        <w:numId w:val="13"/>
      </w:numPr>
      <w:spacing w:before="60" w:after="60"/>
      <w:ind w:firstLine="0"/>
    </w:pPr>
    <w:rPr>
      <w:rFonts w:ascii="Arial" w:eastAsia="Calibri" w:hAnsi="Arial"/>
      <w:sz w:val="22"/>
      <w:szCs w:val="20"/>
    </w:rPr>
  </w:style>
  <w:style w:type="character" w:customStyle="1" w:styleId="1d">
    <w:name w:val="Маркированный 1 Знак"/>
    <w:link w:val="10"/>
    <w:uiPriority w:val="99"/>
    <w:locked/>
    <w:rsid w:val="00B12632"/>
    <w:rPr>
      <w:rFonts w:ascii="Arial" w:eastAsia="Calibri" w:hAnsi="Arial"/>
      <w:sz w:val="22"/>
      <w:lang w:val="uk-UA"/>
    </w:rPr>
  </w:style>
  <w:style w:type="paragraph" w:styleId="29">
    <w:name w:val="Quote"/>
    <w:basedOn w:val="a1"/>
    <w:next w:val="a1"/>
    <w:link w:val="2a"/>
    <w:uiPriority w:val="29"/>
    <w:qFormat/>
    <w:rsid w:val="00B12632"/>
    <w:pPr>
      <w:ind w:firstLine="0"/>
      <w:jc w:val="left"/>
    </w:pPr>
    <w:rPr>
      <w:i/>
      <w:iCs/>
      <w:color w:val="000000"/>
    </w:rPr>
  </w:style>
  <w:style w:type="character" w:customStyle="1" w:styleId="2a">
    <w:name w:val="Цитата 2 Знак"/>
    <w:basedOn w:val="a2"/>
    <w:link w:val="29"/>
    <w:uiPriority w:val="29"/>
    <w:rsid w:val="00B12632"/>
    <w:rPr>
      <w:i/>
      <w:iCs/>
      <w:color w:val="000000"/>
      <w:sz w:val="24"/>
      <w:szCs w:val="24"/>
      <w:lang w:val="uk-UA"/>
    </w:rPr>
  </w:style>
  <w:style w:type="character" w:customStyle="1" w:styleId="name">
    <w:name w:val="name"/>
    <w:rsid w:val="00B12632"/>
  </w:style>
  <w:style w:type="character" w:customStyle="1" w:styleId="grame">
    <w:name w:val="grame"/>
    <w:rsid w:val="00B12632"/>
  </w:style>
  <w:style w:type="character" w:customStyle="1" w:styleId="xfmc3">
    <w:name w:val="xfmc3"/>
    <w:rsid w:val="00B12632"/>
  </w:style>
  <w:style w:type="paragraph" w:styleId="afffd">
    <w:name w:val="toa heading"/>
    <w:basedOn w:val="a1"/>
    <w:next w:val="a1"/>
    <w:rsid w:val="00B12632"/>
    <w:pPr>
      <w:ind w:firstLine="720"/>
    </w:pPr>
    <w:rPr>
      <w:rFonts w:ascii="Cambria" w:hAnsi="Cambria"/>
      <w:b/>
      <w:bCs/>
    </w:rPr>
  </w:style>
  <w:style w:type="character" w:styleId="afffe">
    <w:name w:val="Book Title"/>
    <w:uiPriority w:val="33"/>
    <w:qFormat/>
    <w:rsid w:val="00B12632"/>
    <w:rPr>
      <w:b/>
      <w:bCs/>
      <w:smallCaps/>
      <w:spacing w:val="5"/>
    </w:rPr>
  </w:style>
  <w:style w:type="paragraph" w:customStyle="1" w:styleId="Default">
    <w:name w:val="Default"/>
    <w:link w:val="Default0"/>
    <w:rsid w:val="00B12632"/>
    <w:pPr>
      <w:autoSpaceDE w:val="0"/>
      <w:autoSpaceDN w:val="0"/>
      <w:adjustRightInd w:val="0"/>
    </w:pPr>
    <w:rPr>
      <w:color w:val="000000"/>
      <w:sz w:val="24"/>
      <w:szCs w:val="24"/>
    </w:rPr>
  </w:style>
  <w:style w:type="character" w:customStyle="1" w:styleId="Default0">
    <w:name w:val="Default Знак"/>
    <w:link w:val="Default"/>
    <w:rsid w:val="00B12632"/>
    <w:rPr>
      <w:color w:val="000000"/>
      <w:sz w:val="24"/>
      <w:szCs w:val="24"/>
    </w:rPr>
  </w:style>
  <w:style w:type="character" w:customStyle="1" w:styleId="xfm75525124">
    <w:name w:val="xfm_75525124"/>
    <w:rsid w:val="00B12632"/>
  </w:style>
  <w:style w:type="character" w:customStyle="1" w:styleId="mw-headline">
    <w:name w:val="mw-headline"/>
    <w:rsid w:val="00B12632"/>
  </w:style>
  <w:style w:type="character" w:customStyle="1" w:styleId="mw-editsection">
    <w:name w:val="mw-editsection"/>
    <w:rsid w:val="00B12632"/>
  </w:style>
  <w:style w:type="character" w:customStyle="1" w:styleId="mw-editsection-bracket">
    <w:name w:val="mw-editsection-bracket"/>
    <w:rsid w:val="00B12632"/>
  </w:style>
  <w:style w:type="character" w:customStyle="1" w:styleId="mw-editsection-divider">
    <w:name w:val="mw-editsection-divider"/>
    <w:rsid w:val="00B12632"/>
  </w:style>
  <w:style w:type="character" w:customStyle="1" w:styleId="2b">
    <w:name w:val="Основной текст (2)_"/>
    <w:link w:val="2c"/>
    <w:uiPriority w:val="99"/>
    <w:locked/>
    <w:rsid w:val="00B12632"/>
    <w:rPr>
      <w:b/>
      <w:bCs/>
      <w:sz w:val="34"/>
      <w:szCs w:val="34"/>
      <w:shd w:val="clear" w:color="auto" w:fill="FFFFFF"/>
    </w:rPr>
  </w:style>
  <w:style w:type="character" w:customStyle="1" w:styleId="34">
    <w:name w:val="Основной текст (3)_"/>
    <w:link w:val="35"/>
    <w:uiPriority w:val="99"/>
    <w:locked/>
    <w:rsid w:val="00B12632"/>
    <w:rPr>
      <w:b/>
      <w:bCs/>
      <w:sz w:val="23"/>
      <w:szCs w:val="23"/>
      <w:shd w:val="clear" w:color="auto" w:fill="FFFFFF"/>
    </w:rPr>
  </w:style>
  <w:style w:type="character" w:customStyle="1" w:styleId="43">
    <w:name w:val="Основной текст (4)_"/>
    <w:link w:val="44"/>
    <w:uiPriority w:val="99"/>
    <w:locked/>
    <w:rsid w:val="00B12632"/>
    <w:rPr>
      <w:i/>
      <w:iCs/>
      <w:sz w:val="19"/>
      <w:szCs w:val="19"/>
      <w:shd w:val="clear" w:color="auto" w:fill="FFFFFF"/>
      <w:lang w:val="en-US" w:eastAsia="en-US"/>
    </w:rPr>
  </w:style>
  <w:style w:type="character" w:customStyle="1" w:styleId="1e">
    <w:name w:val="Заголовок №1_"/>
    <w:link w:val="1f"/>
    <w:uiPriority w:val="99"/>
    <w:locked/>
    <w:rsid w:val="00B12632"/>
    <w:rPr>
      <w:sz w:val="27"/>
      <w:szCs w:val="27"/>
      <w:shd w:val="clear" w:color="auto" w:fill="FFFFFF"/>
    </w:rPr>
  </w:style>
  <w:style w:type="character" w:customStyle="1" w:styleId="affff">
    <w:name w:val="Колонтитул_"/>
    <w:link w:val="1f0"/>
    <w:uiPriority w:val="99"/>
    <w:locked/>
    <w:rsid w:val="00B12632"/>
    <w:rPr>
      <w:i/>
      <w:iCs/>
      <w:sz w:val="19"/>
      <w:szCs w:val="19"/>
      <w:shd w:val="clear" w:color="auto" w:fill="FFFFFF"/>
      <w:lang w:val="en-US" w:eastAsia="en-US"/>
    </w:rPr>
  </w:style>
  <w:style w:type="character" w:customStyle="1" w:styleId="affff0">
    <w:name w:val="Колонтитул"/>
    <w:uiPriority w:val="99"/>
    <w:rsid w:val="00B12632"/>
  </w:style>
  <w:style w:type="character" w:customStyle="1" w:styleId="affff1">
    <w:name w:val="Основной текст_"/>
    <w:link w:val="1f1"/>
    <w:uiPriority w:val="99"/>
    <w:locked/>
    <w:rsid w:val="00B12632"/>
    <w:rPr>
      <w:sz w:val="27"/>
      <w:szCs w:val="27"/>
      <w:shd w:val="clear" w:color="auto" w:fill="FFFFFF"/>
    </w:rPr>
  </w:style>
  <w:style w:type="character" w:customStyle="1" w:styleId="93">
    <w:name w:val="Основной текст9"/>
    <w:uiPriority w:val="99"/>
    <w:rsid w:val="00B12632"/>
    <w:rPr>
      <w:sz w:val="27"/>
      <w:szCs w:val="27"/>
      <w:shd w:val="clear" w:color="auto" w:fill="FFFFFF"/>
      <w:lang w:val="en-US" w:eastAsia="en-US"/>
    </w:rPr>
  </w:style>
  <w:style w:type="character" w:customStyle="1" w:styleId="83">
    <w:name w:val="Основной текст8"/>
    <w:uiPriority w:val="99"/>
    <w:rsid w:val="00B12632"/>
    <w:rPr>
      <w:sz w:val="27"/>
      <w:szCs w:val="27"/>
      <w:u w:val="single"/>
      <w:shd w:val="clear" w:color="auto" w:fill="FFFFFF"/>
      <w:lang w:val="en-US" w:eastAsia="en-US"/>
    </w:rPr>
  </w:style>
  <w:style w:type="character" w:customStyle="1" w:styleId="affff2">
    <w:name w:val="Основной текст + Курсив"/>
    <w:uiPriority w:val="99"/>
    <w:rsid w:val="00B12632"/>
    <w:rPr>
      <w:i/>
      <w:iCs/>
      <w:sz w:val="27"/>
      <w:szCs w:val="27"/>
      <w:shd w:val="clear" w:color="auto" w:fill="FFFFFF"/>
      <w:lang w:val="en-US" w:eastAsia="en-US"/>
    </w:rPr>
  </w:style>
  <w:style w:type="character" w:customStyle="1" w:styleId="73">
    <w:name w:val="Основной текст7"/>
    <w:uiPriority w:val="99"/>
    <w:rsid w:val="00B12632"/>
  </w:style>
  <w:style w:type="character" w:customStyle="1" w:styleId="94">
    <w:name w:val="Основной текст + Курсив9"/>
    <w:uiPriority w:val="99"/>
    <w:rsid w:val="00B12632"/>
    <w:rPr>
      <w:i/>
      <w:iCs/>
      <w:sz w:val="27"/>
      <w:szCs w:val="27"/>
      <w:shd w:val="clear" w:color="auto" w:fill="FFFFFF"/>
      <w:lang w:val="en-US" w:eastAsia="en-US"/>
    </w:rPr>
  </w:style>
  <w:style w:type="character" w:customStyle="1" w:styleId="84">
    <w:name w:val="Основной текст + Курсив8"/>
    <w:uiPriority w:val="99"/>
    <w:rsid w:val="00B12632"/>
    <w:rPr>
      <w:i/>
      <w:iCs/>
      <w:sz w:val="27"/>
      <w:szCs w:val="27"/>
      <w:shd w:val="clear" w:color="auto" w:fill="FFFFFF"/>
    </w:rPr>
  </w:style>
  <w:style w:type="character" w:customStyle="1" w:styleId="53">
    <w:name w:val="Основной текст (5)_"/>
    <w:link w:val="510"/>
    <w:uiPriority w:val="99"/>
    <w:locked/>
    <w:rsid w:val="00B12632"/>
    <w:rPr>
      <w:i/>
      <w:iCs/>
      <w:sz w:val="27"/>
      <w:szCs w:val="27"/>
      <w:shd w:val="clear" w:color="auto" w:fill="FFFFFF"/>
      <w:lang w:val="en-US" w:eastAsia="en-US"/>
    </w:rPr>
  </w:style>
  <w:style w:type="character" w:customStyle="1" w:styleId="54">
    <w:name w:val="Основной текст (5) + Не курсив"/>
    <w:uiPriority w:val="99"/>
    <w:rsid w:val="00B12632"/>
    <w:rPr>
      <w:i w:val="0"/>
      <w:iCs w:val="0"/>
      <w:sz w:val="27"/>
      <w:szCs w:val="27"/>
      <w:shd w:val="clear" w:color="auto" w:fill="FFFFFF"/>
      <w:lang w:val="en-US" w:eastAsia="en-US"/>
    </w:rPr>
  </w:style>
  <w:style w:type="character" w:customStyle="1" w:styleId="55">
    <w:name w:val="Основной текст (5)"/>
    <w:uiPriority w:val="99"/>
    <w:rsid w:val="00B12632"/>
  </w:style>
  <w:style w:type="character" w:customStyle="1" w:styleId="540">
    <w:name w:val="Основной текст (5)4"/>
    <w:uiPriority w:val="99"/>
    <w:rsid w:val="00B12632"/>
  </w:style>
  <w:style w:type="character" w:customStyle="1" w:styleId="74">
    <w:name w:val="Основной текст + Курсив7"/>
    <w:uiPriority w:val="99"/>
    <w:rsid w:val="00B12632"/>
    <w:rPr>
      <w:i/>
      <w:iCs/>
      <w:sz w:val="27"/>
      <w:szCs w:val="27"/>
      <w:shd w:val="clear" w:color="auto" w:fill="FFFFFF"/>
      <w:lang w:val="en-US" w:eastAsia="en-US"/>
    </w:rPr>
  </w:style>
  <w:style w:type="character" w:customStyle="1" w:styleId="63">
    <w:name w:val="Основной текст6"/>
    <w:uiPriority w:val="99"/>
    <w:rsid w:val="00B12632"/>
    <w:rPr>
      <w:sz w:val="27"/>
      <w:szCs w:val="27"/>
      <w:shd w:val="clear" w:color="auto" w:fill="FFFFFF"/>
      <w:lang w:val="en-US" w:eastAsia="en-US"/>
    </w:rPr>
  </w:style>
  <w:style w:type="character" w:customStyle="1" w:styleId="64">
    <w:name w:val="Основной текст + Курсив6"/>
    <w:uiPriority w:val="99"/>
    <w:rsid w:val="00B12632"/>
    <w:rPr>
      <w:i/>
      <w:iCs/>
      <w:sz w:val="27"/>
      <w:szCs w:val="27"/>
      <w:u w:val="single"/>
      <w:shd w:val="clear" w:color="auto" w:fill="FFFFFF"/>
    </w:rPr>
  </w:style>
  <w:style w:type="character" w:customStyle="1" w:styleId="530">
    <w:name w:val="Основной текст (5)3"/>
    <w:uiPriority w:val="99"/>
    <w:rsid w:val="00B12632"/>
  </w:style>
  <w:style w:type="character" w:customStyle="1" w:styleId="1f2">
    <w:name w:val="Заголовок №1 + Курсив"/>
    <w:uiPriority w:val="99"/>
    <w:rsid w:val="00B12632"/>
    <w:rPr>
      <w:i/>
      <w:iCs/>
      <w:sz w:val="27"/>
      <w:szCs w:val="27"/>
      <w:shd w:val="clear" w:color="auto" w:fill="FFFFFF"/>
      <w:lang w:val="en-US" w:eastAsia="en-US"/>
    </w:rPr>
  </w:style>
  <w:style w:type="character" w:customStyle="1" w:styleId="541">
    <w:name w:val="Основной текст (5) + Не курсив4"/>
    <w:uiPriority w:val="99"/>
    <w:rsid w:val="00B12632"/>
    <w:rPr>
      <w:i w:val="0"/>
      <w:iCs w:val="0"/>
      <w:sz w:val="27"/>
      <w:szCs w:val="27"/>
      <w:shd w:val="clear" w:color="auto" w:fill="FFFFFF"/>
      <w:lang w:val="en-US" w:eastAsia="en-US"/>
    </w:rPr>
  </w:style>
  <w:style w:type="character" w:customStyle="1" w:styleId="520">
    <w:name w:val="Основной текст (5)2"/>
    <w:uiPriority w:val="99"/>
    <w:rsid w:val="00B12632"/>
  </w:style>
  <w:style w:type="character" w:customStyle="1" w:styleId="170">
    <w:name w:val="Основной текст + 17"/>
    <w:aliases w:val="5 pt"/>
    <w:uiPriority w:val="99"/>
    <w:rsid w:val="00B12632"/>
    <w:rPr>
      <w:sz w:val="35"/>
      <w:szCs w:val="35"/>
      <w:shd w:val="clear" w:color="auto" w:fill="FFFFFF"/>
    </w:rPr>
  </w:style>
  <w:style w:type="character" w:customStyle="1" w:styleId="56">
    <w:name w:val="Основной текст5"/>
    <w:uiPriority w:val="99"/>
    <w:rsid w:val="00B12632"/>
    <w:rPr>
      <w:sz w:val="27"/>
      <w:szCs w:val="27"/>
      <w:shd w:val="clear" w:color="auto" w:fill="FFFFFF"/>
      <w:lang w:val="en-US" w:eastAsia="en-US"/>
    </w:rPr>
  </w:style>
  <w:style w:type="character" w:customStyle="1" w:styleId="45">
    <w:name w:val="Основной текст4"/>
    <w:uiPriority w:val="99"/>
    <w:rsid w:val="00B12632"/>
  </w:style>
  <w:style w:type="character" w:customStyle="1" w:styleId="65">
    <w:name w:val="Основной текст (6)_"/>
    <w:link w:val="610"/>
    <w:uiPriority w:val="99"/>
    <w:locked/>
    <w:rsid w:val="00B12632"/>
    <w:rPr>
      <w:sz w:val="23"/>
      <w:szCs w:val="23"/>
      <w:shd w:val="clear" w:color="auto" w:fill="FFFFFF"/>
      <w:lang w:val="en-US" w:eastAsia="en-US"/>
    </w:rPr>
  </w:style>
  <w:style w:type="character" w:customStyle="1" w:styleId="66">
    <w:name w:val="Основной текст (6)"/>
    <w:uiPriority w:val="99"/>
    <w:rsid w:val="00B12632"/>
    <w:rPr>
      <w:sz w:val="23"/>
      <w:szCs w:val="23"/>
      <w:shd w:val="clear" w:color="auto" w:fill="FFFFFF"/>
      <w:lang w:val="uk-UA" w:eastAsia="uk-UA"/>
    </w:rPr>
  </w:style>
  <w:style w:type="character" w:customStyle="1" w:styleId="630">
    <w:name w:val="Основной текст (6)3"/>
    <w:uiPriority w:val="99"/>
    <w:rsid w:val="00B12632"/>
    <w:rPr>
      <w:sz w:val="23"/>
      <w:szCs w:val="23"/>
      <w:shd w:val="clear" w:color="auto" w:fill="FFFFFF"/>
      <w:lang w:val="uk-UA" w:eastAsia="uk-UA"/>
    </w:rPr>
  </w:style>
  <w:style w:type="character" w:customStyle="1" w:styleId="620">
    <w:name w:val="Основной текст (6)2"/>
    <w:uiPriority w:val="99"/>
    <w:rsid w:val="00B12632"/>
  </w:style>
  <w:style w:type="character" w:customStyle="1" w:styleId="613">
    <w:name w:val="Основной текст (6) + 13"/>
    <w:aliases w:val="5 pt4"/>
    <w:uiPriority w:val="99"/>
    <w:rsid w:val="00B12632"/>
    <w:rPr>
      <w:sz w:val="27"/>
      <w:szCs w:val="27"/>
      <w:shd w:val="clear" w:color="auto" w:fill="FFFFFF"/>
      <w:lang w:val="en-US" w:eastAsia="en-US"/>
    </w:rPr>
  </w:style>
  <w:style w:type="character" w:customStyle="1" w:styleId="36">
    <w:name w:val="Основной текст3"/>
    <w:uiPriority w:val="99"/>
    <w:rsid w:val="00B12632"/>
    <w:rPr>
      <w:sz w:val="27"/>
      <w:szCs w:val="27"/>
      <w:shd w:val="clear" w:color="auto" w:fill="FFFFFF"/>
      <w:lang w:val="en-US" w:eastAsia="en-US"/>
    </w:rPr>
  </w:style>
  <w:style w:type="character" w:customStyle="1" w:styleId="Exact">
    <w:name w:val="Основной текст Exact"/>
    <w:uiPriority w:val="99"/>
    <w:rsid w:val="00B12632"/>
    <w:rPr>
      <w:rFonts w:ascii="Times New Roman" w:hAnsi="Times New Roman" w:cs="Times New Roman"/>
      <w:noProof/>
      <w:spacing w:val="2"/>
      <w:sz w:val="25"/>
      <w:szCs w:val="25"/>
      <w:u w:val="none"/>
    </w:rPr>
  </w:style>
  <w:style w:type="character" w:customStyle="1" w:styleId="Exact1">
    <w:name w:val="Основной текст Exact1"/>
    <w:uiPriority w:val="99"/>
    <w:rsid w:val="00B12632"/>
    <w:rPr>
      <w:noProof/>
      <w:spacing w:val="2"/>
      <w:sz w:val="25"/>
      <w:szCs w:val="25"/>
      <w:shd w:val="clear" w:color="auto" w:fill="FFFFFF"/>
    </w:rPr>
  </w:style>
  <w:style w:type="character" w:customStyle="1" w:styleId="2d">
    <w:name w:val="Основной текст2"/>
    <w:uiPriority w:val="99"/>
    <w:rsid w:val="00B12632"/>
    <w:rPr>
      <w:sz w:val="27"/>
      <w:szCs w:val="27"/>
      <w:u w:val="single"/>
      <w:shd w:val="clear" w:color="auto" w:fill="FFFFFF"/>
      <w:lang w:val="en-US" w:eastAsia="en-US"/>
    </w:rPr>
  </w:style>
  <w:style w:type="character" w:customStyle="1" w:styleId="57">
    <w:name w:val="Основной текст + Курсив5"/>
    <w:uiPriority w:val="99"/>
    <w:rsid w:val="00B12632"/>
    <w:rPr>
      <w:i/>
      <w:iCs/>
      <w:sz w:val="27"/>
      <w:szCs w:val="27"/>
      <w:shd w:val="clear" w:color="auto" w:fill="FFFFFF"/>
      <w:lang w:val="en-US" w:eastAsia="en-US"/>
    </w:rPr>
  </w:style>
  <w:style w:type="character" w:customStyle="1" w:styleId="531">
    <w:name w:val="Основной текст (5) + Не курсив3"/>
    <w:uiPriority w:val="99"/>
    <w:rsid w:val="00B12632"/>
    <w:rPr>
      <w:i w:val="0"/>
      <w:iCs w:val="0"/>
      <w:sz w:val="27"/>
      <w:szCs w:val="27"/>
      <w:shd w:val="clear" w:color="auto" w:fill="FFFFFF"/>
      <w:lang w:val="en-US" w:eastAsia="en-US"/>
    </w:rPr>
  </w:style>
  <w:style w:type="character" w:customStyle="1" w:styleId="521">
    <w:name w:val="Основной текст (5) + Не курсив2"/>
    <w:uiPriority w:val="99"/>
    <w:rsid w:val="00B12632"/>
    <w:rPr>
      <w:i w:val="0"/>
      <w:iCs w:val="0"/>
      <w:sz w:val="27"/>
      <w:szCs w:val="27"/>
      <w:shd w:val="clear" w:color="auto" w:fill="FFFFFF"/>
      <w:lang w:val="en-US" w:eastAsia="en-US"/>
    </w:rPr>
  </w:style>
  <w:style w:type="character" w:customStyle="1" w:styleId="51pt">
    <w:name w:val="Основной текст (5) + Интервал 1 pt"/>
    <w:uiPriority w:val="99"/>
    <w:rsid w:val="00B12632"/>
    <w:rPr>
      <w:i/>
      <w:iCs/>
      <w:spacing w:val="30"/>
      <w:sz w:val="27"/>
      <w:szCs w:val="27"/>
      <w:shd w:val="clear" w:color="auto" w:fill="FFFFFF"/>
      <w:lang w:val="en-US" w:eastAsia="en-US"/>
    </w:rPr>
  </w:style>
  <w:style w:type="character" w:customStyle="1" w:styleId="511">
    <w:name w:val="Основной текст (5) + Не курсив1"/>
    <w:uiPriority w:val="99"/>
    <w:rsid w:val="00B12632"/>
    <w:rPr>
      <w:i w:val="0"/>
      <w:iCs w:val="0"/>
      <w:noProof/>
      <w:sz w:val="27"/>
      <w:szCs w:val="27"/>
      <w:shd w:val="clear" w:color="auto" w:fill="FFFFFF"/>
      <w:lang w:val="en-US" w:eastAsia="en-US"/>
    </w:rPr>
  </w:style>
  <w:style w:type="character" w:customStyle="1" w:styleId="514">
    <w:name w:val="Основной текст (5) + 14"/>
    <w:aliases w:val="5 pt3,Полужирный,Не курсив"/>
    <w:uiPriority w:val="99"/>
    <w:rsid w:val="00B12632"/>
    <w:rPr>
      <w:b/>
      <w:bCs/>
      <w:i w:val="0"/>
      <w:iCs w:val="0"/>
      <w:sz w:val="29"/>
      <w:szCs w:val="29"/>
      <w:shd w:val="clear" w:color="auto" w:fill="FFFFFF"/>
      <w:lang w:val="en-US" w:eastAsia="en-US"/>
    </w:rPr>
  </w:style>
  <w:style w:type="character" w:customStyle="1" w:styleId="110">
    <w:name w:val="Основной текст + 11"/>
    <w:aliases w:val="5 pt2,Полужирный2"/>
    <w:uiPriority w:val="99"/>
    <w:rsid w:val="00B12632"/>
    <w:rPr>
      <w:b/>
      <w:bCs/>
      <w:sz w:val="23"/>
      <w:szCs w:val="23"/>
      <w:shd w:val="clear" w:color="auto" w:fill="FFFFFF"/>
    </w:rPr>
  </w:style>
  <w:style w:type="character" w:customStyle="1" w:styleId="111">
    <w:name w:val="Основной текст + 111"/>
    <w:aliases w:val="5 pt1,Полужирный1,Курсив"/>
    <w:uiPriority w:val="99"/>
    <w:rsid w:val="00B12632"/>
    <w:rPr>
      <w:b/>
      <w:bCs/>
      <w:i/>
      <w:iCs/>
      <w:sz w:val="23"/>
      <w:szCs w:val="23"/>
      <w:shd w:val="clear" w:color="auto" w:fill="FFFFFF"/>
      <w:lang w:val="en-US" w:eastAsia="en-US"/>
    </w:rPr>
  </w:style>
  <w:style w:type="character" w:customStyle="1" w:styleId="46">
    <w:name w:val="Основной текст + Курсив4"/>
    <w:uiPriority w:val="99"/>
    <w:rsid w:val="00B12632"/>
    <w:rPr>
      <w:i/>
      <w:iCs/>
      <w:sz w:val="27"/>
      <w:szCs w:val="27"/>
      <w:shd w:val="clear" w:color="auto" w:fill="FFFFFF"/>
      <w:lang w:val="en-US" w:eastAsia="en-US"/>
    </w:rPr>
  </w:style>
  <w:style w:type="character" w:customStyle="1" w:styleId="37">
    <w:name w:val="Основной текст + Курсив3"/>
    <w:uiPriority w:val="99"/>
    <w:rsid w:val="00B12632"/>
    <w:rPr>
      <w:i/>
      <w:iCs/>
      <w:sz w:val="27"/>
      <w:szCs w:val="27"/>
      <w:shd w:val="clear" w:color="auto" w:fill="FFFFFF"/>
      <w:lang w:val="en-US" w:eastAsia="en-US"/>
    </w:rPr>
  </w:style>
  <w:style w:type="character" w:customStyle="1" w:styleId="2e">
    <w:name w:val="Основной текст + Курсив2"/>
    <w:uiPriority w:val="99"/>
    <w:rsid w:val="00B12632"/>
    <w:rPr>
      <w:i/>
      <w:iCs/>
      <w:sz w:val="27"/>
      <w:szCs w:val="27"/>
      <w:shd w:val="clear" w:color="auto" w:fill="FFFFFF"/>
      <w:lang w:val="en-US" w:eastAsia="en-US"/>
    </w:rPr>
  </w:style>
  <w:style w:type="character" w:customStyle="1" w:styleId="1f3">
    <w:name w:val="Основной текст + Курсив1"/>
    <w:uiPriority w:val="99"/>
    <w:rsid w:val="00B12632"/>
    <w:rPr>
      <w:i/>
      <w:iCs/>
      <w:sz w:val="27"/>
      <w:szCs w:val="27"/>
      <w:shd w:val="clear" w:color="auto" w:fill="FFFFFF"/>
    </w:rPr>
  </w:style>
  <w:style w:type="paragraph" w:customStyle="1" w:styleId="2c">
    <w:name w:val="Основной текст (2)"/>
    <w:basedOn w:val="a1"/>
    <w:link w:val="2b"/>
    <w:uiPriority w:val="99"/>
    <w:rsid w:val="00B12632"/>
    <w:pPr>
      <w:widowControl w:val="0"/>
      <w:shd w:val="clear" w:color="auto" w:fill="FFFFFF"/>
      <w:spacing w:after="4260" w:line="413" w:lineRule="exact"/>
      <w:ind w:firstLine="0"/>
    </w:pPr>
    <w:rPr>
      <w:b/>
      <w:bCs/>
      <w:sz w:val="34"/>
      <w:szCs w:val="34"/>
      <w:lang w:val="ru-RU"/>
    </w:rPr>
  </w:style>
  <w:style w:type="paragraph" w:customStyle="1" w:styleId="35">
    <w:name w:val="Основной текст (3)"/>
    <w:basedOn w:val="a1"/>
    <w:link w:val="34"/>
    <w:uiPriority w:val="99"/>
    <w:rsid w:val="00B12632"/>
    <w:pPr>
      <w:widowControl w:val="0"/>
      <w:shd w:val="clear" w:color="auto" w:fill="FFFFFF"/>
      <w:spacing w:before="4260" w:line="240" w:lineRule="atLeast"/>
      <w:ind w:firstLine="0"/>
      <w:jc w:val="center"/>
    </w:pPr>
    <w:rPr>
      <w:b/>
      <w:bCs/>
      <w:sz w:val="23"/>
      <w:szCs w:val="23"/>
      <w:lang w:val="ru-RU"/>
    </w:rPr>
  </w:style>
  <w:style w:type="paragraph" w:customStyle="1" w:styleId="44">
    <w:name w:val="Основной текст (4)"/>
    <w:basedOn w:val="a1"/>
    <w:link w:val="43"/>
    <w:uiPriority w:val="99"/>
    <w:rsid w:val="00B12632"/>
    <w:pPr>
      <w:widowControl w:val="0"/>
      <w:shd w:val="clear" w:color="auto" w:fill="FFFFFF"/>
      <w:spacing w:line="240" w:lineRule="atLeast"/>
      <w:ind w:firstLine="0"/>
      <w:jc w:val="left"/>
    </w:pPr>
    <w:rPr>
      <w:i/>
      <w:iCs/>
      <w:sz w:val="19"/>
      <w:szCs w:val="19"/>
      <w:lang w:val="en-US" w:eastAsia="en-US"/>
    </w:rPr>
  </w:style>
  <w:style w:type="paragraph" w:customStyle="1" w:styleId="1f">
    <w:name w:val="Заголовок №1"/>
    <w:basedOn w:val="a1"/>
    <w:link w:val="1e"/>
    <w:uiPriority w:val="99"/>
    <w:rsid w:val="00B12632"/>
    <w:pPr>
      <w:widowControl w:val="0"/>
      <w:shd w:val="clear" w:color="auto" w:fill="FFFFFF"/>
      <w:spacing w:after="720" w:line="240" w:lineRule="atLeast"/>
      <w:ind w:firstLine="0"/>
      <w:jc w:val="center"/>
      <w:outlineLvl w:val="0"/>
    </w:pPr>
    <w:rPr>
      <w:sz w:val="27"/>
      <w:szCs w:val="27"/>
      <w:lang w:val="ru-RU"/>
    </w:rPr>
  </w:style>
  <w:style w:type="paragraph" w:customStyle="1" w:styleId="1f0">
    <w:name w:val="Колонтитул1"/>
    <w:basedOn w:val="a1"/>
    <w:link w:val="affff"/>
    <w:uiPriority w:val="99"/>
    <w:rsid w:val="00B12632"/>
    <w:pPr>
      <w:widowControl w:val="0"/>
      <w:shd w:val="clear" w:color="auto" w:fill="FFFFFF"/>
      <w:spacing w:line="240" w:lineRule="atLeast"/>
      <w:ind w:firstLine="0"/>
      <w:jc w:val="left"/>
    </w:pPr>
    <w:rPr>
      <w:i/>
      <w:iCs/>
      <w:sz w:val="19"/>
      <w:szCs w:val="19"/>
      <w:lang w:val="en-US" w:eastAsia="en-US"/>
    </w:rPr>
  </w:style>
  <w:style w:type="paragraph" w:customStyle="1" w:styleId="1f1">
    <w:name w:val="Основной текст1"/>
    <w:basedOn w:val="a1"/>
    <w:link w:val="affff1"/>
    <w:uiPriority w:val="99"/>
    <w:rsid w:val="00B12632"/>
    <w:pPr>
      <w:widowControl w:val="0"/>
      <w:shd w:val="clear" w:color="auto" w:fill="FFFFFF"/>
      <w:spacing w:before="720" w:line="480" w:lineRule="exact"/>
      <w:ind w:hanging="1380"/>
      <w:jc w:val="left"/>
    </w:pPr>
    <w:rPr>
      <w:sz w:val="27"/>
      <w:szCs w:val="27"/>
      <w:lang w:val="ru-RU"/>
    </w:rPr>
  </w:style>
  <w:style w:type="paragraph" w:customStyle="1" w:styleId="510">
    <w:name w:val="Основной текст (5)1"/>
    <w:basedOn w:val="a1"/>
    <w:link w:val="53"/>
    <w:uiPriority w:val="99"/>
    <w:rsid w:val="00B12632"/>
    <w:pPr>
      <w:widowControl w:val="0"/>
      <w:shd w:val="clear" w:color="auto" w:fill="FFFFFF"/>
      <w:spacing w:before="420" w:line="998" w:lineRule="exact"/>
      <w:ind w:firstLine="0"/>
      <w:jc w:val="left"/>
    </w:pPr>
    <w:rPr>
      <w:i/>
      <w:iCs/>
      <w:sz w:val="27"/>
      <w:szCs w:val="27"/>
      <w:lang w:val="en-US" w:eastAsia="en-US"/>
    </w:rPr>
  </w:style>
  <w:style w:type="paragraph" w:customStyle="1" w:styleId="610">
    <w:name w:val="Основной текст (6)1"/>
    <w:basedOn w:val="a1"/>
    <w:link w:val="65"/>
    <w:uiPriority w:val="99"/>
    <w:rsid w:val="00B12632"/>
    <w:pPr>
      <w:widowControl w:val="0"/>
      <w:shd w:val="clear" w:color="auto" w:fill="FFFFFF"/>
      <w:spacing w:line="322" w:lineRule="exact"/>
      <w:ind w:firstLine="0"/>
      <w:jc w:val="left"/>
    </w:pPr>
    <w:rPr>
      <w:sz w:val="23"/>
      <w:szCs w:val="23"/>
      <w:lang w:val="en-US" w:eastAsia="en-US"/>
    </w:rPr>
  </w:style>
  <w:style w:type="character" w:customStyle="1" w:styleId="icon">
    <w:name w:val="icon"/>
    <w:rsid w:val="00B12632"/>
  </w:style>
  <w:style w:type="paragraph" w:customStyle="1" w:styleId="Bodyind">
    <w:name w:val="Body ind"/>
    <w:basedOn w:val="a1"/>
    <w:qFormat/>
    <w:rsid w:val="00B12632"/>
    <w:pPr>
      <w:widowControl w:val="0"/>
      <w:suppressAutoHyphens/>
      <w:spacing w:line="360" w:lineRule="auto"/>
      <w:ind w:firstLine="0"/>
    </w:pPr>
    <w:rPr>
      <w:rFonts w:ascii="Times New Roman CYR" w:hAnsi="Times New Roman CYR" w:cs="Times New Roman CYR"/>
      <w:lang w:val="ru-RU"/>
    </w:rPr>
  </w:style>
  <w:style w:type="numbering" w:styleId="111111">
    <w:name w:val="Outline List 2"/>
    <w:basedOn w:val="a4"/>
    <w:rsid w:val="00B12632"/>
    <w:pPr>
      <w:numPr>
        <w:numId w:val="14"/>
      </w:numPr>
    </w:pPr>
  </w:style>
  <w:style w:type="paragraph" w:customStyle="1" w:styleId="21">
    <w:name w:val="Стиль2"/>
    <w:basedOn w:val="11"/>
    <w:link w:val="2f"/>
    <w:qFormat/>
    <w:rsid w:val="00B12632"/>
    <w:pPr>
      <w:numPr>
        <w:numId w:val="15"/>
      </w:numPr>
      <w:spacing w:before="120" w:after="360" w:line="288" w:lineRule="auto"/>
      <w:jc w:val="left"/>
    </w:pPr>
    <w:rPr>
      <w:bCs/>
      <w:spacing w:val="4"/>
      <w:sz w:val="32"/>
      <w:szCs w:val="28"/>
      <w:lang w:eastAsia="en-US" w:bidi="en-US"/>
    </w:rPr>
  </w:style>
  <w:style w:type="paragraph" w:customStyle="1" w:styleId="affff3">
    <w:name w:val="Ст стиль"/>
    <w:basedOn w:val="a1"/>
    <w:link w:val="affff4"/>
    <w:autoRedefine/>
    <w:qFormat/>
    <w:rsid w:val="00B12632"/>
    <w:pPr>
      <w:spacing w:after="200" w:line="276" w:lineRule="auto"/>
      <w:ind w:firstLine="567"/>
    </w:pPr>
    <w:rPr>
      <w:rFonts w:eastAsiaTheme="minorHAnsi" w:cstheme="minorBidi"/>
      <w:szCs w:val="22"/>
      <w:lang w:eastAsia="en-US"/>
    </w:rPr>
  </w:style>
  <w:style w:type="character" w:customStyle="1" w:styleId="affff4">
    <w:name w:val="Ст стиль Знак"/>
    <w:basedOn w:val="a2"/>
    <w:link w:val="affff3"/>
    <w:rsid w:val="00B12632"/>
    <w:rPr>
      <w:rFonts w:eastAsiaTheme="minorHAnsi" w:cstheme="minorBidi"/>
      <w:sz w:val="26"/>
      <w:szCs w:val="22"/>
      <w:lang w:val="uk-UA" w:eastAsia="en-US"/>
    </w:rPr>
  </w:style>
  <w:style w:type="paragraph" w:customStyle="1" w:styleId="1f4">
    <w:name w:val="Заголовок1"/>
    <w:basedOn w:val="a1"/>
    <w:next w:val="a1"/>
    <w:link w:val="affff5"/>
    <w:uiPriority w:val="10"/>
    <w:qFormat/>
    <w:rsid w:val="00B12632"/>
    <w:pPr>
      <w:spacing w:line="288" w:lineRule="auto"/>
      <w:contextualSpacing/>
      <w:jc w:val="center"/>
    </w:pPr>
    <w:rPr>
      <w:rFonts w:ascii="Cambria" w:hAnsi="Cambria"/>
      <w:b/>
      <w:bCs/>
      <w:spacing w:val="-7"/>
      <w:sz w:val="48"/>
      <w:szCs w:val="48"/>
      <w:lang w:eastAsia="en-US" w:bidi="en-US"/>
    </w:rPr>
  </w:style>
  <w:style w:type="character" w:customStyle="1" w:styleId="affff5">
    <w:name w:val="Заголовок Знак"/>
    <w:link w:val="1f4"/>
    <w:uiPriority w:val="10"/>
    <w:rsid w:val="00B12632"/>
    <w:rPr>
      <w:rFonts w:ascii="Cambria" w:hAnsi="Cambria"/>
      <w:b/>
      <w:bCs/>
      <w:spacing w:val="-7"/>
      <w:sz w:val="48"/>
      <w:szCs w:val="48"/>
      <w:lang w:val="uk-UA" w:eastAsia="en-US" w:bidi="en-US"/>
    </w:rPr>
  </w:style>
  <w:style w:type="character" w:customStyle="1" w:styleId="2f">
    <w:name w:val="Стиль2 Знак"/>
    <w:link w:val="21"/>
    <w:rsid w:val="00B12632"/>
    <w:rPr>
      <w:b/>
      <w:bCs/>
      <w:caps/>
      <w:spacing w:val="4"/>
      <w:sz w:val="32"/>
      <w:szCs w:val="28"/>
      <w:lang w:val="uk-UA" w:eastAsia="en-US" w:bidi="en-US"/>
    </w:rPr>
  </w:style>
  <w:style w:type="character" w:customStyle="1" w:styleId="ant-radio">
    <w:name w:val="ant-radio"/>
    <w:basedOn w:val="a2"/>
    <w:rsid w:val="00B12632"/>
  </w:style>
  <w:style w:type="character" w:customStyle="1" w:styleId="ant-select-searchfieldmirror">
    <w:name w:val="ant-select-search__field__mirror"/>
    <w:basedOn w:val="a2"/>
    <w:rsid w:val="00B12632"/>
  </w:style>
  <w:style w:type="paragraph" w:styleId="z-">
    <w:name w:val="HTML Top of Form"/>
    <w:basedOn w:val="a1"/>
    <w:next w:val="a1"/>
    <w:link w:val="z-0"/>
    <w:hidden/>
    <w:uiPriority w:val="99"/>
    <w:unhideWhenUsed/>
    <w:rsid w:val="00B12632"/>
    <w:pPr>
      <w:pBdr>
        <w:bottom w:val="single" w:sz="6" w:space="1" w:color="auto"/>
      </w:pBdr>
      <w:spacing w:line="288" w:lineRule="auto"/>
      <w:jc w:val="center"/>
    </w:pPr>
    <w:rPr>
      <w:rFonts w:ascii="Arial" w:hAnsi="Arial" w:cs="Arial"/>
      <w:vanish/>
      <w:sz w:val="16"/>
      <w:szCs w:val="16"/>
      <w:lang w:eastAsia="uk-UA"/>
    </w:rPr>
  </w:style>
  <w:style w:type="character" w:customStyle="1" w:styleId="z-0">
    <w:name w:val="z-Начало формы Знак"/>
    <w:basedOn w:val="a2"/>
    <w:link w:val="z-"/>
    <w:uiPriority w:val="99"/>
    <w:rsid w:val="00B12632"/>
    <w:rPr>
      <w:rFonts w:ascii="Arial" w:hAnsi="Arial" w:cs="Arial"/>
      <w:vanish/>
      <w:sz w:val="16"/>
      <w:szCs w:val="16"/>
      <w:lang w:val="uk-UA" w:eastAsia="uk-UA"/>
    </w:rPr>
  </w:style>
  <w:style w:type="paragraph" w:styleId="z-1">
    <w:name w:val="HTML Bottom of Form"/>
    <w:basedOn w:val="a1"/>
    <w:next w:val="a1"/>
    <w:link w:val="z-2"/>
    <w:hidden/>
    <w:uiPriority w:val="99"/>
    <w:unhideWhenUsed/>
    <w:rsid w:val="00B12632"/>
    <w:pPr>
      <w:pBdr>
        <w:top w:val="single" w:sz="6" w:space="1" w:color="auto"/>
      </w:pBdr>
      <w:spacing w:line="288" w:lineRule="auto"/>
      <w:jc w:val="center"/>
    </w:pPr>
    <w:rPr>
      <w:rFonts w:ascii="Arial" w:hAnsi="Arial" w:cs="Arial"/>
      <w:vanish/>
      <w:sz w:val="16"/>
      <w:szCs w:val="16"/>
      <w:lang w:eastAsia="uk-UA"/>
    </w:rPr>
  </w:style>
  <w:style w:type="character" w:customStyle="1" w:styleId="z-2">
    <w:name w:val="z-Конец формы Знак"/>
    <w:basedOn w:val="a2"/>
    <w:link w:val="z-1"/>
    <w:uiPriority w:val="99"/>
    <w:rsid w:val="00B12632"/>
    <w:rPr>
      <w:rFonts w:ascii="Arial" w:hAnsi="Arial" w:cs="Arial"/>
      <w:vanish/>
      <w:sz w:val="16"/>
      <w:szCs w:val="16"/>
      <w:lang w:val="uk-UA" w:eastAsia="uk-UA"/>
    </w:rPr>
  </w:style>
  <w:style w:type="table" w:customStyle="1" w:styleId="-421">
    <w:name w:val="Таблица-сетка 4 — акцент 21"/>
    <w:basedOn w:val="a3"/>
    <w:uiPriority w:val="49"/>
    <w:rsid w:val="00B12632"/>
    <w:rPr>
      <w:rFonts w:asciiTheme="minorHAnsi" w:eastAsiaTheme="minorHAnsi" w:hAnsiTheme="minorHAnsi" w:cstheme="minorBidi"/>
      <w:sz w:val="22"/>
      <w:szCs w:val="22"/>
      <w:lang w:val="uk-UA"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shd w:val="clear" w:color="auto" w:fill="FF6900"/>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Style2">
    <w:name w:val="Style2"/>
    <w:basedOn w:val="a8"/>
    <w:link w:val="Style2Char"/>
    <w:qFormat/>
    <w:rsid w:val="00B12632"/>
    <w:pPr>
      <w:spacing w:before="240" w:after="0"/>
    </w:pPr>
    <w:rPr>
      <w:noProof/>
      <w:lang w:val="en-US"/>
    </w:rPr>
  </w:style>
  <w:style w:type="paragraph" w:styleId="affff6">
    <w:name w:val="Subtitle"/>
    <w:basedOn w:val="a1"/>
    <w:next w:val="a1"/>
    <w:link w:val="affff7"/>
    <w:qFormat/>
    <w:rsid w:val="00B12632"/>
    <w:pPr>
      <w:numPr>
        <w:ilvl w:val="1"/>
      </w:numPr>
      <w:spacing w:after="160"/>
      <w:ind w:firstLine="720"/>
    </w:pPr>
    <w:rPr>
      <w:rFonts w:asciiTheme="minorHAnsi" w:eastAsiaTheme="minorEastAsia" w:hAnsiTheme="minorHAnsi" w:cstheme="minorBidi"/>
      <w:color w:val="5A5A5A" w:themeColor="text1" w:themeTint="A5"/>
      <w:spacing w:val="15"/>
      <w:sz w:val="22"/>
      <w:szCs w:val="22"/>
    </w:rPr>
  </w:style>
  <w:style w:type="character" w:customStyle="1" w:styleId="affff7">
    <w:name w:val="Подзаголовок Знак"/>
    <w:basedOn w:val="a2"/>
    <w:link w:val="affff6"/>
    <w:rsid w:val="00B12632"/>
    <w:rPr>
      <w:rFonts w:asciiTheme="minorHAnsi" w:eastAsiaTheme="minorEastAsia" w:hAnsiTheme="minorHAnsi" w:cstheme="minorBidi"/>
      <w:color w:val="5A5A5A" w:themeColor="text1" w:themeTint="A5"/>
      <w:spacing w:val="15"/>
      <w:sz w:val="22"/>
      <w:szCs w:val="22"/>
      <w:lang w:val="uk-UA"/>
    </w:rPr>
  </w:style>
  <w:style w:type="character" w:customStyle="1" w:styleId="Style2Char">
    <w:name w:val="Style2 Char"/>
    <w:basedOn w:val="Char"/>
    <w:link w:val="Style2"/>
    <w:rsid w:val="00B12632"/>
    <w:rPr>
      <w:noProof/>
      <w:sz w:val="26"/>
      <w:szCs w:val="24"/>
      <w:lang w:val="en-US"/>
    </w:rPr>
  </w:style>
  <w:style w:type="table" w:customStyle="1" w:styleId="112">
    <w:name w:val="Таблица простая 11"/>
    <w:basedOn w:val="a3"/>
    <w:uiPriority w:val="41"/>
    <w:rsid w:val="00B126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31">
    <w:name w:val="Таблица-сетка 4 — акцент 31"/>
    <w:basedOn w:val="a3"/>
    <w:uiPriority w:val="49"/>
    <w:rsid w:val="00B1263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51">
    <w:name w:val="Таблица-сетка 1 светлая — акцент 51"/>
    <w:basedOn w:val="a3"/>
    <w:uiPriority w:val="46"/>
    <w:rsid w:val="00B1263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diccomment">
    <w:name w:val="dic_comment"/>
    <w:basedOn w:val="a2"/>
    <w:rsid w:val="00B12632"/>
  </w:style>
  <w:style w:type="table" w:customStyle="1" w:styleId="1f5">
    <w:name w:val="Сетка таблицы1"/>
    <w:basedOn w:val="a3"/>
    <w:next w:val="afff2"/>
    <w:uiPriority w:val="39"/>
    <w:rsid w:val="00B12632"/>
    <w:rPr>
      <w:rFonts w:ascii="Calibri" w:eastAsia="Calibri" w:hAnsi="Calibri"/>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
    <w:name w:val="List Table 7 Colorful"/>
    <w:basedOn w:val="a3"/>
    <w:uiPriority w:val="52"/>
    <w:rsid w:val="00B1263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8">
    <w:name w:val="Plain Table 3"/>
    <w:basedOn w:val="a3"/>
    <w:uiPriority w:val="43"/>
    <w:rsid w:val="00B1263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6">
    <w:name w:val="Grid Table 6 Colorful"/>
    <w:basedOn w:val="a3"/>
    <w:uiPriority w:val="51"/>
    <w:rsid w:val="00B1263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3">
    <w:name w:val="List Table 2 Accent 3"/>
    <w:basedOn w:val="a3"/>
    <w:uiPriority w:val="47"/>
    <w:rsid w:val="00B12632"/>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2">
    <w:name w:val="Grid Table 1 Light"/>
    <w:basedOn w:val="a3"/>
    <w:uiPriority w:val="46"/>
    <w:rsid w:val="00B1263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f6">
    <w:name w:val="Plain Table 1"/>
    <w:basedOn w:val="a3"/>
    <w:uiPriority w:val="41"/>
    <w:rsid w:val="00B126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8">
    <w:name w:val="проект Знак"/>
    <w:basedOn w:val="a1"/>
    <w:link w:val="affff9"/>
    <w:rsid w:val="00B12632"/>
    <w:pPr>
      <w:spacing w:line="360" w:lineRule="auto"/>
    </w:pPr>
    <w:rPr>
      <w:sz w:val="28"/>
      <w:szCs w:val="28"/>
      <w:lang w:val="ru-RU" w:eastAsia="ar-SA"/>
    </w:rPr>
  </w:style>
  <w:style w:type="character" w:customStyle="1" w:styleId="affff9">
    <w:name w:val="проект Знак Знак"/>
    <w:basedOn w:val="a2"/>
    <w:link w:val="affff8"/>
    <w:rsid w:val="00B12632"/>
    <w:rPr>
      <w:sz w:val="28"/>
      <w:szCs w:val="28"/>
      <w:lang w:eastAsia="ar-SA"/>
    </w:rPr>
  </w:style>
  <w:style w:type="character" w:customStyle="1" w:styleId="m-2663872925650559598gmail-mat-checkbox-label">
    <w:name w:val="m_-2663872925650559598gmail-mat-checkbox-label"/>
    <w:basedOn w:val="a2"/>
    <w:rsid w:val="00B12632"/>
  </w:style>
  <w:style w:type="character" w:customStyle="1" w:styleId="Normal0">
    <w:name w:val="Normal0"/>
    <w:rsid w:val="00EB4D07"/>
    <w:rPr>
      <w:sz w:val="22"/>
      <w:szCs w:val="2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317109">
      <w:bodyDiv w:val="1"/>
      <w:marLeft w:val="0"/>
      <w:marRight w:val="0"/>
      <w:marTop w:val="0"/>
      <w:marBottom w:val="0"/>
      <w:divBdr>
        <w:top w:val="none" w:sz="0" w:space="0" w:color="auto"/>
        <w:left w:val="none" w:sz="0" w:space="0" w:color="auto"/>
        <w:bottom w:val="none" w:sz="0" w:space="0" w:color="auto"/>
        <w:right w:val="none" w:sz="0" w:space="0" w:color="auto"/>
      </w:divBdr>
    </w:div>
    <w:div w:id="320817827">
      <w:bodyDiv w:val="1"/>
      <w:marLeft w:val="0"/>
      <w:marRight w:val="0"/>
      <w:marTop w:val="0"/>
      <w:marBottom w:val="0"/>
      <w:divBdr>
        <w:top w:val="none" w:sz="0" w:space="0" w:color="auto"/>
        <w:left w:val="none" w:sz="0" w:space="0" w:color="auto"/>
        <w:bottom w:val="none" w:sz="0" w:space="0" w:color="auto"/>
        <w:right w:val="none" w:sz="0" w:space="0" w:color="auto"/>
      </w:divBdr>
    </w:div>
    <w:div w:id="767391764">
      <w:bodyDiv w:val="1"/>
      <w:marLeft w:val="0"/>
      <w:marRight w:val="0"/>
      <w:marTop w:val="0"/>
      <w:marBottom w:val="0"/>
      <w:divBdr>
        <w:top w:val="none" w:sz="0" w:space="0" w:color="auto"/>
        <w:left w:val="none" w:sz="0" w:space="0" w:color="auto"/>
        <w:bottom w:val="none" w:sz="0" w:space="0" w:color="auto"/>
        <w:right w:val="none" w:sz="0" w:space="0" w:color="auto"/>
      </w:divBdr>
    </w:div>
    <w:div w:id="817772460">
      <w:bodyDiv w:val="1"/>
      <w:marLeft w:val="0"/>
      <w:marRight w:val="0"/>
      <w:marTop w:val="0"/>
      <w:marBottom w:val="0"/>
      <w:divBdr>
        <w:top w:val="none" w:sz="0" w:space="0" w:color="auto"/>
        <w:left w:val="none" w:sz="0" w:space="0" w:color="auto"/>
        <w:bottom w:val="none" w:sz="0" w:space="0" w:color="auto"/>
        <w:right w:val="none" w:sz="0" w:space="0" w:color="auto"/>
      </w:divBdr>
    </w:div>
    <w:div w:id="1196312465">
      <w:bodyDiv w:val="1"/>
      <w:marLeft w:val="0"/>
      <w:marRight w:val="0"/>
      <w:marTop w:val="0"/>
      <w:marBottom w:val="0"/>
      <w:divBdr>
        <w:top w:val="none" w:sz="0" w:space="0" w:color="auto"/>
        <w:left w:val="none" w:sz="0" w:space="0" w:color="auto"/>
        <w:bottom w:val="none" w:sz="0" w:space="0" w:color="auto"/>
        <w:right w:val="none" w:sz="0" w:space="0" w:color="auto"/>
      </w:divBdr>
    </w:div>
    <w:div w:id="1475560881">
      <w:bodyDiv w:val="1"/>
      <w:marLeft w:val="0"/>
      <w:marRight w:val="0"/>
      <w:marTop w:val="0"/>
      <w:marBottom w:val="0"/>
      <w:divBdr>
        <w:top w:val="none" w:sz="0" w:space="0" w:color="auto"/>
        <w:left w:val="none" w:sz="0" w:space="0" w:color="auto"/>
        <w:bottom w:val="none" w:sz="0" w:space="0" w:color="auto"/>
        <w:right w:val="none" w:sz="0" w:space="0" w:color="auto"/>
      </w:divBdr>
    </w:div>
    <w:div w:id="1488083700">
      <w:bodyDiv w:val="1"/>
      <w:marLeft w:val="0"/>
      <w:marRight w:val="0"/>
      <w:marTop w:val="0"/>
      <w:marBottom w:val="0"/>
      <w:divBdr>
        <w:top w:val="none" w:sz="0" w:space="0" w:color="auto"/>
        <w:left w:val="none" w:sz="0" w:space="0" w:color="auto"/>
        <w:bottom w:val="none" w:sz="0" w:space="0" w:color="auto"/>
        <w:right w:val="none" w:sz="0" w:space="0" w:color="auto"/>
      </w:divBdr>
    </w:div>
    <w:div w:id="162635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jp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7.png"/><Relationship Id="rId42" Type="http://schemas.openxmlformats.org/officeDocument/2006/relationships/hyperlink" Target="http://medical.kyivcity.gov.ua/" TargetMode="External"/><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rnp.kyivcity.gov.ua"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3.xml"/><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ndex.php?title=%D0%A0%D0%B5%D0%BA%D0%B2%D1%96%D0%B7%D0%B8%D1%82%D0%B8_%D0%B4%D0%BE%D0%BA%D1%83%D0%BC%D0%B5%D0%BD%D1%82%D0%B0&amp;action=edit&amp;redlink=1" TargetMode="External"/><Relationship Id="rId14" Type="http://schemas.openxmlformats.org/officeDocument/2006/relationships/hyperlink" Target="http://rnp.kyivcity.gov.ua" TargetMode="Externa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yperlink" Target="https://uk.wikipedia.org/wiki/%D0%94%D0%BE%D0%BA%D1%83%D0%BC%D0%B5%D0%BD%D1%82" TargetMode="Externa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trichuk\Application%20Data\Microsoft\&#1064;&#1072;&#1073;&#1083;&#1086;&#1085;&#1099;\&#1057;&#1058;&#105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20A93-FB6B-4F1E-A895-482067950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СТП</Template>
  <TotalTime>1</TotalTime>
  <Pages>51</Pages>
  <Words>8774</Words>
  <Characters>50013</Characters>
  <Application>Microsoft Office Word</Application>
  <DocSecurity>0</DocSecurity>
  <Lines>416</Lines>
  <Paragraphs>117</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ЗМІСТ</vt:lpstr>
      <vt:lpstr>ЗМІСТ</vt:lpstr>
      <vt:lpstr>ЗМІСТ</vt:lpstr>
    </vt:vector>
  </TitlesOfParts>
  <Company>KP VTI</Company>
  <LinksUpToDate>false</LinksUpToDate>
  <CharactersWithSpaces>58670</CharactersWithSpaces>
  <SharedDoc>false</SharedDoc>
  <HLinks>
    <vt:vector size="24" baseType="variant">
      <vt:variant>
        <vt:i4>1835064</vt:i4>
      </vt:variant>
      <vt:variant>
        <vt:i4>20</vt:i4>
      </vt:variant>
      <vt:variant>
        <vt:i4>0</vt:i4>
      </vt:variant>
      <vt:variant>
        <vt:i4>5</vt:i4>
      </vt:variant>
      <vt:variant>
        <vt:lpwstr/>
      </vt:variant>
      <vt:variant>
        <vt:lpwstr>_Toc468803462</vt:lpwstr>
      </vt:variant>
      <vt:variant>
        <vt:i4>1835064</vt:i4>
      </vt:variant>
      <vt:variant>
        <vt:i4>14</vt:i4>
      </vt:variant>
      <vt:variant>
        <vt:i4>0</vt:i4>
      </vt:variant>
      <vt:variant>
        <vt:i4>5</vt:i4>
      </vt:variant>
      <vt:variant>
        <vt:lpwstr/>
      </vt:variant>
      <vt:variant>
        <vt:lpwstr>_Toc468803461</vt:lpwstr>
      </vt:variant>
      <vt:variant>
        <vt:i4>1835064</vt:i4>
      </vt:variant>
      <vt:variant>
        <vt:i4>8</vt:i4>
      </vt:variant>
      <vt:variant>
        <vt:i4>0</vt:i4>
      </vt:variant>
      <vt:variant>
        <vt:i4>5</vt:i4>
      </vt:variant>
      <vt:variant>
        <vt:lpwstr/>
      </vt:variant>
      <vt:variant>
        <vt:lpwstr>_Toc468803460</vt:lpwstr>
      </vt:variant>
      <vt:variant>
        <vt:i4>2031672</vt:i4>
      </vt:variant>
      <vt:variant>
        <vt:i4>2</vt:i4>
      </vt:variant>
      <vt:variant>
        <vt:i4>0</vt:i4>
      </vt:variant>
      <vt:variant>
        <vt:i4>5</vt:i4>
      </vt:variant>
      <vt:variant>
        <vt:lpwstr/>
      </vt:variant>
      <vt:variant>
        <vt:lpwstr>_Toc468803459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Petrichuk</dc:creator>
  <cp:keywords/>
  <dc:description/>
  <cp:lastModifiedBy>Пользователь Windows</cp:lastModifiedBy>
  <cp:revision>2</cp:revision>
  <cp:lastPrinted>2019-02-08T10:04:00Z</cp:lastPrinted>
  <dcterms:created xsi:type="dcterms:W3CDTF">2019-03-11T10:25:00Z</dcterms:created>
  <dcterms:modified xsi:type="dcterms:W3CDTF">2019-03-11T10:25:00Z</dcterms:modified>
</cp:coreProperties>
</file>